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365921" w:rsidRPr="00DA0CCB" w:rsidRDefault="00365921" w:rsidP="006F1B9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DA0CCB" w:rsidRPr="00DA0CCB">
              <w:rPr>
                <w:rFonts w:ascii="Comic Sans MS" w:hAnsi="Comic Sans MS"/>
                <w:b/>
                <w:sz w:val="24"/>
                <w:szCs w:val="24"/>
              </w:rPr>
              <w:t>01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 w:rsidR="00DA0CCB" w:rsidRPr="00DA0CCB">
              <w:rPr>
                <w:rFonts w:ascii="Comic Sans MS" w:hAnsi="Comic Sans MS"/>
                <w:b/>
                <w:sz w:val="24"/>
                <w:szCs w:val="24"/>
              </w:rPr>
              <w:t>3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593A52" w:rsidRP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:rsidR="00DA0CCB" w:rsidRP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</w:t>
            </w:r>
            <w:r w:rsidRPr="00DA0CCB">
              <w:rPr>
                <w:rFonts w:ascii="Comic Sans MS" w:hAnsi="Comic Sans MS"/>
                <w:color w:val="58595B"/>
              </w:rPr>
              <w:t>lare</w:t>
            </w:r>
          </w:p>
          <w:p w:rsidR="00DA0CCB" w:rsidRP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:rsidR="00DA0CCB" w:rsidRP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:rsidR="00DA0CCB" w:rsidRP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stare</w:t>
            </w:r>
          </w:p>
          <w:p w:rsidR="00DA0CCB" w:rsidRP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flare</w:t>
            </w:r>
          </w:p>
          <w:p w:rsidR="00DA0CCB" w:rsidRP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where</w:t>
            </w:r>
          </w:p>
          <w:p w:rsid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:rsid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premiere</w:t>
            </w:r>
          </w:p>
          <w:p w:rsidR="00DA0CCB" w:rsidRP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compere</w:t>
            </w:r>
          </w:p>
        </w:tc>
        <w:tc>
          <w:tcPr>
            <w:tcW w:w="2094" w:type="dxa"/>
          </w:tcPr>
          <w:p w:rsidR="00DA0CCB" w:rsidRPr="00DA0CCB" w:rsidRDefault="00DA0CCB" w:rsidP="00DA0CC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01.03.24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</w:t>
            </w:r>
            <w:r w:rsidRPr="00DA0CCB">
              <w:rPr>
                <w:rFonts w:ascii="Comic Sans MS" w:hAnsi="Comic Sans MS"/>
                <w:color w:val="58595B"/>
              </w:rPr>
              <w:t>lare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stare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flare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where</w:t>
            </w:r>
          </w:p>
          <w:p w:rsid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:rsid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premiere</w:t>
            </w:r>
          </w:p>
          <w:p w:rsidR="00365921" w:rsidRPr="005479D1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compere</w:t>
            </w:r>
          </w:p>
        </w:tc>
        <w:tc>
          <w:tcPr>
            <w:tcW w:w="2094" w:type="dxa"/>
          </w:tcPr>
          <w:p w:rsidR="00DA0CCB" w:rsidRPr="00DA0CCB" w:rsidRDefault="00DA0CCB" w:rsidP="00DA0CC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01.03.24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</w:t>
            </w:r>
            <w:r w:rsidRPr="00DA0CCB">
              <w:rPr>
                <w:rFonts w:ascii="Comic Sans MS" w:hAnsi="Comic Sans MS"/>
                <w:color w:val="58595B"/>
              </w:rPr>
              <w:t>lare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stare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flare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where</w:t>
            </w:r>
          </w:p>
          <w:p w:rsid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:rsid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premiere</w:t>
            </w:r>
          </w:p>
          <w:p w:rsidR="00365921" w:rsidRPr="005479D1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compere</w:t>
            </w:r>
          </w:p>
        </w:tc>
        <w:tc>
          <w:tcPr>
            <w:tcW w:w="2094" w:type="dxa"/>
          </w:tcPr>
          <w:p w:rsidR="00DA0CCB" w:rsidRPr="00DA0CCB" w:rsidRDefault="00DA0CCB" w:rsidP="00DA0CC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01.03.24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</w:t>
            </w:r>
            <w:r w:rsidRPr="00DA0CCB">
              <w:rPr>
                <w:rFonts w:ascii="Comic Sans MS" w:hAnsi="Comic Sans MS"/>
                <w:color w:val="58595B"/>
              </w:rPr>
              <w:t>lare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stare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flare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where</w:t>
            </w:r>
          </w:p>
          <w:p w:rsid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:rsid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premiere</w:t>
            </w:r>
          </w:p>
          <w:p w:rsidR="00365921" w:rsidRPr="005479D1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compere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DA0CCB" w:rsidRPr="00DA0CCB" w:rsidRDefault="00DA0CCB" w:rsidP="00DA0CC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01.03.24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</w:t>
            </w:r>
            <w:r w:rsidRPr="00DA0CCB">
              <w:rPr>
                <w:rFonts w:ascii="Comic Sans MS" w:hAnsi="Comic Sans MS"/>
                <w:color w:val="58595B"/>
              </w:rPr>
              <w:t>lare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stare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flare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where</w:t>
            </w:r>
          </w:p>
          <w:p w:rsid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:rsid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premiere</w:t>
            </w:r>
          </w:p>
          <w:p w:rsidR="009E754E" w:rsidRPr="005479D1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compere</w:t>
            </w:r>
          </w:p>
        </w:tc>
        <w:tc>
          <w:tcPr>
            <w:tcW w:w="2094" w:type="dxa"/>
          </w:tcPr>
          <w:p w:rsidR="00DA0CCB" w:rsidRPr="00DA0CCB" w:rsidRDefault="00DA0CCB" w:rsidP="00DA0CC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01.03.24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</w:t>
            </w:r>
            <w:r w:rsidRPr="00DA0CCB">
              <w:rPr>
                <w:rFonts w:ascii="Comic Sans MS" w:hAnsi="Comic Sans MS"/>
                <w:color w:val="58595B"/>
              </w:rPr>
              <w:t>lare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stare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flare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where</w:t>
            </w:r>
          </w:p>
          <w:p w:rsid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:rsid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premiere</w:t>
            </w:r>
          </w:p>
          <w:p w:rsidR="009E754E" w:rsidRPr="005479D1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compere</w:t>
            </w:r>
          </w:p>
        </w:tc>
        <w:tc>
          <w:tcPr>
            <w:tcW w:w="2094" w:type="dxa"/>
          </w:tcPr>
          <w:p w:rsidR="00DA0CCB" w:rsidRPr="00DA0CCB" w:rsidRDefault="00DA0CCB" w:rsidP="00DA0CC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01.03.24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</w:t>
            </w:r>
            <w:r w:rsidRPr="00DA0CCB">
              <w:rPr>
                <w:rFonts w:ascii="Comic Sans MS" w:hAnsi="Comic Sans MS"/>
                <w:color w:val="58595B"/>
              </w:rPr>
              <w:t>lare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stare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flare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where</w:t>
            </w:r>
          </w:p>
          <w:p w:rsid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:rsid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premiere</w:t>
            </w:r>
          </w:p>
          <w:p w:rsidR="009E754E" w:rsidRPr="005479D1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compere</w:t>
            </w:r>
          </w:p>
        </w:tc>
        <w:tc>
          <w:tcPr>
            <w:tcW w:w="2094" w:type="dxa"/>
          </w:tcPr>
          <w:p w:rsidR="00DA0CCB" w:rsidRPr="00DA0CCB" w:rsidRDefault="00DA0CCB" w:rsidP="00DA0CC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01.03.24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</w:t>
            </w:r>
            <w:r w:rsidRPr="00DA0CCB">
              <w:rPr>
                <w:rFonts w:ascii="Comic Sans MS" w:hAnsi="Comic Sans MS"/>
                <w:color w:val="58595B"/>
              </w:rPr>
              <w:t>lare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stare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flare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where</w:t>
            </w:r>
          </w:p>
          <w:p w:rsid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:rsid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premiere</w:t>
            </w:r>
          </w:p>
          <w:p w:rsidR="009E754E" w:rsidRPr="005479D1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compere</w:t>
            </w:r>
          </w:p>
        </w:tc>
      </w:tr>
      <w:tr w:rsidR="009E754E" w:rsidRPr="001F3D07" w:rsidTr="002A7DBF">
        <w:trPr>
          <w:trHeight w:val="2529"/>
        </w:trPr>
        <w:tc>
          <w:tcPr>
            <w:tcW w:w="2094" w:type="dxa"/>
          </w:tcPr>
          <w:p w:rsidR="00DA0CCB" w:rsidRPr="00DA0CCB" w:rsidRDefault="00DA0CCB" w:rsidP="00DA0CC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01.03.24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</w:t>
            </w:r>
            <w:r w:rsidRPr="00DA0CCB">
              <w:rPr>
                <w:rFonts w:ascii="Comic Sans MS" w:hAnsi="Comic Sans MS"/>
                <w:color w:val="58595B"/>
              </w:rPr>
              <w:t>lare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stare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flare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where</w:t>
            </w:r>
          </w:p>
          <w:p w:rsid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:rsid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premiere</w:t>
            </w:r>
          </w:p>
          <w:p w:rsidR="009E754E" w:rsidRPr="009E754E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compere</w:t>
            </w:r>
          </w:p>
        </w:tc>
        <w:tc>
          <w:tcPr>
            <w:tcW w:w="2094" w:type="dxa"/>
          </w:tcPr>
          <w:p w:rsidR="00DA0CCB" w:rsidRPr="00DA0CCB" w:rsidRDefault="00DA0CCB" w:rsidP="00DA0CC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01.03.24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</w:t>
            </w:r>
            <w:r w:rsidRPr="00DA0CCB">
              <w:rPr>
                <w:rFonts w:ascii="Comic Sans MS" w:hAnsi="Comic Sans MS"/>
                <w:color w:val="58595B"/>
              </w:rPr>
              <w:t>lare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stare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flare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where</w:t>
            </w:r>
          </w:p>
          <w:p w:rsid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:rsid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premiere</w:t>
            </w:r>
          </w:p>
          <w:p w:rsidR="009E754E" w:rsidRPr="008559D7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compere</w:t>
            </w:r>
          </w:p>
        </w:tc>
        <w:tc>
          <w:tcPr>
            <w:tcW w:w="2094" w:type="dxa"/>
          </w:tcPr>
          <w:p w:rsidR="00DA0CCB" w:rsidRPr="00DA0CCB" w:rsidRDefault="00DA0CCB" w:rsidP="00DA0CC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01.03.24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</w:t>
            </w:r>
            <w:r w:rsidRPr="00DA0CCB">
              <w:rPr>
                <w:rFonts w:ascii="Comic Sans MS" w:hAnsi="Comic Sans MS"/>
                <w:color w:val="58595B"/>
              </w:rPr>
              <w:t>lare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stare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flare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where</w:t>
            </w:r>
          </w:p>
          <w:p w:rsid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:rsid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premiere</w:t>
            </w:r>
          </w:p>
          <w:p w:rsidR="009E754E" w:rsidRPr="008559D7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compere</w:t>
            </w:r>
          </w:p>
        </w:tc>
        <w:tc>
          <w:tcPr>
            <w:tcW w:w="2094" w:type="dxa"/>
          </w:tcPr>
          <w:p w:rsidR="00DA0CCB" w:rsidRPr="00DA0CCB" w:rsidRDefault="00DA0CCB" w:rsidP="00DA0CC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01.03.24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</w:t>
            </w:r>
            <w:r w:rsidRPr="00DA0CCB">
              <w:rPr>
                <w:rFonts w:ascii="Comic Sans MS" w:hAnsi="Comic Sans MS"/>
                <w:color w:val="58595B"/>
              </w:rPr>
              <w:t>lare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stare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flare</w:t>
            </w:r>
          </w:p>
          <w:p w:rsidR="00DA0CCB" w:rsidRP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where</w:t>
            </w:r>
          </w:p>
          <w:p w:rsid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:rsidR="00DA0CCB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premiere</w:t>
            </w:r>
          </w:p>
          <w:p w:rsidR="009E754E" w:rsidRPr="009E754E" w:rsidRDefault="00DA0CCB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compere</w:t>
            </w:r>
          </w:p>
        </w:tc>
        <w:bookmarkStart w:id="0" w:name="_GoBack"/>
        <w:bookmarkEnd w:id="0"/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1C11A7"/>
    <w:rsid w:val="002141F9"/>
    <w:rsid w:val="00214D0D"/>
    <w:rsid w:val="00276AD6"/>
    <w:rsid w:val="002A7DBF"/>
    <w:rsid w:val="00362CC9"/>
    <w:rsid w:val="00365921"/>
    <w:rsid w:val="003A062F"/>
    <w:rsid w:val="003B272E"/>
    <w:rsid w:val="003F0BA1"/>
    <w:rsid w:val="00401B15"/>
    <w:rsid w:val="00440593"/>
    <w:rsid w:val="00517B90"/>
    <w:rsid w:val="005479D1"/>
    <w:rsid w:val="00593A52"/>
    <w:rsid w:val="005A766B"/>
    <w:rsid w:val="007148EF"/>
    <w:rsid w:val="008559D7"/>
    <w:rsid w:val="008924F3"/>
    <w:rsid w:val="008D146E"/>
    <w:rsid w:val="009E754E"/>
    <w:rsid w:val="00B2669F"/>
    <w:rsid w:val="00B60C3A"/>
    <w:rsid w:val="00C6556F"/>
    <w:rsid w:val="00CC2128"/>
    <w:rsid w:val="00D82E23"/>
    <w:rsid w:val="00DA0CCB"/>
    <w:rsid w:val="00DC249F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95D07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E87ED58A</Template>
  <TotalTime>15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4</cp:revision>
  <cp:lastPrinted>2023-11-23T16:44:00Z</cp:lastPrinted>
  <dcterms:created xsi:type="dcterms:W3CDTF">2024-02-08T16:36:00Z</dcterms:created>
  <dcterms:modified xsi:type="dcterms:W3CDTF">2024-02-23T08:42:00Z</dcterms:modified>
</cp:coreProperties>
</file>