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Pr="00B2669F" w:rsidRDefault="00365921" w:rsidP="006F1B9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401B15"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="008559D7" w:rsidRPr="00B2669F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 w:rsidR="00B2669F" w:rsidRPr="00B2669F">
              <w:rPr>
                <w:rFonts w:ascii="Comic Sans MS" w:hAnsi="Comic Sans MS"/>
                <w:b/>
                <w:sz w:val="24"/>
                <w:szCs w:val="24"/>
              </w:rPr>
              <w:t>2</w:t>
            </w:r>
            <w:r w:rsidR="008559D7" w:rsidRPr="00B2669F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214D0D" w:rsidRPr="00593A52" w:rsidRDefault="00593A52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:rsidR="00593A52" w:rsidRPr="00593A52" w:rsidRDefault="00593A52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:rsidR="00593A52" w:rsidRPr="00593A52" w:rsidRDefault="00593A52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:rsidR="00593A52" w:rsidRPr="00593A52" w:rsidRDefault="00593A52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:rsidR="00593A52" w:rsidRPr="006B17EB" w:rsidRDefault="00593A52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</w:tc>
        <w:tc>
          <w:tcPr>
            <w:tcW w:w="2094" w:type="dxa"/>
          </w:tcPr>
          <w:p w:rsidR="006B17EB" w:rsidRPr="00B2669F" w:rsidRDefault="006B17EB" w:rsidP="006B17E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:rsidR="00365921" w:rsidRPr="006B17EB" w:rsidRDefault="006B17EB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</w:tc>
        <w:tc>
          <w:tcPr>
            <w:tcW w:w="2094" w:type="dxa"/>
          </w:tcPr>
          <w:p w:rsidR="006B17EB" w:rsidRPr="00B2669F" w:rsidRDefault="006B17EB" w:rsidP="006B17E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:rsidR="00365921" w:rsidRPr="006B17EB" w:rsidRDefault="006B17EB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</w:tc>
        <w:tc>
          <w:tcPr>
            <w:tcW w:w="2094" w:type="dxa"/>
          </w:tcPr>
          <w:p w:rsidR="006B17EB" w:rsidRPr="00B2669F" w:rsidRDefault="006B17EB" w:rsidP="006B17E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:rsidR="00365921" w:rsidRPr="006B17EB" w:rsidRDefault="006B17EB" w:rsidP="00593A52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6B17EB" w:rsidRPr="00B2669F" w:rsidRDefault="006B17EB" w:rsidP="006B17E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:rsidR="009E754E" w:rsidRPr="005479D1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</w:tc>
        <w:tc>
          <w:tcPr>
            <w:tcW w:w="2094" w:type="dxa"/>
          </w:tcPr>
          <w:p w:rsidR="006B17EB" w:rsidRPr="00B2669F" w:rsidRDefault="006B17EB" w:rsidP="006B17E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:rsidR="009E754E" w:rsidRPr="005479D1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</w:tc>
        <w:tc>
          <w:tcPr>
            <w:tcW w:w="2094" w:type="dxa"/>
          </w:tcPr>
          <w:p w:rsidR="006B17EB" w:rsidRPr="00B2669F" w:rsidRDefault="006B17EB" w:rsidP="006B17E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:rsidR="009E754E" w:rsidRPr="005479D1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</w:tc>
        <w:tc>
          <w:tcPr>
            <w:tcW w:w="2094" w:type="dxa"/>
          </w:tcPr>
          <w:p w:rsidR="006B17EB" w:rsidRPr="00B2669F" w:rsidRDefault="006B17EB" w:rsidP="006B17E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:rsidR="009E754E" w:rsidRPr="005479D1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</w:tc>
      </w:tr>
      <w:tr w:rsidR="009E754E" w:rsidRPr="001F3D07" w:rsidTr="006B17EB">
        <w:trPr>
          <w:trHeight w:val="1966"/>
        </w:trPr>
        <w:tc>
          <w:tcPr>
            <w:tcW w:w="2094" w:type="dxa"/>
          </w:tcPr>
          <w:p w:rsidR="006B17EB" w:rsidRPr="00B2669F" w:rsidRDefault="006B17EB" w:rsidP="006B17E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:rsidR="009E754E" w:rsidRPr="009E754E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</w:tc>
        <w:tc>
          <w:tcPr>
            <w:tcW w:w="2094" w:type="dxa"/>
          </w:tcPr>
          <w:p w:rsidR="006B17EB" w:rsidRPr="00B2669F" w:rsidRDefault="006B17EB" w:rsidP="006B17E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:rsidR="009E754E" w:rsidRPr="008559D7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</w:tc>
        <w:tc>
          <w:tcPr>
            <w:tcW w:w="2094" w:type="dxa"/>
          </w:tcPr>
          <w:p w:rsidR="006B17EB" w:rsidRPr="00B2669F" w:rsidRDefault="006B17EB" w:rsidP="006B17E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:rsidR="009E754E" w:rsidRPr="008559D7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</w:tc>
        <w:tc>
          <w:tcPr>
            <w:tcW w:w="2094" w:type="dxa"/>
          </w:tcPr>
          <w:p w:rsidR="006B17EB" w:rsidRPr="00B2669F" w:rsidRDefault="006B17EB" w:rsidP="006B17EB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B2669F">
              <w:rPr>
                <w:rFonts w:ascii="Comic Sans MS" w:hAnsi="Comic Sans MS"/>
                <w:b/>
                <w:sz w:val="24"/>
                <w:szCs w:val="24"/>
              </w:rPr>
              <w:t>.02.24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:rsidR="006B17EB" w:rsidRPr="00593A52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:rsidR="009E754E" w:rsidRPr="009E754E" w:rsidRDefault="006B17EB" w:rsidP="006B17EB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</w:tc>
      </w:tr>
    </w:tbl>
    <w:p w:rsidR="00CC2128" w:rsidRDefault="00CC2128">
      <w:bookmarkStart w:id="0" w:name="_GoBack"/>
      <w:bookmarkEnd w:id="0"/>
    </w:p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163F87"/>
    <w:rsid w:val="001C11A7"/>
    <w:rsid w:val="002141F9"/>
    <w:rsid w:val="00214D0D"/>
    <w:rsid w:val="00276AD6"/>
    <w:rsid w:val="002A7DBF"/>
    <w:rsid w:val="00362CC9"/>
    <w:rsid w:val="00365921"/>
    <w:rsid w:val="003A062F"/>
    <w:rsid w:val="003B272E"/>
    <w:rsid w:val="003F0BA1"/>
    <w:rsid w:val="00401B15"/>
    <w:rsid w:val="00440593"/>
    <w:rsid w:val="00517B90"/>
    <w:rsid w:val="005479D1"/>
    <w:rsid w:val="00593A52"/>
    <w:rsid w:val="005A766B"/>
    <w:rsid w:val="006B17EB"/>
    <w:rsid w:val="007148EF"/>
    <w:rsid w:val="008559D7"/>
    <w:rsid w:val="008924F3"/>
    <w:rsid w:val="008D146E"/>
    <w:rsid w:val="009E754E"/>
    <w:rsid w:val="00B2669F"/>
    <w:rsid w:val="00B60C3A"/>
    <w:rsid w:val="00C6556F"/>
    <w:rsid w:val="00CC2128"/>
    <w:rsid w:val="00D82E23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F0E08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1B6836CC</Template>
  <TotalTime>2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3</cp:revision>
  <cp:lastPrinted>2024-02-08T16:46:00Z</cp:lastPrinted>
  <dcterms:created xsi:type="dcterms:W3CDTF">2024-02-08T16:46:00Z</dcterms:created>
  <dcterms:modified xsi:type="dcterms:W3CDTF">2024-02-08T16:48:00Z</dcterms:modified>
</cp:coreProperties>
</file>