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B2669F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401B15"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B2669F" w:rsidRPr="00B2669F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14D0D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593A52" w:rsidRPr="000A421C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:rsidR="00593A52" w:rsidRPr="00B2669F" w:rsidRDefault="00593A52" w:rsidP="00593A5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365921" w:rsidRPr="005479D1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:rsidR="00593A52" w:rsidRPr="00B2669F" w:rsidRDefault="00593A52" w:rsidP="00593A5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365921" w:rsidRPr="005479D1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:rsidR="00593A52" w:rsidRPr="00B2669F" w:rsidRDefault="00593A52" w:rsidP="00593A5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365921" w:rsidRPr="005479D1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593A52" w:rsidRPr="00B2669F" w:rsidRDefault="00593A52" w:rsidP="00593A5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9E754E" w:rsidRPr="005479D1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:rsidR="00593A52" w:rsidRPr="00B2669F" w:rsidRDefault="00593A52" w:rsidP="00593A5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9E754E" w:rsidRPr="005479D1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:rsidR="00593A52" w:rsidRPr="00B2669F" w:rsidRDefault="00593A52" w:rsidP="00593A5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9E754E" w:rsidRPr="005479D1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:rsidR="00593A52" w:rsidRPr="00B2669F" w:rsidRDefault="00593A52" w:rsidP="00593A5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9E754E" w:rsidRPr="005479D1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593A52" w:rsidRPr="00B2669F" w:rsidRDefault="00593A52" w:rsidP="00593A5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9E754E" w:rsidRPr="009E754E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:rsidR="00593A52" w:rsidRPr="00B2669F" w:rsidRDefault="00593A52" w:rsidP="00593A5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9E754E" w:rsidRPr="008559D7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:rsidR="00593A52" w:rsidRPr="00B2669F" w:rsidRDefault="00593A52" w:rsidP="00593A5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9E754E" w:rsidRPr="008559D7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:rsidR="00593A52" w:rsidRPr="00B2669F" w:rsidRDefault="00593A52" w:rsidP="00593A5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:rsid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:rsidR="00593A52" w:rsidRPr="00593A52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:rsidR="009E754E" w:rsidRPr="009E754E" w:rsidRDefault="00593A52" w:rsidP="00593A52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7DBF"/>
    <w:rsid w:val="00362CC9"/>
    <w:rsid w:val="00365921"/>
    <w:rsid w:val="003A062F"/>
    <w:rsid w:val="003B272E"/>
    <w:rsid w:val="003F0BA1"/>
    <w:rsid w:val="00401B15"/>
    <w:rsid w:val="00440593"/>
    <w:rsid w:val="00517B90"/>
    <w:rsid w:val="005479D1"/>
    <w:rsid w:val="00593A52"/>
    <w:rsid w:val="005A766B"/>
    <w:rsid w:val="007148EF"/>
    <w:rsid w:val="008559D7"/>
    <w:rsid w:val="008924F3"/>
    <w:rsid w:val="008D146E"/>
    <w:rsid w:val="009E754E"/>
    <w:rsid w:val="00B2669F"/>
    <w:rsid w:val="00B60C3A"/>
    <w:rsid w:val="00C6556F"/>
    <w:rsid w:val="00CC2128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F0E08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1B6836CC</Template>
  <TotalTime>10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2023-11-23T16:44:00Z</cp:lastPrinted>
  <dcterms:created xsi:type="dcterms:W3CDTF">2024-02-08T16:36:00Z</dcterms:created>
  <dcterms:modified xsi:type="dcterms:W3CDTF">2024-02-08T16:45:00Z</dcterms:modified>
</cp:coreProperties>
</file>