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0</w:t>
            </w:r>
            <w:r w:rsidR="00F8147A"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B2669F" w:rsidRPr="00426CC0" w:rsidRDefault="00426CC0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426CC0" w:rsidRPr="00426CC0" w:rsidRDefault="00426CC0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426CC0" w:rsidRPr="00426CC0" w:rsidRDefault="00426CC0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426CC0" w:rsidRPr="00426CC0" w:rsidRDefault="00426CC0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426CC0" w:rsidRPr="000A421C" w:rsidRDefault="00426CC0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365921" w:rsidRPr="005479D1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365921" w:rsidRPr="005479D1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365921" w:rsidRPr="005479D1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5479D1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5479D1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5479D1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5479D1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</w:tr>
      <w:tr w:rsidR="009E754E" w:rsidRPr="001F3D07" w:rsidTr="009E1AE7">
        <w:trPr>
          <w:trHeight w:val="1980"/>
        </w:trPr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9E754E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  <w:bookmarkStart w:id="0" w:name="_GoBack"/>
            <w:bookmarkEnd w:id="0"/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8559D7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8559D7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  <w:tc>
          <w:tcPr>
            <w:tcW w:w="2094" w:type="dxa"/>
          </w:tcPr>
          <w:p w:rsidR="00F8147A" w:rsidRPr="00B2669F" w:rsidRDefault="00F8147A" w:rsidP="00F814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o</w:t>
            </w:r>
            <w:r w:rsidRPr="00426CC0">
              <w:rPr>
                <w:rFonts w:ascii="Comic Sans MS" w:hAnsi="Comic Sans MS"/>
                <w:color w:val="58595B"/>
                <w:shd w:val="clear" w:color="auto" w:fill="FFFFFF"/>
              </w:rPr>
              <w:t>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</w:t>
            </w:r>
            <w:r w:rsidRPr="00426CC0">
              <w:rPr>
                <w:rFonts w:ascii="Comic Sans MS" w:hAnsi="Comic Sans MS"/>
                <w:color w:val="58595B"/>
              </w:rPr>
              <w:t>out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</w:t>
            </w:r>
            <w:r w:rsidRPr="00426CC0">
              <w:rPr>
                <w:rFonts w:ascii="Comic Sans MS" w:hAnsi="Comic Sans MS"/>
                <w:color w:val="58595B"/>
              </w:rPr>
              <w:t>loud</w:t>
            </w:r>
          </w:p>
          <w:p w:rsidR="00F8147A" w:rsidRPr="00426CC0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</w:t>
            </w:r>
            <w:r w:rsidRPr="00426CC0">
              <w:rPr>
                <w:rFonts w:ascii="Comic Sans MS" w:hAnsi="Comic Sans MS"/>
                <w:color w:val="58595B"/>
              </w:rPr>
              <w:t>ound</w:t>
            </w:r>
          </w:p>
          <w:p w:rsidR="009E754E" w:rsidRPr="009E754E" w:rsidRDefault="00F8147A" w:rsidP="00F8147A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426CC0">
              <w:rPr>
                <w:rFonts w:ascii="Comic Sans MS" w:hAnsi="Comic Sans MS"/>
                <w:color w:val="58595B"/>
              </w:rPr>
              <w:t>mound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2141F9"/>
    <w:rsid w:val="00276AD6"/>
    <w:rsid w:val="002A7DBF"/>
    <w:rsid w:val="00365921"/>
    <w:rsid w:val="003A062F"/>
    <w:rsid w:val="003B272E"/>
    <w:rsid w:val="003F0BA1"/>
    <w:rsid w:val="00426CC0"/>
    <w:rsid w:val="00440593"/>
    <w:rsid w:val="00517B90"/>
    <w:rsid w:val="005479D1"/>
    <w:rsid w:val="005A766B"/>
    <w:rsid w:val="007148EF"/>
    <w:rsid w:val="008559D7"/>
    <w:rsid w:val="008924F3"/>
    <w:rsid w:val="009E1AE7"/>
    <w:rsid w:val="009E754E"/>
    <w:rsid w:val="00B2669F"/>
    <w:rsid w:val="00B60C3A"/>
    <w:rsid w:val="00C6556F"/>
    <w:rsid w:val="00CC2128"/>
    <w:rsid w:val="00D82E23"/>
    <w:rsid w:val="00DC249F"/>
    <w:rsid w:val="00E85A3B"/>
    <w:rsid w:val="00F8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2C212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C409A491</Template>
  <TotalTime>5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5</cp:revision>
  <cp:lastPrinted>2023-11-23T16:44:00Z</cp:lastPrinted>
  <dcterms:created xsi:type="dcterms:W3CDTF">2024-01-25T16:27:00Z</dcterms:created>
  <dcterms:modified xsi:type="dcterms:W3CDTF">2024-02-02T08:07:00Z</dcterms:modified>
</cp:coreProperties>
</file>