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0B16251A" w:rsidR="00C34DE3" w:rsidRPr="003B0B1D" w:rsidRDefault="00256319" w:rsidP="00256319">
      <w:pPr>
        <w:pStyle w:val="Heading1"/>
        <w:rPr>
          <w:sz w:val="42"/>
        </w:rPr>
      </w:pPr>
      <w:r w:rsidRPr="003B0B1D">
        <w:rPr>
          <w:sz w:val="42"/>
        </w:rPr>
        <w:t>Look, Say, Cover, Write and Check!</w:t>
      </w:r>
      <w:r w:rsidR="002F3C24" w:rsidRPr="003B0B1D">
        <w:rPr>
          <w:sz w:val="42"/>
        </w:rPr>
        <w:t xml:space="preserve"> </w:t>
      </w:r>
      <w:proofErr w:type="spellStart"/>
      <w:r w:rsidR="00705237">
        <w:rPr>
          <w:sz w:val="42"/>
        </w:rPr>
        <w:t>Wk</w:t>
      </w:r>
      <w:proofErr w:type="spellEnd"/>
      <w:r w:rsidR="00705237">
        <w:rPr>
          <w:sz w:val="42"/>
        </w:rPr>
        <w:t xml:space="preserve"> </w:t>
      </w:r>
      <w:r w:rsidR="00DB2ED9">
        <w:rPr>
          <w:sz w:val="42"/>
        </w:rPr>
        <w:t>2</w:t>
      </w:r>
    </w:p>
    <w:p w14:paraId="1E983682" w14:textId="12266521" w:rsidR="00F57274" w:rsidRDefault="00256319" w:rsidP="002753D3">
      <w:pPr>
        <w:jc w:val="left"/>
      </w:pPr>
      <w:r w:rsidRPr="00256319">
        <w:t xml:space="preserve">Tick the columns as you follow the instructions from left to right. Make sure you spell the words in the ‘write’ column. If you spell the word incorrectly, write it again in the </w:t>
      </w:r>
      <w:r w:rsidR="002753D3">
        <w:br/>
      </w:r>
      <w:r w:rsidRPr="00256319">
        <w:t>correction column.</w:t>
      </w:r>
      <w:r w:rsidR="004F6837">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943"/>
        <w:gridCol w:w="935"/>
        <w:gridCol w:w="957"/>
        <w:gridCol w:w="2160"/>
        <w:gridCol w:w="1037"/>
        <w:gridCol w:w="2340"/>
      </w:tblGrid>
      <w:tr w:rsidR="00464EB3" w14:paraId="52854F3C" w14:textId="77777777" w:rsidTr="00CB1FF4">
        <w:tc>
          <w:tcPr>
            <w:tcW w:w="2287"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43"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35" w:type="dxa"/>
            <w:shd w:val="clear" w:color="auto" w:fill="auto"/>
          </w:tcPr>
          <w:p w14:paraId="4BBDD665" w14:textId="77777777" w:rsidR="00256319" w:rsidRDefault="00256319" w:rsidP="00464EB3">
            <w:pPr>
              <w:pStyle w:val="Heading3"/>
              <w:spacing w:line="276" w:lineRule="auto"/>
            </w:pPr>
            <w:r>
              <w:t>say</w:t>
            </w:r>
          </w:p>
        </w:tc>
        <w:tc>
          <w:tcPr>
            <w:tcW w:w="957" w:type="dxa"/>
            <w:shd w:val="clear" w:color="auto" w:fill="auto"/>
          </w:tcPr>
          <w:p w14:paraId="4CD6B117" w14:textId="77777777" w:rsidR="00256319" w:rsidRDefault="00256319" w:rsidP="00464EB3">
            <w:pPr>
              <w:pStyle w:val="Heading3"/>
              <w:spacing w:line="276" w:lineRule="auto"/>
            </w:pPr>
            <w:r>
              <w:t>cover</w:t>
            </w:r>
          </w:p>
        </w:tc>
        <w:tc>
          <w:tcPr>
            <w:tcW w:w="2160"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37" w:type="dxa"/>
            <w:shd w:val="clear" w:color="auto" w:fill="auto"/>
          </w:tcPr>
          <w:p w14:paraId="3EF34B6F" w14:textId="77777777" w:rsidR="00256319" w:rsidRDefault="00256319" w:rsidP="00464EB3">
            <w:pPr>
              <w:pStyle w:val="Heading3"/>
              <w:spacing w:line="276" w:lineRule="auto"/>
            </w:pPr>
            <w:r>
              <w:t>check</w:t>
            </w:r>
          </w:p>
        </w:tc>
        <w:tc>
          <w:tcPr>
            <w:tcW w:w="2340" w:type="dxa"/>
            <w:shd w:val="clear" w:color="auto" w:fill="auto"/>
          </w:tcPr>
          <w:p w14:paraId="16A1A6B6" w14:textId="77777777" w:rsidR="00256319" w:rsidRDefault="00256319" w:rsidP="00464EB3">
            <w:pPr>
              <w:pStyle w:val="Heading3"/>
              <w:spacing w:line="276" w:lineRule="auto"/>
            </w:pPr>
            <w:r>
              <w:t>correction</w:t>
            </w:r>
          </w:p>
        </w:tc>
      </w:tr>
      <w:tr w:rsidR="00CB1FF4" w14:paraId="49209A65" w14:textId="77777777" w:rsidTr="00CB1FF4">
        <w:trPr>
          <w:trHeight w:val="765"/>
        </w:trPr>
        <w:tc>
          <w:tcPr>
            <w:tcW w:w="2287" w:type="dxa"/>
          </w:tcPr>
          <w:p w14:paraId="5F3D96B3" w14:textId="6A55D716" w:rsidR="00CB1FF4" w:rsidRPr="00A841AD" w:rsidRDefault="00CB1FF4" w:rsidP="00CB1FF4">
            <w:pPr>
              <w:rPr>
                <w:rFonts w:ascii="XCCW Joined 7a" w:hAnsi="XCCW Joined 7a"/>
                <w:sz w:val="32"/>
                <w:szCs w:val="32"/>
              </w:rPr>
            </w:pPr>
            <w:r w:rsidRPr="00480068">
              <w:rPr>
                <w:rFonts w:ascii="CCW Cursive Writing 7" w:hAnsi="CCW Cursive Writing 7"/>
              </w:rPr>
              <w:t>circle</w:t>
            </w:r>
          </w:p>
        </w:tc>
        <w:tc>
          <w:tcPr>
            <w:tcW w:w="943" w:type="dxa"/>
            <w:shd w:val="clear" w:color="auto" w:fill="auto"/>
          </w:tcPr>
          <w:p w14:paraId="58CB2C10" w14:textId="77777777" w:rsidR="00CB1FF4" w:rsidRDefault="00CB1FF4" w:rsidP="00CB1FF4"/>
        </w:tc>
        <w:tc>
          <w:tcPr>
            <w:tcW w:w="935" w:type="dxa"/>
            <w:shd w:val="clear" w:color="auto" w:fill="auto"/>
          </w:tcPr>
          <w:p w14:paraId="05665641" w14:textId="77777777" w:rsidR="00CB1FF4" w:rsidRDefault="00CB1FF4" w:rsidP="00CB1FF4"/>
        </w:tc>
        <w:tc>
          <w:tcPr>
            <w:tcW w:w="957" w:type="dxa"/>
            <w:shd w:val="clear" w:color="auto" w:fill="auto"/>
          </w:tcPr>
          <w:p w14:paraId="4207B96E" w14:textId="77777777" w:rsidR="00CB1FF4" w:rsidRDefault="00CB1FF4" w:rsidP="00CB1FF4"/>
        </w:tc>
        <w:tc>
          <w:tcPr>
            <w:tcW w:w="2160" w:type="dxa"/>
            <w:shd w:val="clear" w:color="auto" w:fill="auto"/>
          </w:tcPr>
          <w:p w14:paraId="3D61852E" w14:textId="77777777" w:rsidR="00CB1FF4" w:rsidRDefault="00CB1FF4" w:rsidP="00CB1FF4"/>
        </w:tc>
        <w:tc>
          <w:tcPr>
            <w:tcW w:w="1037" w:type="dxa"/>
            <w:shd w:val="clear" w:color="auto" w:fill="auto"/>
          </w:tcPr>
          <w:p w14:paraId="613F15D8" w14:textId="77777777" w:rsidR="00CB1FF4" w:rsidRDefault="00CB1FF4" w:rsidP="00CB1FF4"/>
        </w:tc>
        <w:tc>
          <w:tcPr>
            <w:tcW w:w="2340" w:type="dxa"/>
            <w:shd w:val="clear" w:color="auto" w:fill="auto"/>
          </w:tcPr>
          <w:p w14:paraId="4C35DB08" w14:textId="77777777" w:rsidR="00CB1FF4" w:rsidRDefault="00CB1FF4" w:rsidP="00CB1FF4"/>
        </w:tc>
      </w:tr>
      <w:tr w:rsidR="00CB1FF4" w14:paraId="1012B219" w14:textId="77777777" w:rsidTr="00CB1FF4">
        <w:trPr>
          <w:trHeight w:val="765"/>
        </w:trPr>
        <w:tc>
          <w:tcPr>
            <w:tcW w:w="2287" w:type="dxa"/>
          </w:tcPr>
          <w:p w14:paraId="02D00264" w14:textId="1D46EA6E" w:rsidR="00CB1FF4" w:rsidRPr="00A841AD" w:rsidRDefault="00CB1FF4" w:rsidP="00CB1FF4">
            <w:pPr>
              <w:rPr>
                <w:rFonts w:ascii="XCCW Joined 7a" w:hAnsi="XCCW Joined 7a"/>
                <w:sz w:val="32"/>
                <w:szCs w:val="32"/>
              </w:rPr>
            </w:pPr>
            <w:r w:rsidRPr="00480068">
              <w:rPr>
                <w:rFonts w:ascii="CCW Cursive Writing 7" w:hAnsi="CCW Cursive Writing 7"/>
              </w:rPr>
              <w:t>busy</w:t>
            </w:r>
          </w:p>
        </w:tc>
        <w:tc>
          <w:tcPr>
            <w:tcW w:w="943" w:type="dxa"/>
            <w:shd w:val="clear" w:color="auto" w:fill="auto"/>
          </w:tcPr>
          <w:p w14:paraId="00F866D0" w14:textId="77777777" w:rsidR="00CB1FF4" w:rsidRDefault="00CB1FF4" w:rsidP="00CB1FF4"/>
        </w:tc>
        <w:tc>
          <w:tcPr>
            <w:tcW w:w="935" w:type="dxa"/>
            <w:shd w:val="clear" w:color="auto" w:fill="auto"/>
          </w:tcPr>
          <w:p w14:paraId="548CDAAF" w14:textId="77777777" w:rsidR="00CB1FF4" w:rsidRDefault="00CB1FF4" w:rsidP="00CB1FF4"/>
        </w:tc>
        <w:tc>
          <w:tcPr>
            <w:tcW w:w="957" w:type="dxa"/>
            <w:shd w:val="clear" w:color="auto" w:fill="auto"/>
          </w:tcPr>
          <w:p w14:paraId="3AAE40FD" w14:textId="77777777" w:rsidR="00CB1FF4" w:rsidRDefault="00CB1FF4" w:rsidP="00CB1FF4"/>
        </w:tc>
        <w:tc>
          <w:tcPr>
            <w:tcW w:w="2160" w:type="dxa"/>
            <w:shd w:val="clear" w:color="auto" w:fill="auto"/>
          </w:tcPr>
          <w:p w14:paraId="49FFF357" w14:textId="77777777" w:rsidR="00CB1FF4" w:rsidRDefault="00CB1FF4" w:rsidP="00CB1FF4"/>
        </w:tc>
        <w:tc>
          <w:tcPr>
            <w:tcW w:w="1037" w:type="dxa"/>
            <w:shd w:val="clear" w:color="auto" w:fill="auto"/>
          </w:tcPr>
          <w:p w14:paraId="7B272ABE" w14:textId="77777777" w:rsidR="00CB1FF4" w:rsidRDefault="00CB1FF4" w:rsidP="00CB1FF4"/>
        </w:tc>
        <w:tc>
          <w:tcPr>
            <w:tcW w:w="2340" w:type="dxa"/>
            <w:shd w:val="clear" w:color="auto" w:fill="auto"/>
          </w:tcPr>
          <w:p w14:paraId="289FA892" w14:textId="77777777" w:rsidR="00CB1FF4" w:rsidRDefault="00CB1FF4" w:rsidP="00CB1FF4"/>
        </w:tc>
      </w:tr>
      <w:tr w:rsidR="00CB1FF4" w14:paraId="3D8947C5" w14:textId="77777777" w:rsidTr="00CB1FF4">
        <w:trPr>
          <w:trHeight w:val="765"/>
        </w:trPr>
        <w:tc>
          <w:tcPr>
            <w:tcW w:w="2287" w:type="dxa"/>
          </w:tcPr>
          <w:p w14:paraId="5EEAA99B" w14:textId="3A23C4B3" w:rsidR="00CB1FF4" w:rsidRPr="00A841AD" w:rsidRDefault="00CB1FF4" w:rsidP="00CB1FF4">
            <w:pPr>
              <w:rPr>
                <w:rFonts w:ascii="XCCW Joined 7a" w:hAnsi="XCCW Joined 7a"/>
                <w:sz w:val="32"/>
                <w:szCs w:val="32"/>
              </w:rPr>
            </w:pPr>
            <w:r w:rsidRPr="00480068">
              <w:rPr>
                <w:rFonts w:ascii="CCW Cursive Writing 7" w:hAnsi="CCW Cursive Writing 7"/>
              </w:rPr>
              <w:t>often</w:t>
            </w:r>
          </w:p>
        </w:tc>
        <w:tc>
          <w:tcPr>
            <w:tcW w:w="943" w:type="dxa"/>
            <w:shd w:val="clear" w:color="auto" w:fill="auto"/>
          </w:tcPr>
          <w:p w14:paraId="6B797E64" w14:textId="77777777" w:rsidR="00CB1FF4" w:rsidRDefault="00CB1FF4" w:rsidP="00CB1FF4"/>
        </w:tc>
        <w:tc>
          <w:tcPr>
            <w:tcW w:w="935" w:type="dxa"/>
            <w:shd w:val="clear" w:color="auto" w:fill="auto"/>
          </w:tcPr>
          <w:p w14:paraId="2EF2AF6D" w14:textId="77777777" w:rsidR="00CB1FF4" w:rsidRDefault="00CB1FF4" w:rsidP="00CB1FF4"/>
        </w:tc>
        <w:tc>
          <w:tcPr>
            <w:tcW w:w="957" w:type="dxa"/>
            <w:shd w:val="clear" w:color="auto" w:fill="auto"/>
          </w:tcPr>
          <w:p w14:paraId="2F40AE0F" w14:textId="77777777" w:rsidR="00CB1FF4" w:rsidRDefault="00CB1FF4" w:rsidP="00CB1FF4"/>
        </w:tc>
        <w:tc>
          <w:tcPr>
            <w:tcW w:w="2160" w:type="dxa"/>
            <w:shd w:val="clear" w:color="auto" w:fill="auto"/>
          </w:tcPr>
          <w:p w14:paraId="5F623789" w14:textId="77777777" w:rsidR="00CB1FF4" w:rsidRDefault="00CB1FF4" w:rsidP="00CB1FF4"/>
        </w:tc>
        <w:tc>
          <w:tcPr>
            <w:tcW w:w="1037" w:type="dxa"/>
            <w:shd w:val="clear" w:color="auto" w:fill="auto"/>
          </w:tcPr>
          <w:p w14:paraId="55F9648D" w14:textId="77777777" w:rsidR="00CB1FF4" w:rsidRDefault="00CB1FF4" w:rsidP="00CB1FF4"/>
        </w:tc>
        <w:tc>
          <w:tcPr>
            <w:tcW w:w="2340" w:type="dxa"/>
            <w:shd w:val="clear" w:color="auto" w:fill="auto"/>
          </w:tcPr>
          <w:p w14:paraId="5B9350A2" w14:textId="77777777" w:rsidR="00CB1FF4" w:rsidRDefault="00CB1FF4" w:rsidP="00CB1FF4"/>
        </w:tc>
      </w:tr>
      <w:tr w:rsidR="00CB1FF4" w14:paraId="0C351938" w14:textId="77777777" w:rsidTr="00CB1FF4">
        <w:trPr>
          <w:trHeight w:val="765"/>
        </w:trPr>
        <w:tc>
          <w:tcPr>
            <w:tcW w:w="2287" w:type="dxa"/>
          </w:tcPr>
          <w:p w14:paraId="38472061" w14:textId="270DA922" w:rsidR="00CB1FF4" w:rsidRPr="00A841AD" w:rsidRDefault="00CB1FF4" w:rsidP="00CB1FF4">
            <w:pPr>
              <w:rPr>
                <w:rFonts w:ascii="XCCW Joined 7a" w:hAnsi="XCCW Joined 7a"/>
                <w:sz w:val="32"/>
                <w:szCs w:val="32"/>
              </w:rPr>
            </w:pPr>
            <w:r w:rsidRPr="00480068">
              <w:rPr>
                <w:rFonts w:ascii="CCW Cursive Writing 7" w:hAnsi="CCW Cursive Writing 7"/>
              </w:rPr>
              <w:t>group</w:t>
            </w:r>
          </w:p>
        </w:tc>
        <w:tc>
          <w:tcPr>
            <w:tcW w:w="943" w:type="dxa"/>
            <w:shd w:val="clear" w:color="auto" w:fill="auto"/>
          </w:tcPr>
          <w:p w14:paraId="1BB20507" w14:textId="77777777" w:rsidR="00CB1FF4" w:rsidRDefault="00CB1FF4" w:rsidP="00CB1FF4"/>
        </w:tc>
        <w:tc>
          <w:tcPr>
            <w:tcW w:w="935" w:type="dxa"/>
            <w:shd w:val="clear" w:color="auto" w:fill="auto"/>
          </w:tcPr>
          <w:p w14:paraId="1777A494" w14:textId="77777777" w:rsidR="00CB1FF4" w:rsidRDefault="00CB1FF4" w:rsidP="00CB1FF4"/>
        </w:tc>
        <w:tc>
          <w:tcPr>
            <w:tcW w:w="957" w:type="dxa"/>
            <w:shd w:val="clear" w:color="auto" w:fill="auto"/>
          </w:tcPr>
          <w:p w14:paraId="63F17CBB" w14:textId="77777777" w:rsidR="00CB1FF4" w:rsidRDefault="00CB1FF4" w:rsidP="00CB1FF4"/>
        </w:tc>
        <w:tc>
          <w:tcPr>
            <w:tcW w:w="2160" w:type="dxa"/>
            <w:shd w:val="clear" w:color="auto" w:fill="auto"/>
          </w:tcPr>
          <w:p w14:paraId="424B1043" w14:textId="77777777" w:rsidR="00CB1FF4" w:rsidRDefault="00CB1FF4" w:rsidP="00CB1FF4"/>
        </w:tc>
        <w:tc>
          <w:tcPr>
            <w:tcW w:w="1037" w:type="dxa"/>
            <w:shd w:val="clear" w:color="auto" w:fill="auto"/>
          </w:tcPr>
          <w:p w14:paraId="54BBBD9E" w14:textId="77777777" w:rsidR="00CB1FF4" w:rsidRDefault="00CB1FF4" w:rsidP="00CB1FF4"/>
        </w:tc>
        <w:tc>
          <w:tcPr>
            <w:tcW w:w="2340" w:type="dxa"/>
            <w:shd w:val="clear" w:color="auto" w:fill="auto"/>
          </w:tcPr>
          <w:p w14:paraId="41664A17" w14:textId="77777777" w:rsidR="00CB1FF4" w:rsidRDefault="00CB1FF4" w:rsidP="00CB1FF4"/>
        </w:tc>
      </w:tr>
      <w:tr w:rsidR="00CB1FF4" w14:paraId="32746BD6" w14:textId="77777777" w:rsidTr="00CB1FF4">
        <w:trPr>
          <w:trHeight w:val="765"/>
        </w:trPr>
        <w:tc>
          <w:tcPr>
            <w:tcW w:w="2287" w:type="dxa"/>
          </w:tcPr>
          <w:p w14:paraId="6C152A0B" w14:textId="6B72049E" w:rsidR="00CB1FF4" w:rsidRPr="00A841AD" w:rsidRDefault="00CB1FF4" w:rsidP="00CB1FF4">
            <w:pPr>
              <w:rPr>
                <w:rFonts w:ascii="XCCW Joined 7a" w:hAnsi="XCCW Joined 7a"/>
                <w:sz w:val="32"/>
                <w:szCs w:val="32"/>
              </w:rPr>
            </w:pPr>
            <w:r w:rsidRPr="00480068">
              <w:rPr>
                <w:rFonts w:ascii="CCW Cursive Writing 7" w:hAnsi="CCW Cursive Writing 7"/>
              </w:rPr>
              <w:t>woman</w:t>
            </w:r>
          </w:p>
        </w:tc>
        <w:tc>
          <w:tcPr>
            <w:tcW w:w="943" w:type="dxa"/>
            <w:shd w:val="clear" w:color="auto" w:fill="auto"/>
          </w:tcPr>
          <w:p w14:paraId="02FAEAC0" w14:textId="77777777" w:rsidR="00CB1FF4" w:rsidRDefault="00CB1FF4" w:rsidP="00CB1FF4"/>
        </w:tc>
        <w:tc>
          <w:tcPr>
            <w:tcW w:w="935" w:type="dxa"/>
            <w:shd w:val="clear" w:color="auto" w:fill="auto"/>
          </w:tcPr>
          <w:p w14:paraId="6F0C79E0" w14:textId="77777777" w:rsidR="00CB1FF4" w:rsidRDefault="00CB1FF4" w:rsidP="00CB1FF4"/>
        </w:tc>
        <w:tc>
          <w:tcPr>
            <w:tcW w:w="957" w:type="dxa"/>
            <w:shd w:val="clear" w:color="auto" w:fill="auto"/>
          </w:tcPr>
          <w:p w14:paraId="4CAC7412" w14:textId="77777777" w:rsidR="00CB1FF4" w:rsidRDefault="00CB1FF4" w:rsidP="00CB1FF4"/>
        </w:tc>
        <w:tc>
          <w:tcPr>
            <w:tcW w:w="2160" w:type="dxa"/>
            <w:shd w:val="clear" w:color="auto" w:fill="auto"/>
          </w:tcPr>
          <w:p w14:paraId="0EEDC476" w14:textId="77777777" w:rsidR="00CB1FF4" w:rsidRDefault="00CB1FF4" w:rsidP="00CB1FF4"/>
        </w:tc>
        <w:tc>
          <w:tcPr>
            <w:tcW w:w="1037" w:type="dxa"/>
            <w:shd w:val="clear" w:color="auto" w:fill="auto"/>
          </w:tcPr>
          <w:p w14:paraId="5296A840" w14:textId="77777777" w:rsidR="00CB1FF4" w:rsidRDefault="00CB1FF4" w:rsidP="00CB1FF4"/>
        </w:tc>
        <w:tc>
          <w:tcPr>
            <w:tcW w:w="2340" w:type="dxa"/>
            <w:shd w:val="clear" w:color="auto" w:fill="auto"/>
          </w:tcPr>
          <w:p w14:paraId="78C180BB" w14:textId="77777777" w:rsidR="00CB1FF4" w:rsidRDefault="00CB1FF4" w:rsidP="00CB1FF4"/>
        </w:tc>
      </w:tr>
    </w:tbl>
    <w:p w14:paraId="0D181115" w14:textId="3B08EF27" w:rsidR="00256319" w:rsidRDefault="00256319" w:rsidP="00256319"/>
    <w:p w14:paraId="60CB8F7F" w14:textId="2F695D56" w:rsidR="00001674" w:rsidRDefault="00001674" w:rsidP="00256319">
      <w:pPr>
        <w:rPr>
          <w:rFonts w:ascii="CCW Cursive Writing 7" w:hAnsi="CCW Cursive Writing 7"/>
          <w:sz w:val="22"/>
        </w:rPr>
      </w:pPr>
      <w:r w:rsidRPr="00001674">
        <w:rPr>
          <w:rFonts w:ascii="CCW Cursive Writing 7" w:hAnsi="CCW Cursive Writing 7"/>
          <w:sz w:val="22"/>
        </w:rPr>
        <w:t xml:space="preserve">Pick </w:t>
      </w:r>
      <w:r w:rsidR="00FF1F00">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782E6AA8" w14:textId="27BE94A3" w:rsidR="00705237" w:rsidRDefault="00705237" w:rsidP="00256319">
      <w:pPr>
        <w:rPr>
          <w:rFonts w:ascii="CCW Cursive Writing 7" w:hAnsi="CCW Cursive Writing 7"/>
          <w:sz w:val="22"/>
        </w:rPr>
      </w:pPr>
    </w:p>
    <w:p w14:paraId="5558F061" w14:textId="500A97CC" w:rsidR="00705237" w:rsidRDefault="00705237" w:rsidP="00256319">
      <w:pPr>
        <w:rPr>
          <w:rFonts w:ascii="CCW Cursive Writing 7" w:hAnsi="CCW Cursive Writing 7"/>
          <w:sz w:val="22"/>
        </w:rPr>
      </w:pPr>
    </w:p>
    <w:p w14:paraId="416E4FCA" w14:textId="3FF7DAB0" w:rsidR="00705237" w:rsidRDefault="00705237" w:rsidP="00256319">
      <w:pPr>
        <w:rPr>
          <w:rFonts w:ascii="CCW Cursive Writing 7" w:hAnsi="CCW Cursive Writing 7"/>
          <w:sz w:val="22"/>
        </w:rPr>
      </w:pPr>
    </w:p>
    <w:p w14:paraId="228D77C4" w14:textId="10280595" w:rsidR="00705237" w:rsidRDefault="00705237" w:rsidP="00256319">
      <w:pPr>
        <w:rPr>
          <w:rFonts w:ascii="CCW Cursive Writing 7" w:hAnsi="CCW Cursive Writing 7"/>
          <w:sz w:val="22"/>
        </w:rPr>
      </w:pPr>
    </w:p>
    <w:p w14:paraId="6A6AD30F" w14:textId="1F2FCD8E" w:rsidR="00CB1FF4" w:rsidRDefault="00CB1FF4" w:rsidP="00256319">
      <w:pPr>
        <w:rPr>
          <w:rFonts w:ascii="CCW Cursive Writing 7" w:hAnsi="CCW Cursive Writing 7"/>
          <w:sz w:val="22"/>
        </w:rPr>
      </w:pPr>
    </w:p>
    <w:p w14:paraId="07ED71AB" w14:textId="77777777" w:rsidR="00CB1FF4" w:rsidRDefault="00CB1FF4" w:rsidP="00256319">
      <w:pPr>
        <w:rPr>
          <w:rFonts w:ascii="CCW Cursive Writing 7" w:hAnsi="CCW Cursive Writing 7"/>
          <w:sz w:val="22"/>
        </w:rPr>
      </w:pPr>
    </w:p>
    <w:p w14:paraId="17EB45A1" w14:textId="37DAEEEE" w:rsidR="00705237" w:rsidRDefault="00705237" w:rsidP="00256319">
      <w:pPr>
        <w:rPr>
          <w:rFonts w:ascii="CCW Cursive Writing 7" w:hAnsi="CCW Cursive Writing 7"/>
          <w:sz w:val="22"/>
        </w:rPr>
      </w:pPr>
    </w:p>
    <w:p w14:paraId="650CF833" w14:textId="3D9AB144" w:rsidR="00705237" w:rsidRDefault="00705237" w:rsidP="00256319">
      <w:pPr>
        <w:rPr>
          <w:rFonts w:ascii="CCW Cursive Writing 7" w:hAnsi="CCW Cursive Writing 7"/>
          <w:sz w:val="22"/>
        </w:rPr>
      </w:pPr>
    </w:p>
    <w:p w14:paraId="728F5764" w14:textId="0018816E" w:rsidR="00705237" w:rsidRDefault="00705237" w:rsidP="00256319">
      <w:pPr>
        <w:rPr>
          <w:rFonts w:ascii="CCW Cursive Writing 7" w:hAnsi="CCW Cursive Writing 7"/>
          <w:sz w:val="22"/>
        </w:rPr>
      </w:pPr>
    </w:p>
    <w:p w14:paraId="472A143B" w14:textId="3456E8E9" w:rsidR="00705237" w:rsidRDefault="00705237" w:rsidP="00256319">
      <w:pPr>
        <w:rPr>
          <w:rFonts w:ascii="CCW Cursive Writing 7" w:hAnsi="CCW Cursive Writing 7"/>
          <w:sz w:val="22"/>
        </w:rPr>
      </w:pPr>
    </w:p>
    <w:p w14:paraId="05321315" w14:textId="6D12B756" w:rsidR="00705237" w:rsidRDefault="00705237" w:rsidP="00256319">
      <w:pPr>
        <w:rPr>
          <w:rFonts w:ascii="CCW Cursive Writing 7" w:hAnsi="CCW Cursive Writing 7"/>
          <w:sz w:val="22"/>
        </w:rPr>
      </w:pPr>
    </w:p>
    <w:p w14:paraId="02104C9E" w14:textId="4657EBF1" w:rsidR="00705237" w:rsidRDefault="00705237" w:rsidP="00256319">
      <w:pPr>
        <w:rPr>
          <w:rFonts w:ascii="CCW Cursive Writing 7" w:hAnsi="CCW Cursive Writing 7"/>
          <w:sz w:val="22"/>
        </w:rPr>
      </w:pPr>
    </w:p>
    <w:p w14:paraId="36034C47" w14:textId="37921476" w:rsidR="00705237" w:rsidRDefault="00705237" w:rsidP="00256319">
      <w:pPr>
        <w:rPr>
          <w:rFonts w:ascii="CCW Cursive Writing 7" w:hAnsi="CCW Cursive Writing 7"/>
          <w:sz w:val="22"/>
        </w:rPr>
      </w:pPr>
    </w:p>
    <w:p w14:paraId="72F93965" w14:textId="7AC1A323" w:rsidR="00080B1F" w:rsidRPr="003B0B1D" w:rsidRDefault="00080B1F" w:rsidP="00080B1F">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3</w:t>
      </w:r>
    </w:p>
    <w:p w14:paraId="5E1BD59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927"/>
        <w:gridCol w:w="912"/>
        <w:gridCol w:w="952"/>
        <w:gridCol w:w="2077"/>
        <w:gridCol w:w="1028"/>
        <w:gridCol w:w="2272"/>
      </w:tblGrid>
      <w:tr w:rsidR="00080B1F" w14:paraId="09814CE6" w14:textId="77777777" w:rsidTr="00CB1FF4">
        <w:tc>
          <w:tcPr>
            <w:tcW w:w="2491" w:type="dxa"/>
            <w:tcBorders>
              <w:top w:val="nil"/>
              <w:left w:val="nil"/>
              <w:bottom w:val="single" w:sz="4" w:space="0" w:color="auto"/>
              <w:right w:val="single" w:sz="4" w:space="0" w:color="auto"/>
            </w:tcBorders>
            <w:shd w:val="clear" w:color="auto" w:fill="auto"/>
          </w:tcPr>
          <w:p w14:paraId="6CDD21DF" w14:textId="77777777" w:rsidR="00080B1F" w:rsidRDefault="00080B1F" w:rsidP="00127D89"/>
        </w:tc>
        <w:tc>
          <w:tcPr>
            <w:tcW w:w="927" w:type="dxa"/>
            <w:tcBorders>
              <w:left w:val="single" w:sz="4" w:space="0" w:color="auto"/>
            </w:tcBorders>
            <w:shd w:val="clear" w:color="auto" w:fill="auto"/>
          </w:tcPr>
          <w:p w14:paraId="7A694E10" w14:textId="77777777" w:rsidR="00080B1F" w:rsidRDefault="00080B1F" w:rsidP="00127D89">
            <w:pPr>
              <w:pStyle w:val="Heading3"/>
              <w:spacing w:line="276" w:lineRule="auto"/>
            </w:pPr>
            <w:r>
              <w:t>look</w:t>
            </w:r>
          </w:p>
        </w:tc>
        <w:tc>
          <w:tcPr>
            <w:tcW w:w="912" w:type="dxa"/>
            <w:shd w:val="clear" w:color="auto" w:fill="auto"/>
          </w:tcPr>
          <w:p w14:paraId="34E4A4F0" w14:textId="77777777" w:rsidR="00080B1F" w:rsidRDefault="00080B1F" w:rsidP="00127D89">
            <w:pPr>
              <w:pStyle w:val="Heading3"/>
              <w:spacing w:line="276" w:lineRule="auto"/>
            </w:pPr>
            <w:r>
              <w:t>say</w:t>
            </w:r>
          </w:p>
        </w:tc>
        <w:tc>
          <w:tcPr>
            <w:tcW w:w="952" w:type="dxa"/>
            <w:shd w:val="clear" w:color="auto" w:fill="auto"/>
          </w:tcPr>
          <w:p w14:paraId="42985F08" w14:textId="77777777" w:rsidR="00080B1F" w:rsidRDefault="00080B1F" w:rsidP="00127D89">
            <w:pPr>
              <w:pStyle w:val="Heading3"/>
              <w:spacing w:line="276" w:lineRule="auto"/>
            </w:pPr>
            <w:r>
              <w:t>cover</w:t>
            </w:r>
          </w:p>
        </w:tc>
        <w:tc>
          <w:tcPr>
            <w:tcW w:w="2077" w:type="dxa"/>
            <w:shd w:val="clear" w:color="auto" w:fill="auto"/>
          </w:tcPr>
          <w:p w14:paraId="6A82998F" w14:textId="77777777" w:rsidR="00080B1F" w:rsidRDefault="00080B1F" w:rsidP="00127D89">
            <w:pPr>
              <w:pStyle w:val="Heading3"/>
              <w:spacing w:line="276" w:lineRule="auto"/>
            </w:pPr>
            <w:r w:rsidRPr="002D1179">
              <w:rPr>
                <w:sz w:val="26"/>
              </w:rPr>
              <w:t xml:space="preserve">Write-in cursive! </w:t>
            </w:r>
          </w:p>
        </w:tc>
        <w:tc>
          <w:tcPr>
            <w:tcW w:w="1028" w:type="dxa"/>
            <w:shd w:val="clear" w:color="auto" w:fill="auto"/>
          </w:tcPr>
          <w:p w14:paraId="2F49F31E" w14:textId="77777777" w:rsidR="00080B1F" w:rsidRDefault="00080B1F" w:rsidP="00127D89">
            <w:pPr>
              <w:pStyle w:val="Heading3"/>
              <w:spacing w:line="276" w:lineRule="auto"/>
            </w:pPr>
            <w:r>
              <w:t>check</w:t>
            </w:r>
          </w:p>
        </w:tc>
        <w:tc>
          <w:tcPr>
            <w:tcW w:w="2272" w:type="dxa"/>
            <w:shd w:val="clear" w:color="auto" w:fill="auto"/>
          </w:tcPr>
          <w:p w14:paraId="43009C84" w14:textId="77777777" w:rsidR="00080B1F" w:rsidRDefault="00080B1F" w:rsidP="00127D89">
            <w:pPr>
              <w:pStyle w:val="Heading3"/>
              <w:spacing w:line="276" w:lineRule="auto"/>
            </w:pPr>
            <w:r>
              <w:t>correction</w:t>
            </w:r>
          </w:p>
        </w:tc>
      </w:tr>
      <w:tr w:rsidR="00CB1FF4" w14:paraId="7E383384" w14:textId="77777777" w:rsidTr="00CB1FF4">
        <w:trPr>
          <w:trHeight w:val="765"/>
        </w:trPr>
        <w:tc>
          <w:tcPr>
            <w:tcW w:w="2491" w:type="dxa"/>
          </w:tcPr>
          <w:p w14:paraId="406FB7F8" w14:textId="549DEE2A" w:rsidR="00CB1FF4" w:rsidRPr="00CD220D" w:rsidRDefault="00CB1FF4" w:rsidP="00CB1FF4">
            <w:pPr>
              <w:rPr>
                <w:rFonts w:ascii="XCCW Joined 7a" w:hAnsi="XCCW Joined 7a"/>
                <w:sz w:val="24"/>
                <w:szCs w:val="32"/>
              </w:rPr>
            </w:pPr>
            <w:r w:rsidRPr="00B27134">
              <w:rPr>
                <w:rFonts w:ascii="CCW Cursive Writing 7" w:hAnsi="CCW Cursive Writing 7"/>
                <w:sz w:val="22"/>
                <w:szCs w:val="22"/>
              </w:rPr>
              <w:t>arrive</w:t>
            </w:r>
          </w:p>
        </w:tc>
        <w:tc>
          <w:tcPr>
            <w:tcW w:w="927" w:type="dxa"/>
            <w:shd w:val="clear" w:color="auto" w:fill="auto"/>
          </w:tcPr>
          <w:p w14:paraId="18F18993" w14:textId="77777777" w:rsidR="00CB1FF4" w:rsidRDefault="00CB1FF4" w:rsidP="00CB1FF4"/>
        </w:tc>
        <w:tc>
          <w:tcPr>
            <w:tcW w:w="912" w:type="dxa"/>
            <w:shd w:val="clear" w:color="auto" w:fill="auto"/>
          </w:tcPr>
          <w:p w14:paraId="05379623" w14:textId="77777777" w:rsidR="00CB1FF4" w:rsidRDefault="00CB1FF4" w:rsidP="00CB1FF4"/>
        </w:tc>
        <w:tc>
          <w:tcPr>
            <w:tcW w:w="952" w:type="dxa"/>
            <w:shd w:val="clear" w:color="auto" w:fill="auto"/>
          </w:tcPr>
          <w:p w14:paraId="40876600" w14:textId="77777777" w:rsidR="00CB1FF4" w:rsidRDefault="00CB1FF4" w:rsidP="00CB1FF4"/>
        </w:tc>
        <w:tc>
          <w:tcPr>
            <w:tcW w:w="2077" w:type="dxa"/>
            <w:shd w:val="clear" w:color="auto" w:fill="auto"/>
          </w:tcPr>
          <w:p w14:paraId="2560EB10" w14:textId="77777777" w:rsidR="00CB1FF4" w:rsidRDefault="00CB1FF4" w:rsidP="00CB1FF4"/>
        </w:tc>
        <w:tc>
          <w:tcPr>
            <w:tcW w:w="1028" w:type="dxa"/>
            <w:shd w:val="clear" w:color="auto" w:fill="auto"/>
          </w:tcPr>
          <w:p w14:paraId="12268F38" w14:textId="77777777" w:rsidR="00CB1FF4" w:rsidRDefault="00CB1FF4" w:rsidP="00CB1FF4"/>
        </w:tc>
        <w:tc>
          <w:tcPr>
            <w:tcW w:w="2272" w:type="dxa"/>
            <w:shd w:val="clear" w:color="auto" w:fill="auto"/>
          </w:tcPr>
          <w:p w14:paraId="6C5118FB" w14:textId="77777777" w:rsidR="00CB1FF4" w:rsidRDefault="00CB1FF4" w:rsidP="00CB1FF4"/>
        </w:tc>
      </w:tr>
      <w:tr w:rsidR="00CB1FF4" w14:paraId="56A16ED3" w14:textId="77777777" w:rsidTr="00CB1FF4">
        <w:trPr>
          <w:trHeight w:val="765"/>
        </w:trPr>
        <w:tc>
          <w:tcPr>
            <w:tcW w:w="2491" w:type="dxa"/>
          </w:tcPr>
          <w:p w14:paraId="4D1D432B" w14:textId="66779A60" w:rsidR="00CB1FF4" w:rsidRPr="00CD220D" w:rsidRDefault="00CB1FF4" w:rsidP="00CB1FF4">
            <w:pPr>
              <w:rPr>
                <w:rFonts w:ascii="XCCW Joined 7a" w:hAnsi="XCCW Joined 7a"/>
                <w:sz w:val="24"/>
                <w:szCs w:val="32"/>
              </w:rPr>
            </w:pPr>
            <w:r w:rsidRPr="00B27134">
              <w:rPr>
                <w:rFonts w:ascii="CCW Cursive Writing 7" w:hAnsi="CCW Cursive Writing 7"/>
                <w:sz w:val="22"/>
                <w:szCs w:val="22"/>
              </w:rPr>
              <w:t>early</w:t>
            </w:r>
          </w:p>
        </w:tc>
        <w:tc>
          <w:tcPr>
            <w:tcW w:w="927" w:type="dxa"/>
            <w:shd w:val="clear" w:color="auto" w:fill="auto"/>
          </w:tcPr>
          <w:p w14:paraId="76A697F8" w14:textId="77777777" w:rsidR="00CB1FF4" w:rsidRDefault="00CB1FF4" w:rsidP="00CB1FF4"/>
        </w:tc>
        <w:tc>
          <w:tcPr>
            <w:tcW w:w="912" w:type="dxa"/>
            <w:shd w:val="clear" w:color="auto" w:fill="auto"/>
          </w:tcPr>
          <w:p w14:paraId="7020ECA4" w14:textId="77777777" w:rsidR="00CB1FF4" w:rsidRDefault="00CB1FF4" w:rsidP="00CB1FF4"/>
        </w:tc>
        <w:tc>
          <w:tcPr>
            <w:tcW w:w="952" w:type="dxa"/>
            <w:shd w:val="clear" w:color="auto" w:fill="auto"/>
          </w:tcPr>
          <w:p w14:paraId="3A2350FB" w14:textId="77777777" w:rsidR="00CB1FF4" w:rsidRDefault="00CB1FF4" w:rsidP="00CB1FF4"/>
        </w:tc>
        <w:tc>
          <w:tcPr>
            <w:tcW w:w="2077" w:type="dxa"/>
            <w:shd w:val="clear" w:color="auto" w:fill="auto"/>
          </w:tcPr>
          <w:p w14:paraId="77E67B55" w14:textId="77777777" w:rsidR="00CB1FF4" w:rsidRDefault="00CB1FF4" w:rsidP="00CB1FF4"/>
        </w:tc>
        <w:tc>
          <w:tcPr>
            <w:tcW w:w="1028" w:type="dxa"/>
            <w:shd w:val="clear" w:color="auto" w:fill="auto"/>
          </w:tcPr>
          <w:p w14:paraId="60165706" w14:textId="77777777" w:rsidR="00CB1FF4" w:rsidRDefault="00CB1FF4" w:rsidP="00CB1FF4"/>
        </w:tc>
        <w:tc>
          <w:tcPr>
            <w:tcW w:w="2272" w:type="dxa"/>
            <w:shd w:val="clear" w:color="auto" w:fill="auto"/>
          </w:tcPr>
          <w:p w14:paraId="541577CA" w14:textId="77777777" w:rsidR="00CB1FF4" w:rsidRDefault="00CB1FF4" w:rsidP="00CB1FF4"/>
        </w:tc>
      </w:tr>
      <w:tr w:rsidR="00CB1FF4" w14:paraId="7E4074AC" w14:textId="77777777" w:rsidTr="00CB1FF4">
        <w:trPr>
          <w:trHeight w:val="765"/>
        </w:trPr>
        <w:tc>
          <w:tcPr>
            <w:tcW w:w="2491" w:type="dxa"/>
          </w:tcPr>
          <w:p w14:paraId="0A258AD1" w14:textId="2AFB55B1" w:rsidR="00CB1FF4" w:rsidRPr="00CD220D" w:rsidRDefault="00CB1FF4" w:rsidP="00CB1FF4">
            <w:pPr>
              <w:rPr>
                <w:rFonts w:ascii="XCCW Joined 7a" w:hAnsi="XCCW Joined 7a"/>
                <w:sz w:val="24"/>
                <w:szCs w:val="32"/>
              </w:rPr>
            </w:pPr>
            <w:r w:rsidRPr="00B27134">
              <w:rPr>
                <w:rFonts w:ascii="CCW Cursive Writing 7" w:hAnsi="CCW Cursive Writing 7"/>
                <w:sz w:val="22"/>
                <w:szCs w:val="22"/>
              </w:rPr>
              <w:t>recent</w:t>
            </w:r>
          </w:p>
        </w:tc>
        <w:tc>
          <w:tcPr>
            <w:tcW w:w="927" w:type="dxa"/>
            <w:shd w:val="clear" w:color="auto" w:fill="auto"/>
          </w:tcPr>
          <w:p w14:paraId="5D4B388F" w14:textId="77777777" w:rsidR="00CB1FF4" w:rsidRDefault="00CB1FF4" w:rsidP="00CB1FF4"/>
        </w:tc>
        <w:tc>
          <w:tcPr>
            <w:tcW w:w="912" w:type="dxa"/>
            <w:shd w:val="clear" w:color="auto" w:fill="auto"/>
          </w:tcPr>
          <w:p w14:paraId="29C5AE7A" w14:textId="77777777" w:rsidR="00CB1FF4" w:rsidRDefault="00CB1FF4" w:rsidP="00CB1FF4"/>
        </w:tc>
        <w:tc>
          <w:tcPr>
            <w:tcW w:w="952" w:type="dxa"/>
            <w:shd w:val="clear" w:color="auto" w:fill="auto"/>
          </w:tcPr>
          <w:p w14:paraId="1FC340B6" w14:textId="77777777" w:rsidR="00CB1FF4" w:rsidRDefault="00CB1FF4" w:rsidP="00CB1FF4"/>
        </w:tc>
        <w:tc>
          <w:tcPr>
            <w:tcW w:w="2077" w:type="dxa"/>
            <w:shd w:val="clear" w:color="auto" w:fill="auto"/>
          </w:tcPr>
          <w:p w14:paraId="2096370C" w14:textId="77777777" w:rsidR="00CB1FF4" w:rsidRDefault="00CB1FF4" w:rsidP="00CB1FF4"/>
        </w:tc>
        <w:tc>
          <w:tcPr>
            <w:tcW w:w="1028" w:type="dxa"/>
            <w:shd w:val="clear" w:color="auto" w:fill="auto"/>
          </w:tcPr>
          <w:p w14:paraId="3DCA924A" w14:textId="77777777" w:rsidR="00CB1FF4" w:rsidRDefault="00CB1FF4" w:rsidP="00CB1FF4"/>
        </w:tc>
        <w:tc>
          <w:tcPr>
            <w:tcW w:w="2272" w:type="dxa"/>
            <w:shd w:val="clear" w:color="auto" w:fill="auto"/>
          </w:tcPr>
          <w:p w14:paraId="1F5AECF0" w14:textId="77777777" w:rsidR="00CB1FF4" w:rsidRDefault="00CB1FF4" w:rsidP="00CB1FF4"/>
        </w:tc>
      </w:tr>
      <w:tr w:rsidR="00CB1FF4" w14:paraId="15C23579" w14:textId="77777777" w:rsidTr="00CB1FF4">
        <w:trPr>
          <w:trHeight w:val="765"/>
        </w:trPr>
        <w:tc>
          <w:tcPr>
            <w:tcW w:w="2491" w:type="dxa"/>
          </w:tcPr>
          <w:p w14:paraId="09C8E140" w14:textId="038F6F1D" w:rsidR="00CB1FF4" w:rsidRPr="00CD220D" w:rsidRDefault="00CB1FF4" w:rsidP="00CB1FF4">
            <w:pPr>
              <w:rPr>
                <w:rFonts w:ascii="XCCW Joined 7a" w:hAnsi="XCCW Joined 7a"/>
                <w:sz w:val="24"/>
                <w:szCs w:val="32"/>
              </w:rPr>
            </w:pPr>
            <w:r w:rsidRPr="00B27134">
              <w:rPr>
                <w:rFonts w:ascii="CCW Cursive Writing 7" w:hAnsi="CCW Cursive Writing 7"/>
                <w:sz w:val="22"/>
                <w:szCs w:val="22"/>
              </w:rPr>
              <w:t>earth</w:t>
            </w:r>
          </w:p>
        </w:tc>
        <w:tc>
          <w:tcPr>
            <w:tcW w:w="927" w:type="dxa"/>
            <w:shd w:val="clear" w:color="auto" w:fill="auto"/>
          </w:tcPr>
          <w:p w14:paraId="7A7603FA" w14:textId="77777777" w:rsidR="00CB1FF4" w:rsidRDefault="00CB1FF4" w:rsidP="00CB1FF4"/>
        </w:tc>
        <w:tc>
          <w:tcPr>
            <w:tcW w:w="912" w:type="dxa"/>
            <w:shd w:val="clear" w:color="auto" w:fill="auto"/>
          </w:tcPr>
          <w:p w14:paraId="1C8382B6" w14:textId="77777777" w:rsidR="00CB1FF4" w:rsidRDefault="00CB1FF4" w:rsidP="00CB1FF4"/>
        </w:tc>
        <w:tc>
          <w:tcPr>
            <w:tcW w:w="952" w:type="dxa"/>
            <w:shd w:val="clear" w:color="auto" w:fill="auto"/>
          </w:tcPr>
          <w:p w14:paraId="7C3A4160" w14:textId="77777777" w:rsidR="00CB1FF4" w:rsidRDefault="00CB1FF4" w:rsidP="00CB1FF4"/>
        </w:tc>
        <w:tc>
          <w:tcPr>
            <w:tcW w:w="2077" w:type="dxa"/>
            <w:shd w:val="clear" w:color="auto" w:fill="auto"/>
          </w:tcPr>
          <w:p w14:paraId="61EB0818" w14:textId="77777777" w:rsidR="00CB1FF4" w:rsidRDefault="00CB1FF4" w:rsidP="00CB1FF4"/>
        </w:tc>
        <w:tc>
          <w:tcPr>
            <w:tcW w:w="1028" w:type="dxa"/>
            <w:shd w:val="clear" w:color="auto" w:fill="auto"/>
          </w:tcPr>
          <w:p w14:paraId="10A26341" w14:textId="77777777" w:rsidR="00CB1FF4" w:rsidRDefault="00CB1FF4" w:rsidP="00CB1FF4"/>
        </w:tc>
        <w:tc>
          <w:tcPr>
            <w:tcW w:w="2272" w:type="dxa"/>
            <w:shd w:val="clear" w:color="auto" w:fill="auto"/>
          </w:tcPr>
          <w:p w14:paraId="40C6629F" w14:textId="77777777" w:rsidR="00CB1FF4" w:rsidRDefault="00CB1FF4" w:rsidP="00CB1FF4"/>
        </w:tc>
      </w:tr>
      <w:tr w:rsidR="00CB1FF4" w14:paraId="0C5C9835" w14:textId="77777777" w:rsidTr="00CB1FF4">
        <w:trPr>
          <w:trHeight w:val="765"/>
        </w:trPr>
        <w:tc>
          <w:tcPr>
            <w:tcW w:w="2491" w:type="dxa"/>
          </w:tcPr>
          <w:p w14:paraId="568A0FEA" w14:textId="7B49D43B" w:rsidR="00CB1FF4" w:rsidRPr="00CD220D" w:rsidRDefault="00CB1FF4" w:rsidP="00CB1FF4">
            <w:pPr>
              <w:rPr>
                <w:rFonts w:ascii="XCCW Joined 7a" w:hAnsi="XCCW Joined 7a"/>
                <w:sz w:val="24"/>
                <w:szCs w:val="32"/>
              </w:rPr>
            </w:pPr>
            <w:r w:rsidRPr="00B27134">
              <w:rPr>
                <w:rFonts w:ascii="CCW Cursive Writing 7" w:hAnsi="CCW Cursive Writing 7"/>
                <w:sz w:val="22"/>
                <w:szCs w:val="22"/>
              </w:rPr>
              <w:t>learn</w:t>
            </w:r>
          </w:p>
        </w:tc>
        <w:tc>
          <w:tcPr>
            <w:tcW w:w="927" w:type="dxa"/>
            <w:shd w:val="clear" w:color="auto" w:fill="auto"/>
          </w:tcPr>
          <w:p w14:paraId="09915D40" w14:textId="77777777" w:rsidR="00CB1FF4" w:rsidRDefault="00CB1FF4" w:rsidP="00CB1FF4"/>
        </w:tc>
        <w:tc>
          <w:tcPr>
            <w:tcW w:w="912" w:type="dxa"/>
            <w:shd w:val="clear" w:color="auto" w:fill="auto"/>
          </w:tcPr>
          <w:p w14:paraId="28B3208A" w14:textId="77777777" w:rsidR="00CB1FF4" w:rsidRDefault="00CB1FF4" w:rsidP="00CB1FF4"/>
        </w:tc>
        <w:tc>
          <w:tcPr>
            <w:tcW w:w="952" w:type="dxa"/>
            <w:shd w:val="clear" w:color="auto" w:fill="auto"/>
          </w:tcPr>
          <w:p w14:paraId="7AF42220" w14:textId="77777777" w:rsidR="00CB1FF4" w:rsidRDefault="00CB1FF4" w:rsidP="00CB1FF4"/>
        </w:tc>
        <w:tc>
          <w:tcPr>
            <w:tcW w:w="2077" w:type="dxa"/>
            <w:shd w:val="clear" w:color="auto" w:fill="auto"/>
          </w:tcPr>
          <w:p w14:paraId="02CE1738" w14:textId="77777777" w:rsidR="00CB1FF4" w:rsidRDefault="00CB1FF4" w:rsidP="00CB1FF4"/>
        </w:tc>
        <w:tc>
          <w:tcPr>
            <w:tcW w:w="1028" w:type="dxa"/>
            <w:shd w:val="clear" w:color="auto" w:fill="auto"/>
          </w:tcPr>
          <w:p w14:paraId="375D80E8" w14:textId="77777777" w:rsidR="00CB1FF4" w:rsidRDefault="00CB1FF4" w:rsidP="00CB1FF4"/>
        </w:tc>
        <w:tc>
          <w:tcPr>
            <w:tcW w:w="2272" w:type="dxa"/>
            <w:shd w:val="clear" w:color="auto" w:fill="auto"/>
          </w:tcPr>
          <w:p w14:paraId="19271BA7" w14:textId="77777777" w:rsidR="00CB1FF4" w:rsidRDefault="00CB1FF4" w:rsidP="00CB1FF4"/>
        </w:tc>
      </w:tr>
    </w:tbl>
    <w:p w14:paraId="2CFE354C" w14:textId="77777777" w:rsidR="00080B1F" w:rsidRDefault="00080B1F" w:rsidP="00080B1F"/>
    <w:p w14:paraId="2F4F67F9" w14:textId="77777777" w:rsidR="00080B1F"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 </w:t>
      </w:r>
    </w:p>
    <w:p w14:paraId="14547A40" w14:textId="77777777" w:rsidR="00080B1F" w:rsidRDefault="00080B1F" w:rsidP="00080B1F">
      <w:pPr>
        <w:rPr>
          <w:rFonts w:ascii="CCW Cursive Writing 7" w:hAnsi="CCW Cursive Writing 7"/>
          <w:sz w:val="22"/>
        </w:rPr>
      </w:pPr>
    </w:p>
    <w:p w14:paraId="07E2A4F9" w14:textId="77777777" w:rsidR="00080B1F" w:rsidRDefault="00080B1F" w:rsidP="00080B1F">
      <w:pPr>
        <w:rPr>
          <w:rFonts w:ascii="CCW Cursive Writing 7" w:hAnsi="CCW Cursive Writing 7"/>
          <w:sz w:val="22"/>
        </w:rPr>
      </w:pPr>
    </w:p>
    <w:p w14:paraId="1CDF8F05" w14:textId="77777777" w:rsidR="00080B1F" w:rsidRDefault="00080B1F" w:rsidP="00080B1F">
      <w:pPr>
        <w:rPr>
          <w:rFonts w:ascii="CCW Cursive Writing 7" w:hAnsi="CCW Cursive Writing 7"/>
          <w:sz w:val="22"/>
        </w:rPr>
      </w:pPr>
    </w:p>
    <w:p w14:paraId="477E6CE3" w14:textId="77777777" w:rsidR="00080B1F" w:rsidRDefault="00080B1F" w:rsidP="00080B1F">
      <w:pPr>
        <w:rPr>
          <w:rFonts w:ascii="CCW Cursive Writing 7" w:hAnsi="CCW Cursive Writing 7"/>
          <w:sz w:val="22"/>
        </w:rPr>
      </w:pPr>
    </w:p>
    <w:p w14:paraId="29D98692" w14:textId="5774DC90" w:rsidR="00705237" w:rsidRDefault="00705237" w:rsidP="00705237">
      <w:pPr>
        <w:rPr>
          <w:rFonts w:ascii="CCW Cursive Writing 7" w:hAnsi="CCW Cursive Writing 7"/>
          <w:sz w:val="22"/>
        </w:rPr>
      </w:pPr>
    </w:p>
    <w:p w14:paraId="25FA087B" w14:textId="393E6C0F" w:rsidR="00705237" w:rsidRDefault="00705237" w:rsidP="00705237">
      <w:pPr>
        <w:rPr>
          <w:rFonts w:ascii="CCW Cursive Writing 7" w:hAnsi="CCW Cursive Writing 7"/>
          <w:sz w:val="22"/>
        </w:rPr>
      </w:pPr>
    </w:p>
    <w:p w14:paraId="51D83DEA" w14:textId="77777777" w:rsidR="00F02B8F" w:rsidRDefault="00F02B8F" w:rsidP="00F02B8F">
      <w:pPr>
        <w:rPr>
          <w:rFonts w:ascii="CCW Cursive Writing 7" w:hAnsi="CCW Cursive Writing 7"/>
          <w:sz w:val="22"/>
        </w:rPr>
      </w:pPr>
    </w:p>
    <w:p w14:paraId="6FCC0815" w14:textId="5A5FD2B8" w:rsidR="00F02B8F" w:rsidRDefault="00F02B8F" w:rsidP="00F02B8F">
      <w:pPr>
        <w:rPr>
          <w:rFonts w:ascii="CCW Cursive Writing 7" w:hAnsi="CCW Cursive Writing 7"/>
          <w:sz w:val="22"/>
        </w:rPr>
      </w:pPr>
    </w:p>
    <w:p w14:paraId="2923BD47" w14:textId="5B211DDD" w:rsidR="00CB1FF4" w:rsidRDefault="00CB1FF4" w:rsidP="00F02B8F">
      <w:pPr>
        <w:rPr>
          <w:rFonts w:ascii="CCW Cursive Writing 7" w:hAnsi="CCW Cursive Writing 7"/>
          <w:sz w:val="22"/>
        </w:rPr>
      </w:pPr>
    </w:p>
    <w:p w14:paraId="208395A8" w14:textId="731116DC" w:rsidR="00CB1FF4" w:rsidRDefault="00CB1FF4" w:rsidP="00F02B8F">
      <w:pPr>
        <w:rPr>
          <w:rFonts w:ascii="CCW Cursive Writing 7" w:hAnsi="CCW Cursive Writing 7"/>
          <w:sz w:val="22"/>
        </w:rPr>
      </w:pPr>
    </w:p>
    <w:p w14:paraId="71A6E50A" w14:textId="77777777" w:rsidR="00CB1FF4" w:rsidRDefault="00CB1FF4" w:rsidP="00F02B8F">
      <w:pPr>
        <w:rPr>
          <w:rFonts w:ascii="CCW Cursive Writing 7" w:hAnsi="CCW Cursive Writing 7"/>
          <w:sz w:val="22"/>
        </w:rPr>
      </w:pPr>
    </w:p>
    <w:p w14:paraId="015EF1D0" w14:textId="77777777" w:rsidR="00F02B8F" w:rsidRDefault="00F02B8F" w:rsidP="00F02B8F">
      <w:pPr>
        <w:rPr>
          <w:rFonts w:ascii="CCW Cursive Writing 7" w:hAnsi="CCW Cursive Writing 7"/>
          <w:sz w:val="22"/>
        </w:rPr>
      </w:pPr>
    </w:p>
    <w:p w14:paraId="59035C91" w14:textId="7102FB91" w:rsidR="00673958" w:rsidRDefault="00673958" w:rsidP="00705237">
      <w:pPr>
        <w:rPr>
          <w:rFonts w:ascii="CCW Cursive Writing 7" w:hAnsi="CCW Cursive Writing 7"/>
          <w:sz w:val="22"/>
        </w:rPr>
      </w:pPr>
    </w:p>
    <w:p w14:paraId="368DF637" w14:textId="0D585F40" w:rsidR="00080B1F" w:rsidRPr="003B0B1D" w:rsidRDefault="00080B1F" w:rsidP="00080B1F">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w:t>
      </w:r>
      <w:r w:rsidR="00CD220D">
        <w:rPr>
          <w:sz w:val="42"/>
        </w:rPr>
        <w:t>4</w:t>
      </w:r>
    </w:p>
    <w:p w14:paraId="7F2B6422" w14:textId="77777777" w:rsidR="00080B1F" w:rsidRDefault="00080B1F" w:rsidP="00080B1F">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946"/>
        <w:gridCol w:w="939"/>
        <w:gridCol w:w="958"/>
        <w:gridCol w:w="2176"/>
        <w:gridCol w:w="1039"/>
        <w:gridCol w:w="2353"/>
      </w:tblGrid>
      <w:tr w:rsidR="00080B1F" w14:paraId="7BC32DCF" w14:textId="77777777" w:rsidTr="00127D89">
        <w:tc>
          <w:tcPr>
            <w:tcW w:w="2248" w:type="dxa"/>
            <w:tcBorders>
              <w:top w:val="nil"/>
              <w:left w:val="nil"/>
              <w:bottom w:val="single" w:sz="4" w:space="0" w:color="auto"/>
              <w:right w:val="single" w:sz="4" w:space="0" w:color="auto"/>
            </w:tcBorders>
            <w:shd w:val="clear" w:color="auto" w:fill="auto"/>
          </w:tcPr>
          <w:p w14:paraId="3EAD697B" w14:textId="77777777" w:rsidR="00080B1F" w:rsidRDefault="00080B1F" w:rsidP="00127D89"/>
        </w:tc>
        <w:tc>
          <w:tcPr>
            <w:tcW w:w="946" w:type="dxa"/>
            <w:tcBorders>
              <w:left w:val="single" w:sz="4" w:space="0" w:color="auto"/>
            </w:tcBorders>
            <w:shd w:val="clear" w:color="auto" w:fill="auto"/>
          </w:tcPr>
          <w:p w14:paraId="1DB47AB6" w14:textId="77777777" w:rsidR="00080B1F" w:rsidRDefault="00080B1F" w:rsidP="00127D89">
            <w:pPr>
              <w:pStyle w:val="Heading3"/>
              <w:spacing w:line="276" w:lineRule="auto"/>
            </w:pPr>
            <w:r>
              <w:t>look</w:t>
            </w:r>
          </w:p>
        </w:tc>
        <w:tc>
          <w:tcPr>
            <w:tcW w:w="939" w:type="dxa"/>
            <w:shd w:val="clear" w:color="auto" w:fill="auto"/>
          </w:tcPr>
          <w:p w14:paraId="2FD46897" w14:textId="77777777" w:rsidR="00080B1F" w:rsidRDefault="00080B1F" w:rsidP="00127D89">
            <w:pPr>
              <w:pStyle w:val="Heading3"/>
              <w:spacing w:line="276" w:lineRule="auto"/>
            </w:pPr>
            <w:r>
              <w:t>say</w:t>
            </w:r>
          </w:p>
        </w:tc>
        <w:tc>
          <w:tcPr>
            <w:tcW w:w="958" w:type="dxa"/>
            <w:shd w:val="clear" w:color="auto" w:fill="auto"/>
          </w:tcPr>
          <w:p w14:paraId="02BD45D8" w14:textId="77777777" w:rsidR="00080B1F" w:rsidRDefault="00080B1F" w:rsidP="00127D89">
            <w:pPr>
              <w:pStyle w:val="Heading3"/>
              <w:spacing w:line="276" w:lineRule="auto"/>
            </w:pPr>
            <w:r>
              <w:t>cover</w:t>
            </w:r>
          </w:p>
        </w:tc>
        <w:tc>
          <w:tcPr>
            <w:tcW w:w="2176" w:type="dxa"/>
            <w:shd w:val="clear" w:color="auto" w:fill="auto"/>
          </w:tcPr>
          <w:p w14:paraId="322D32E8" w14:textId="77777777" w:rsidR="00080B1F" w:rsidRDefault="00080B1F" w:rsidP="00127D89">
            <w:pPr>
              <w:pStyle w:val="Heading3"/>
              <w:spacing w:line="276" w:lineRule="auto"/>
            </w:pPr>
            <w:r w:rsidRPr="002D1179">
              <w:rPr>
                <w:sz w:val="26"/>
              </w:rPr>
              <w:t xml:space="preserve">Write-in cursive! </w:t>
            </w:r>
          </w:p>
        </w:tc>
        <w:tc>
          <w:tcPr>
            <w:tcW w:w="1039" w:type="dxa"/>
            <w:shd w:val="clear" w:color="auto" w:fill="auto"/>
          </w:tcPr>
          <w:p w14:paraId="0B06B40C" w14:textId="77777777" w:rsidR="00080B1F" w:rsidRDefault="00080B1F" w:rsidP="00127D89">
            <w:pPr>
              <w:pStyle w:val="Heading3"/>
              <w:spacing w:line="276" w:lineRule="auto"/>
            </w:pPr>
            <w:r>
              <w:t>check</w:t>
            </w:r>
          </w:p>
        </w:tc>
        <w:tc>
          <w:tcPr>
            <w:tcW w:w="2353" w:type="dxa"/>
            <w:shd w:val="clear" w:color="auto" w:fill="auto"/>
          </w:tcPr>
          <w:p w14:paraId="1B35D899" w14:textId="77777777" w:rsidR="00080B1F" w:rsidRDefault="00080B1F" w:rsidP="00127D89">
            <w:pPr>
              <w:pStyle w:val="Heading3"/>
              <w:spacing w:line="276" w:lineRule="auto"/>
            </w:pPr>
            <w:r>
              <w:t>correction</w:t>
            </w:r>
          </w:p>
        </w:tc>
      </w:tr>
      <w:tr w:rsidR="00CB1FF4" w14:paraId="3FB29529" w14:textId="77777777" w:rsidTr="00127D89">
        <w:trPr>
          <w:trHeight w:val="765"/>
        </w:trPr>
        <w:tc>
          <w:tcPr>
            <w:tcW w:w="2248" w:type="dxa"/>
          </w:tcPr>
          <w:p w14:paraId="09C1624D" w14:textId="4FE5AAC3" w:rsidR="00CB1FF4" w:rsidRPr="00CD220D" w:rsidRDefault="00CB1FF4" w:rsidP="00CB1FF4">
            <w:pPr>
              <w:rPr>
                <w:rFonts w:ascii="XCCW Joined 7a" w:hAnsi="XCCW Joined 7a"/>
                <w:sz w:val="24"/>
                <w:szCs w:val="32"/>
              </w:rPr>
            </w:pPr>
            <w:r w:rsidRPr="00DA4ED9">
              <w:rPr>
                <w:rFonts w:ascii="CCW Cursive Writing 7" w:hAnsi="CCW Cursive Writing 7" w:cs="Tuffy"/>
                <w:color w:val="000000"/>
                <w:sz w:val="22"/>
                <w:szCs w:val="22"/>
              </w:rPr>
              <w:t>challenge</w:t>
            </w:r>
          </w:p>
        </w:tc>
        <w:tc>
          <w:tcPr>
            <w:tcW w:w="946" w:type="dxa"/>
            <w:shd w:val="clear" w:color="auto" w:fill="auto"/>
          </w:tcPr>
          <w:p w14:paraId="5AE4E070" w14:textId="77777777" w:rsidR="00CB1FF4" w:rsidRDefault="00CB1FF4" w:rsidP="00CB1FF4"/>
        </w:tc>
        <w:tc>
          <w:tcPr>
            <w:tcW w:w="939" w:type="dxa"/>
            <w:shd w:val="clear" w:color="auto" w:fill="auto"/>
          </w:tcPr>
          <w:p w14:paraId="198318EF" w14:textId="77777777" w:rsidR="00CB1FF4" w:rsidRDefault="00CB1FF4" w:rsidP="00CB1FF4"/>
        </w:tc>
        <w:tc>
          <w:tcPr>
            <w:tcW w:w="958" w:type="dxa"/>
            <w:shd w:val="clear" w:color="auto" w:fill="auto"/>
          </w:tcPr>
          <w:p w14:paraId="5560400C" w14:textId="77777777" w:rsidR="00CB1FF4" w:rsidRDefault="00CB1FF4" w:rsidP="00CB1FF4"/>
        </w:tc>
        <w:tc>
          <w:tcPr>
            <w:tcW w:w="2176" w:type="dxa"/>
            <w:shd w:val="clear" w:color="auto" w:fill="auto"/>
          </w:tcPr>
          <w:p w14:paraId="6885E12D" w14:textId="77777777" w:rsidR="00CB1FF4" w:rsidRDefault="00CB1FF4" w:rsidP="00CB1FF4"/>
        </w:tc>
        <w:tc>
          <w:tcPr>
            <w:tcW w:w="1039" w:type="dxa"/>
            <w:shd w:val="clear" w:color="auto" w:fill="auto"/>
          </w:tcPr>
          <w:p w14:paraId="731C6CDC" w14:textId="77777777" w:rsidR="00CB1FF4" w:rsidRDefault="00CB1FF4" w:rsidP="00CB1FF4"/>
        </w:tc>
        <w:tc>
          <w:tcPr>
            <w:tcW w:w="2353" w:type="dxa"/>
            <w:shd w:val="clear" w:color="auto" w:fill="auto"/>
          </w:tcPr>
          <w:p w14:paraId="24893B3F" w14:textId="77777777" w:rsidR="00CB1FF4" w:rsidRDefault="00CB1FF4" w:rsidP="00CB1FF4"/>
        </w:tc>
      </w:tr>
      <w:tr w:rsidR="00CB1FF4" w14:paraId="4D4748D7" w14:textId="77777777" w:rsidTr="00127D89">
        <w:trPr>
          <w:trHeight w:val="765"/>
        </w:trPr>
        <w:tc>
          <w:tcPr>
            <w:tcW w:w="2248" w:type="dxa"/>
          </w:tcPr>
          <w:p w14:paraId="4111255A" w14:textId="57BC2B36" w:rsidR="00CB1FF4" w:rsidRPr="00CD220D" w:rsidRDefault="00CB1FF4" w:rsidP="00CB1FF4">
            <w:pPr>
              <w:rPr>
                <w:rFonts w:ascii="XCCW Joined 7a" w:hAnsi="XCCW Joined 7a"/>
                <w:sz w:val="24"/>
                <w:szCs w:val="32"/>
              </w:rPr>
            </w:pPr>
            <w:r w:rsidRPr="00DA4ED9">
              <w:rPr>
                <w:rFonts w:ascii="CCW Cursive Writing 7" w:hAnsi="CCW Cursive Writing 7" w:cs="Tuffy"/>
                <w:color w:val="000000"/>
                <w:sz w:val="22"/>
                <w:szCs w:val="22"/>
              </w:rPr>
              <w:t>protest</w:t>
            </w:r>
          </w:p>
        </w:tc>
        <w:tc>
          <w:tcPr>
            <w:tcW w:w="946" w:type="dxa"/>
            <w:shd w:val="clear" w:color="auto" w:fill="auto"/>
          </w:tcPr>
          <w:p w14:paraId="49D2D745" w14:textId="77777777" w:rsidR="00CB1FF4" w:rsidRDefault="00CB1FF4" w:rsidP="00CB1FF4"/>
        </w:tc>
        <w:tc>
          <w:tcPr>
            <w:tcW w:w="939" w:type="dxa"/>
            <w:shd w:val="clear" w:color="auto" w:fill="auto"/>
          </w:tcPr>
          <w:p w14:paraId="38994949" w14:textId="77777777" w:rsidR="00CB1FF4" w:rsidRDefault="00CB1FF4" w:rsidP="00CB1FF4"/>
        </w:tc>
        <w:tc>
          <w:tcPr>
            <w:tcW w:w="958" w:type="dxa"/>
            <w:shd w:val="clear" w:color="auto" w:fill="auto"/>
          </w:tcPr>
          <w:p w14:paraId="6B9D397A" w14:textId="77777777" w:rsidR="00CB1FF4" w:rsidRDefault="00CB1FF4" w:rsidP="00CB1FF4"/>
        </w:tc>
        <w:tc>
          <w:tcPr>
            <w:tcW w:w="2176" w:type="dxa"/>
            <w:shd w:val="clear" w:color="auto" w:fill="auto"/>
          </w:tcPr>
          <w:p w14:paraId="09B2F3DC" w14:textId="77777777" w:rsidR="00CB1FF4" w:rsidRDefault="00CB1FF4" w:rsidP="00CB1FF4"/>
        </w:tc>
        <w:tc>
          <w:tcPr>
            <w:tcW w:w="1039" w:type="dxa"/>
            <w:shd w:val="clear" w:color="auto" w:fill="auto"/>
          </w:tcPr>
          <w:p w14:paraId="31420030" w14:textId="77777777" w:rsidR="00CB1FF4" w:rsidRDefault="00CB1FF4" w:rsidP="00CB1FF4"/>
        </w:tc>
        <w:tc>
          <w:tcPr>
            <w:tcW w:w="2353" w:type="dxa"/>
            <w:shd w:val="clear" w:color="auto" w:fill="auto"/>
          </w:tcPr>
          <w:p w14:paraId="4C0DECEE" w14:textId="77777777" w:rsidR="00CB1FF4" w:rsidRDefault="00CB1FF4" w:rsidP="00CB1FF4"/>
        </w:tc>
      </w:tr>
      <w:tr w:rsidR="00CB1FF4" w14:paraId="2D3E81CE" w14:textId="77777777" w:rsidTr="00127D89">
        <w:trPr>
          <w:trHeight w:val="765"/>
        </w:trPr>
        <w:tc>
          <w:tcPr>
            <w:tcW w:w="2248" w:type="dxa"/>
          </w:tcPr>
          <w:p w14:paraId="42C24CE7" w14:textId="7089AF59" w:rsidR="00CB1FF4" w:rsidRPr="00CD220D" w:rsidRDefault="00CB1FF4" w:rsidP="00CB1FF4">
            <w:pPr>
              <w:rPr>
                <w:rFonts w:ascii="XCCW Joined 7a" w:hAnsi="XCCW Joined 7a"/>
                <w:sz w:val="24"/>
                <w:szCs w:val="32"/>
              </w:rPr>
            </w:pPr>
            <w:r w:rsidRPr="00DA4ED9">
              <w:rPr>
                <w:rFonts w:ascii="CCW Cursive Writing 7" w:hAnsi="CCW Cursive Writing 7" w:cs="Tuffy"/>
                <w:color w:val="000000"/>
                <w:sz w:val="22"/>
                <w:szCs w:val="22"/>
              </w:rPr>
              <w:t>charge</w:t>
            </w:r>
          </w:p>
        </w:tc>
        <w:tc>
          <w:tcPr>
            <w:tcW w:w="946" w:type="dxa"/>
            <w:shd w:val="clear" w:color="auto" w:fill="auto"/>
          </w:tcPr>
          <w:p w14:paraId="330D09DE" w14:textId="77777777" w:rsidR="00CB1FF4" w:rsidRDefault="00CB1FF4" w:rsidP="00CB1FF4"/>
        </w:tc>
        <w:tc>
          <w:tcPr>
            <w:tcW w:w="939" w:type="dxa"/>
            <w:shd w:val="clear" w:color="auto" w:fill="auto"/>
          </w:tcPr>
          <w:p w14:paraId="16405C39" w14:textId="77777777" w:rsidR="00CB1FF4" w:rsidRDefault="00CB1FF4" w:rsidP="00CB1FF4"/>
        </w:tc>
        <w:tc>
          <w:tcPr>
            <w:tcW w:w="958" w:type="dxa"/>
            <w:shd w:val="clear" w:color="auto" w:fill="auto"/>
          </w:tcPr>
          <w:p w14:paraId="3E1EB0A1" w14:textId="77777777" w:rsidR="00CB1FF4" w:rsidRDefault="00CB1FF4" w:rsidP="00CB1FF4"/>
        </w:tc>
        <w:tc>
          <w:tcPr>
            <w:tcW w:w="2176" w:type="dxa"/>
            <w:shd w:val="clear" w:color="auto" w:fill="auto"/>
          </w:tcPr>
          <w:p w14:paraId="3A6AD3A0" w14:textId="77777777" w:rsidR="00CB1FF4" w:rsidRDefault="00CB1FF4" w:rsidP="00CB1FF4"/>
        </w:tc>
        <w:tc>
          <w:tcPr>
            <w:tcW w:w="1039" w:type="dxa"/>
            <w:shd w:val="clear" w:color="auto" w:fill="auto"/>
          </w:tcPr>
          <w:p w14:paraId="2F457160" w14:textId="77777777" w:rsidR="00CB1FF4" w:rsidRDefault="00CB1FF4" w:rsidP="00CB1FF4"/>
        </w:tc>
        <w:tc>
          <w:tcPr>
            <w:tcW w:w="2353" w:type="dxa"/>
            <w:shd w:val="clear" w:color="auto" w:fill="auto"/>
          </w:tcPr>
          <w:p w14:paraId="161B37F5" w14:textId="77777777" w:rsidR="00CB1FF4" w:rsidRDefault="00CB1FF4" w:rsidP="00CB1FF4"/>
        </w:tc>
      </w:tr>
      <w:tr w:rsidR="00CB1FF4" w14:paraId="2DD6AE5C" w14:textId="77777777" w:rsidTr="00127D89">
        <w:trPr>
          <w:trHeight w:val="765"/>
        </w:trPr>
        <w:tc>
          <w:tcPr>
            <w:tcW w:w="2248" w:type="dxa"/>
          </w:tcPr>
          <w:p w14:paraId="52068078" w14:textId="6BA7EDD9" w:rsidR="00CB1FF4" w:rsidRPr="00CD220D" w:rsidRDefault="00CB1FF4" w:rsidP="00CB1FF4">
            <w:pPr>
              <w:rPr>
                <w:rFonts w:ascii="XCCW Joined 7a" w:hAnsi="XCCW Joined 7a"/>
                <w:sz w:val="24"/>
                <w:szCs w:val="32"/>
              </w:rPr>
            </w:pPr>
            <w:r w:rsidRPr="00DA4ED9">
              <w:rPr>
                <w:rFonts w:ascii="CCW Cursive Writing 7" w:hAnsi="CCW Cursive Writing 7" w:cs="Tuffy"/>
                <w:color w:val="000000"/>
                <w:sz w:val="22"/>
                <w:szCs w:val="22"/>
              </w:rPr>
              <w:t>interest</w:t>
            </w:r>
          </w:p>
        </w:tc>
        <w:tc>
          <w:tcPr>
            <w:tcW w:w="946" w:type="dxa"/>
            <w:shd w:val="clear" w:color="auto" w:fill="auto"/>
          </w:tcPr>
          <w:p w14:paraId="5E7B641E" w14:textId="77777777" w:rsidR="00CB1FF4" w:rsidRDefault="00CB1FF4" w:rsidP="00CB1FF4"/>
        </w:tc>
        <w:tc>
          <w:tcPr>
            <w:tcW w:w="939" w:type="dxa"/>
            <w:shd w:val="clear" w:color="auto" w:fill="auto"/>
          </w:tcPr>
          <w:p w14:paraId="3EBCBBA6" w14:textId="77777777" w:rsidR="00CB1FF4" w:rsidRDefault="00CB1FF4" w:rsidP="00CB1FF4"/>
        </w:tc>
        <w:tc>
          <w:tcPr>
            <w:tcW w:w="958" w:type="dxa"/>
            <w:shd w:val="clear" w:color="auto" w:fill="auto"/>
          </w:tcPr>
          <w:p w14:paraId="6977A698" w14:textId="77777777" w:rsidR="00CB1FF4" w:rsidRDefault="00CB1FF4" w:rsidP="00CB1FF4"/>
        </w:tc>
        <w:tc>
          <w:tcPr>
            <w:tcW w:w="2176" w:type="dxa"/>
            <w:shd w:val="clear" w:color="auto" w:fill="auto"/>
          </w:tcPr>
          <w:p w14:paraId="2E3F0683" w14:textId="77777777" w:rsidR="00CB1FF4" w:rsidRDefault="00CB1FF4" w:rsidP="00CB1FF4"/>
        </w:tc>
        <w:tc>
          <w:tcPr>
            <w:tcW w:w="1039" w:type="dxa"/>
            <w:shd w:val="clear" w:color="auto" w:fill="auto"/>
          </w:tcPr>
          <w:p w14:paraId="42E99BA4" w14:textId="77777777" w:rsidR="00CB1FF4" w:rsidRDefault="00CB1FF4" w:rsidP="00CB1FF4"/>
        </w:tc>
        <w:tc>
          <w:tcPr>
            <w:tcW w:w="2353" w:type="dxa"/>
            <w:shd w:val="clear" w:color="auto" w:fill="auto"/>
          </w:tcPr>
          <w:p w14:paraId="1704CA6E" w14:textId="77777777" w:rsidR="00CB1FF4" w:rsidRDefault="00CB1FF4" w:rsidP="00CB1FF4"/>
        </w:tc>
      </w:tr>
      <w:tr w:rsidR="00CB1FF4" w14:paraId="2C018A07" w14:textId="77777777" w:rsidTr="00127D89">
        <w:trPr>
          <w:trHeight w:val="765"/>
        </w:trPr>
        <w:tc>
          <w:tcPr>
            <w:tcW w:w="2248" w:type="dxa"/>
          </w:tcPr>
          <w:p w14:paraId="1FEBD571" w14:textId="0D3672E7" w:rsidR="00CB1FF4" w:rsidRPr="00CD220D" w:rsidRDefault="00CB1FF4" w:rsidP="00CB1FF4">
            <w:pPr>
              <w:rPr>
                <w:rFonts w:ascii="XCCW Joined 7a" w:hAnsi="XCCW Joined 7a"/>
                <w:sz w:val="24"/>
                <w:szCs w:val="32"/>
              </w:rPr>
            </w:pPr>
            <w:r w:rsidRPr="00DA4ED9">
              <w:rPr>
                <w:rFonts w:ascii="CCW Cursive Writing 7" w:hAnsi="CCW Cursive Writing 7" w:cs="Tuffy"/>
                <w:color w:val="000000"/>
                <w:sz w:val="22"/>
                <w:szCs w:val="22"/>
              </w:rPr>
              <w:t>object</w:t>
            </w:r>
          </w:p>
        </w:tc>
        <w:tc>
          <w:tcPr>
            <w:tcW w:w="946" w:type="dxa"/>
            <w:shd w:val="clear" w:color="auto" w:fill="auto"/>
          </w:tcPr>
          <w:p w14:paraId="3568179C" w14:textId="77777777" w:rsidR="00CB1FF4" w:rsidRDefault="00CB1FF4" w:rsidP="00CB1FF4"/>
        </w:tc>
        <w:tc>
          <w:tcPr>
            <w:tcW w:w="939" w:type="dxa"/>
            <w:shd w:val="clear" w:color="auto" w:fill="auto"/>
          </w:tcPr>
          <w:p w14:paraId="755E810D" w14:textId="77777777" w:rsidR="00CB1FF4" w:rsidRDefault="00CB1FF4" w:rsidP="00CB1FF4"/>
        </w:tc>
        <w:tc>
          <w:tcPr>
            <w:tcW w:w="958" w:type="dxa"/>
            <w:shd w:val="clear" w:color="auto" w:fill="auto"/>
          </w:tcPr>
          <w:p w14:paraId="4589D791" w14:textId="77777777" w:rsidR="00CB1FF4" w:rsidRDefault="00CB1FF4" w:rsidP="00CB1FF4"/>
        </w:tc>
        <w:tc>
          <w:tcPr>
            <w:tcW w:w="2176" w:type="dxa"/>
            <w:shd w:val="clear" w:color="auto" w:fill="auto"/>
          </w:tcPr>
          <w:p w14:paraId="541FBBA7" w14:textId="77777777" w:rsidR="00CB1FF4" w:rsidRDefault="00CB1FF4" w:rsidP="00CB1FF4"/>
        </w:tc>
        <w:tc>
          <w:tcPr>
            <w:tcW w:w="1039" w:type="dxa"/>
            <w:shd w:val="clear" w:color="auto" w:fill="auto"/>
          </w:tcPr>
          <w:p w14:paraId="606ED7AC" w14:textId="77777777" w:rsidR="00CB1FF4" w:rsidRDefault="00CB1FF4" w:rsidP="00CB1FF4"/>
        </w:tc>
        <w:tc>
          <w:tcPr>
            <w:tcW w:w="2353" w:type="dxa"/>
            <w:shd w:val="clear" w:color="auto" w:fill="auto"/>
          </w:tcPr>
          <w:p w14:paraId="1754D1CE" w14:textId="77777777" w:rsidR="00CB1FF4" w:rsidRDefault="00CB1FF4" w:rsidP="00CB1FF4"/>
        </w:tc>
      </w:tr>
      <w:tr w:rsidR="00CD220D" w14:paraId="5B64FC96" w14:textId="77777777" w:rsidTr="00127D89">
        <w:trPr>
          <w:trHeight w:val="765"/>
        </w:trPr>
        <w:tc>
          <w:tcPr>
            <w:tcW w:w="2248" w:type="dxa"/>
          </w:tcPr>
          <w:p w14:paraId="5218FF3D" w14:textId="3DF38F6D" w:rsidR="00CD220D" w:rsidRPr="00CD220D" w:rsidRDefault="00CD220D" w:rsidP="00CD220D">
            <w:pPr>
              <w:rPr>
                <w:rFonts w:ascii="XCCW Joined 7a" w:hAnsi="XCCW Joined 7a"/>
                <w:sz w:val="24"/>
                <w:szCs w:val="32"/>
              </w:rPr>
            </w:pPr>
            <w:r w:rsidRPr="00CD220D">
              <w:rPr>
                <w:rFonts w:ascii="CCW Cursive Writing 7" w:hAnsi="CCW Cursive Writing 7" w:cs="Tuffy"/>
                <w:color w:val="000000"/>
                <w:sz w:val="24"/>
                <w:szCs w:val="20"/>
              </w:rPr>
              <w:t>damage</w:t>
            </w:r>
          </w:p>
        </w:tc>
        <w:tc>
          <w:tcPr>
            <w:tcW w:w="946" w:type="dxa"/>
            <w:shd w:val="clear" w:color="auto" w:fill="auto"/>
          </w:tcPr>
          <w:p w14:paraId="2404B90E" w14:textId="77777777" w:rsidR="00CD220D" w:rsidRDefault="00CD220D" w:rsidP="00CD220D"/>
        </w:tc>
        <w:tc>
          <w:tcPr>
            <w:tcW w:w="939" w:type="dxa"/>
            <w:shd w:val="clear" w:color="auto" w:fill="auto"/>
          </w:tcPr>
          <w:p w14:paraId="643C0528" w14:textId="77777777" w:rsidR="00CD220D" w:rsidRDefault="00CD220D" w:rsidP="00CD220D"/>
        </w:tc>
        <w:tc>
          <w:tcPr>
            <w:tcW w:w="958" w:type="dxa"/>
            <w:shd w:val="clear" w:color="auto" w:fill="auto"/>
          </w:tcPr>
          <w:p w14:paraId="6D9EBCC6" w14:textId="77777777" w:rsidR="00CD220D" w:rsidRDefault="00CD220D" w:rsidP="00CD220D"/>
        </w:tc>
        <w:tc>
          <w:tcPr>
            <w:tcW w:w="2176" w:type="dxa"/>
            <w:shd w:val="clear" w:color="auto" w:fill="auto"/>
          </w:tcPr>
          <w:p w14:paraId="7DBCF1AF" w14:textId="77777777" w:rsidR="00CD220D" w:rsidRDefault="00CD220D" w:rsidP="00CD220D"/>
        </w:tc>
        <w:tc>
          <w:tcPr>
            <w:tcW w:w="1039" w:type="dxa"/>
            <w:shd w:val="clear" w:color="auto" w:fill="auto"/>
          </w:tcPr>
          <w:p w14:paraId="5490CD38" w14:textId="77777777" w:rsidR="00CD220D" w:rsidRDefault="00CD220D" w:rsidP="00CD220D"/>
        </w:tc>
        <w:tc>
          <w:tcPr>
            <w:tcW w:w="2353" w:type="dxa"/>
            <w:shd w:val="clear" w:color="auto" w:fill="auto"/>
          </w:tcPr>
          <w:p w14:paraId="521DC6EB" w14:textId="77777777" w:rsidR="00CD220D" w:rsidRDefault="00CD220D" w:rsidP="00CD220D"/>
        </w:tc>
      </w:tr>
    </w:tbl>
    <w:p w14:paraId="214BC10F" w14:textId="77777777" w:rsidR="00080B1F" w:rsidRDefault="00080B1F" w:rsidP="00080B1F"/>
    <w:p w14:paraId="1A79E22A" w14:textId="7570C91D" w:rsidR="00673958" w:rsidRDefault="00080B1F" w:rsidP="00080B1F">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02E04431" w14:textId="70A4B994" w:rsidR="00CD220D" w:rsidRDefault="00CD220D" w:rsidP="00080B1F">
      <w:pPr>
        <w:rPr>
          <w:rFonts w:ascii="CCW Cursive Writing 7" w:hAnsi="CCW Cursive Writing 7"/>
          <w:sz w:val="22"/>
        </w:rPr>
      </w:pPr>
    </w:p>
    <w:p w14:paraId="7A70624B" w14:textId="4477CE02" w:rsidR="00CD220D" w:rsidRDefault="00CD220D" w:rsidP="00080B1F">
      <w:pPr>
        <w:rPr>
          <w:rFonts w:ascii="CCW Cursive Writing 7" w:hAnsi="CCW Cursive Writing 7"/>
          <w:sz w:val="22"/>
        </w:rPr>
      </w:pPr>
    </w:p>
    <w:p w14:paraId="4326F8D2" w14:textId="49245ED0" w:rsidR="00CD220D" w:rsidRDefault="00CD220D" w:rsidP="00080B1F">
      <w:pPr>
        <w:rPr>
          <w:rFonts w:ascii="CCW Cursive Writing 7" w:hAnsi="CCW Cursive Writing 7"/>
          <w:sz w:val="22"/>
        </w:rPr>
      </w:pPr>
    </w:p>
    <w:p w14:paraId="13563931" w14:textId="6DDCC84B" w:rsidR="00CD220D" w:rsidRDefault="00CD220D" w:rsidP="00080B1F">
      <w:pPr>
        <w:rPr>
          <w:rFonts w:ascii="CCW Cursive Writing 7" w:hAnsi="CCW Cursive Writing 7"/>
          <w:sz w:val="22"/>
        </w:rPr>
      </w:pPr>
    </w:p>
    <w:p w14:paraId="49FCC7A0" w14:textId="01833200" w:rsidR="00CD220D" w:rsidRDefault="00CD220D" w:rsidP="00080B1F">
      <w:pPr>
        <w:rPr>
          <w:rFonts w:ascii="CCW Cursive Writing 7" w:hAnsi="CCW Cursive Writing 7"/>
          <w:sz w:val="22"/>
        </w:rPr>
      </w:pPr>
    </w:p>
    <w:p w14:paraId="2121DA8E" w14:textId="2ACA480A" w:rsidR="00CD220D" w:rsidRDefault="00CD220D" w:rsidP="00080B1F">
      <w:pPr>
        <w:rPr>
          <w:rFonts w:ascii="CCW Cursive Writing 7" w:hAnsi="CCW Cursive Writing 7"/>
          <w:sz w:val="22"/>
        </w:rPr>
      </w:pPr>
    </w:p>
    <w:p w14:paraId="2D3A6D6E" w14:textId="3584E339" w:rsidR="00CD220D" w:rsidRDefault="00CD220D" w:rsidP="00080B1F">
      <w:pPr>
        <w:rPr>
          <w:rFonts w:ascii="CCW Cursive Writing 7" w:hAnsi="CCW Cursive Writing 7"/>
          <w:sz w:val="22"/>
        </w:rPr>
      </w:pPr>
    </w:p>
    <w:p w14:paraId="460DE420" w14:textId="1DF57CB0" w:rsidR="00CD220D" w:rsidRDefault="00CD220D" w:rsidP="00080B1F">
      <w:pPr>
        <w:rPr>
          <w:rFonts w:ascii="CCW Cursive Writing 7" w:hAnsi="CCW Cursive Writing 7"/>
          <w:sz w:val="22"/>
        </w:rPr>
      </w:pPr>
    </w:p>
    <w:p w14:paraId="6DBD3657" w14:textId="0EDA8F9C" w:rsidR="00CD220D" w:rsidRDefault="00CD220D" w:rsidP="00080B1F">
      <w:pPr>
        <w:rPr>
          <w:rFonts w:ascii="CCW Cursive Writing 7" w:hAnsi="CCW Cursive Writing 7"/>
          <w:sz w:val="22"/>
        </w:rPr>
      </w:pPr>
    </w:p>
    <w:p w14:paraId="71C40BA4" w14:textId="08FF86B8" w:rsidR="00CD220D" w:rsidRDefault="00CD220D" w:rsidP="00080B1F">
      <w:pPr>
        <w:rPr>
          <w:rFonts w:ascii="CCW Cursive Writing 7" w:hAnsi="CCW Cursive Writing 7"/>
          <w:sz w:val="22"/>
        </w:rPr>
      </w:pPr>
    </w:p>
    <w:p w14:paraId="4DE0094D" w14:textId="26D19B40" w:rsidR="00CD220D" w:rsidRDefault="00CD220D" w:rsidP="00080B1F">
      <w:pPr>
        <w:rPr>
          <w:rFonts w:ascii="CCW Cursive Writing 7" w:hAnsi="CCW Cursive Writing 7"/>
          <w:sz w:val="22"/>
        </w:rPr>
      </w:pPr>
    </w:p>
    <w:p w14:paraId="523DBCA4" w14:textId="257AC9FA" w:rsidR="00CD220D" w:rsidRDefault="00CD220D" w:rsidP="00080B1F">
      <w:pPr>
        <w:rPr>
          <w:rFonts w:ascii="CCW Cursive Writing 7" w:hAnsi="CCW Cursive Writing 7"/>
          <w:sz w:val="22"/>
        </w:rPr>
      </w:pPr>
    </w:p>
    <w:p w14:paraId="7EB28AB8" w14:textId="27D0F000" w:rsidR="00CD220D" w:rsidRPr="003B0B1D" w:rsidRDefault="00CD220D" w:rsidP="00CD220D">
      <w:pPr>
        <w:pStyle w:val="Heading1"/>
        <w:jc w:val="both"/>
        <w:rPr>
          <w:sz w:val="42"/>
        </w:rPr>
      </w:pPr>
      <w:r w:rsidRPr="003B0B1D">
        <w:rPr>
          <w:sz w:val="42"/>
        </w:rPr>
        <w:t xml:space="preserve">Look, Say, Cover, Write and Check! </w:t>
      </w:r>
      <w:proofErr w:type="spellStart"/>
      <w:r>
        <w:rPr>
          <w:sz w:val="42"/>
        </w:rPr>
        <w:t>Wk</w:t>
      </w:r>
      <w:proofErr w:type="spellEnd"/>
      <w:r>
        <w:rPr>
          <w:sz w:val="42"/>
        </w:rPr>
        <w:t xml:space="preserve"> </w:t>
      </w:r>
      <w:r>
        <w:rPr>
          <w:sz w:val="42"/>
        </w:rPr>
        <w:t>5</w:t>
      </w:r>
    </w:p>
    <w:p w14:paraId="2280AFA7" w14:textId="77777777" w:rsidR="00CD220D" w:rsidRDefault="00CD220D" w:rsidP="00CD220D">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937"/>
        <w:gridCol w:w="927"/>
        <w:gridCol w:w="955"/>
        <w:gridCol w:w="2132"/>
        <w:gridCol w:w="1034"/>
        <w:gridCol w:w="2317"/>
      </w:tblGrid>
      <w:tr w:rsidR="00CD220D" w14:paraId="134C44C0" w14:textId="77777777" w:rsidTr="00240A6D">
        <w:tc>
          <w:tcPr>
            <w:tcW w:w="2248" w:type="dxa"/>
            <w:tcBorders>
              <w:top w:val="nil"/>
              <w:left w:val="nil"/>
              <w:bottom w:val="single" w:sz="4" w:space="0" w:color="auto"/>
              <w:right w:val="single" w:sz="4" w:space="0" w:color="auto"/>
            </w:tcBorders>
            <w:shd w:val="clear" w:color="auto" w:fill="auto"/>
          </w:tcPr>
          <w:p w14:paraId="3DDF686B" w14:textId="77777777" w:rsidR="00CD220D" w:rsidRDefault="00CD220D" w:rsidP="00240A6D"/>
        </w:tc>
        <w:tc>
          <w:tcPr>
            <w:tcW w:w="946" w:type="dxa"/>
            <w:tcBorders>
              <w:left w:val="single" w:sz="4" w:space="0" w:color="auto"/>
            </w:tcBorders>
            <w:shd w:val="clear" w:color="auto" w:fill="auto"/>
          </w:tcPr>
          <w:p w14:paraId="3EB5A70A" w14:textId="77777777" w:rsidR="00CD220D" w:rsidRDefault="00CD220D" w:rsidP="00240A6D">
            <w:pPr>
              <w:pStyle w:val="Heading3"/>
              <w:spacing w:line="276" w:lineRule="auto"/>
            </w:pPr>
            <w:r>
              <w:t>look</w:t>
            </w:r>
          </w:p>
        </w:tc>
        <w:tc>
          <w:tcPr>
            <w:tcW w:w="939" w:type="dxa"/>
            <w:shd w:val="clear" w:color="auto" w:fill="auto"/>
          </w:tcPr>
          <w:p w14:paraId="59D60020" w14:textId="77777777" w:rsidR="00CD220D" w:rsidRDefault="00CD220D" w:rsidP="00240A6D">
            <w:pPr>
              <w:pStyle w:val="Heading3"/>
              <w:spacing w:line="276" w:lineRule="auto"/>
            </w:pPr>
            <w:r>
              <w:t>say</w:t>
            </w:r>
          </w:p>
        </w:tc>
        <w:tc>
          <w:tcPr>
            <w:tcW w:w="958" w:type="dxa"/>
            <w:shd w:val="clear" w:color="auto" w:fill="auto"/>
          </w:tcPr>
          <w:p w14:paraId="01CFAF22" w14:textId="77777777" w:rsidR="00CD220D" w:rsidRDefault="00CD220D" w:rsidP="00240A6D">
            <w:pPr>
              <w:pStyle w:val="Heading3"/>
              <w:spacing w:line="276" w:lineRule="auto"/>
            </w:pPr>
            <w:r>
              <w:t>cover</w:t>
            </w:r>
          </w:p>
        </w:tc>
        <w:tc>
          <w:tcPr>
            <w:tcW w:w="2176" w:type="dxa"/>
            <w:shd w:val="clear" w:color="auto" w:fill="auto"/>
          </w:tcPr>
          <w:p w14:paraId="177E6739" w14:textId="77777777" w:rsidR="00CD220D" w:rsidRDefault="00CD220D" w:rsidP="00240A6D">
            <w:pPr>
              <w:pStyle w:val="Heading3"/>
              <w:spacing w:line="276" w:lineRule="auto"/>
            </w:pPr>
            <w:r w:rsidRPr="002D1179">
              <w:rPr>
                <w:sz w:val="26"/>
              </w:rPr>
              <w:t xml:space="preserve">Write-in cursive! </w:t>
            </w:r>
          </w:p>
        </w:tc>
        <w:tc>
          <w:tcPr>
            <w:tcW w:w="1039" w:type="dxa"/>
            <w:shd w:val="clear" w:color="auto" w:fill="auto"/>
          </w:tcPr>
          <w:p w14:paraId="674AAE34" w14:textId="77777777" w:rsidR="00CD220D" w:rsidRDefault="00CD220D" w:rsidP="00240A6D">
            <w:pPr>
              <w:pStyle w:val="Heading3"/>
              <w:spacing w:line="276" w:lineRule="auto"/>
            </w:pPr>
            <w:r>
              <w:t>check</w:t>
            </w:r>
          </w:p>
        </w:tc>
        <w:tc>
          <w:tcPr>
            <w:tcW w:w="2353" w:type="dxa"/>
            <w:shd w:val="clear" w:color="auto" w:fill="auto"/>
          </w:tcPr>
          <w:p w14:paraId="3709F016" w14:textId="77777777" w:rsidR="00CD220D" w:rsidRDefault="00CD220D" w:rsidP="00240A6D">
            <w:pPr>
              <w:pStyle w:val="Heading3"/>
              <w:spacing w:line="276" w:lineRule="auto"/>
            </w:pPr>
            <w:r>
              <w:t>correction</w:t>
            </w:r>
          </w:p>
        </w:tc>
      </w:tr>
      <w:tr w:rsidR="00CD220D" w14:paraId="312F1062" w14:textId="77777777" w:rsidTr="00240A6D">
        <w:trPr>
          <w:trHeight w:val="765"/>
        </w:trPr>
        <w:tc>
          <w:tcPr>
            <w:tcW w:w="2248" w:type="dxa"/>
          </w:tcPr>
          <w:p w14:paraId="6FF63B89" w14:textId="3A185C00"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themselves</w:t>
            </w:r>
          </w:p>
        </w:tc>
        <w:tc>
          <w:tcPr>
            <w:tcW w:w="946" w:type="dxa"/>
            <w:shd w:val="clear" w:color="auto" w:fill="auto"/>
          </w:tcPr>
          <w:p w14:paraId="5456E30A" w14:textId="77777777" w:rsidR="00CD220D" w:rsidRDefault="00CD220D" w:rsidP="00CD220D"/>
        </w:tc>
        <w:tc>
          <w:tcPr>
            <w:tcW w:w="939" w:type="dxa"/>
            <w:shd w:val="clear" w:color="auto" w:fill="auto"/>
          </w:tcPr>
          <w:p w14:paraId="2450E29B" w14:textId="77777777" w:rsidR="00CD220D" w:rsidRDefault="00CD220D" w:rsidP="00CD220D"/>
        </w:tc>
        <w:tc>
          <w:tcPr>
            <w:tcW w:w="958" w:type="dxa"/>
            <w:shd w:val="clear" w:color="auto" w:fill="auto"/>
          </w:tcPr>
          <w:p w14:paraId="4E122455" w14:textId="77777777" w:rsidR="00CD220D" w:rsidRDefault="00CD220D" w:rsidP="00CD220D"/>
        </w:tc>
        <w:tc>
          <w:tcPr>
            <w:tcW w:w="2176" w:type="dxa"/>
            <w:shd w:val="clear" w:color="auto" w:fill="auto"/>
          </w:tcPr>
          <w:p w14:paraId="2908AA6C" w14:textId="77777777" w:rsidR="00CD220D" w:rsidRDefault="00CD220D" w:rsidP="00CD220D"/>
        </w:tc>
        <w:tc>
          <w:tcPr>
            <w:tcW w:w="1039" w:type="dxa"/>
            <w:shd w:val="clear" w:color="auto" w:fill="auto"/>
          </w:tcPr>
          <w:p w14:paraId="4C7EA708" w14:textId="77777777" w:rsidR="00CD220D" w:rsidRDefault="00CD220D" w:rsidP="00CD220D"/>
        </w:tc>
        <w:tc>
          <w:tcPr>
            <w:tcW w:w="2353" w:type="dxa"/>
            <w:shd w:val="clear" w:color="auto" w:fill="auto"/>
          </w:tcPr>
          <w:p w14:paraId="31DAC7C8" w14:textId="77777777" w:rsidR="00CD220D" w:rsidRDefault="00CD220D" w:rsidP="00CD220D"/>
        </w:tc>
      </w:tr>
      <w:tr w:rsidR="00CD220D" w14:paraId="2901E87D" w14:textId="77777777" w:rsidTr="00240A6D">
        <w:trPr>
          <w:trHeight w:val="765"/>
        </w:trPr>
        <w:tc>
          <w:tcPr>
            <w:tcW w:w="2248" w:type="dxa"/>
          </w:tcPr>
          <w:p w14:paraId="75945970" w14:textId="578A68EC"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throughout</w:t>
            </w:r>
          </w:p>
        </w:tc>
        <w:tc>
          <w:tcPr>
            <w:tcW w:w="946" w:type="dxa"/>
            <w:shd w:val="clear" w:color="auto" w:fill="auto"/>
          </w:tcPr>
          <w:p w14:paraId="573815B9" w14:textId="77777777" w:rsidR="00CD220D" w:rsidRDefault="00CD220D" w:rsidP="00CD220D"/>
        </w:tc>
        <w:tc>
          <w:tcPr>
            <w:tcW w:w="939" w:type="dxa"/>
            <w:shd w:val="clear" w:color="auto" w:fill="auto"/>
          </w:tcPr>
          <w:p w14:paraId="1DA633C0" w14:textId="77777777" w:rsidR="00CD220D" w:rsidRDefault="00CD220D" w:rsidP="00CD220D"/>
        </w:tc>
        <w:tc>
          <w:tcPr>
            <w:tcW w:w="958" w:type="dxa"/>
            <w:shd w:val="clear" w:color="auto" w:fill="auto"/>
          </w:tcPr>
          <w:p w14:paraId="0C1C028D" w14:textId="77777777" w:rsidR="00CD220D" w:rsidRDefault="00CD220D" w:rsidP="00CD220D"/>
        </w:tc>
        <w:tc>
          <w:tcPr>
            <w:tcW w:w="2176" w:type="dxa"/>
            <w:shd w:val="clear" w:color="auto" w:fill="auto"/>
          </w:tcPr>
          <w:p w14:paraId="299A9EBC" w14:textId="77777777" w:rsidR="00CD220D" w:rsidRDefault="00CD220D" w:rsidP="00CD220D"/>
        </w:tc>
        <w:tc>
          <w:tcPr>
            <w:tcW w:w="1039" w:type="dxa"/>
            <w:shd w:val="clear" w:color="auto" w:fill="auto"/>
          </w:tcPr>
          <w:p w14:paraId="2BC85F06" w14:textId="77777777" w:rsidR="00CD220D" w:rsidRDefault="00CD220D" w:rsidP="00CD220D"/>
        </w:tc>
        <w:tc>
          <w:tcPr>
            <w:tcW w:w="2353" w:type="dxa"/>
            <w:shd w:val="clear" w:color="auto" w:fill="auto"/>
          </w:tcPr>
          <w:p w14:paraId="40F24305" w14:textId="77777777" w:rsidR="00CD220D" w:rsidRDefault="00CD220D" w:rsidP="00CD220D"/>
        </w:tc>
      </w:tr>
      <w:tr w:rsidR="00CD220D" w14:paraId="04C3A687" w14:textId="77777777" w:rsidTr="00240A6D">
        <w:trPr>
          <w:trHeight w:val="765"/>
        </w:trPr>
        <w:tc>
          <w:tcPr>
            <w:tcW w:w="2248" w:type="dxa"/>
          </w:tcPr>
          <w:p w14:paraId="4940DCCD" w14:textId="7612EB90"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toothbrush</w:t>
            </w:r>
          </w:p>
        </w:tc>
        <w:tc>
          <w:tcPr>
            <w:tcW w:w="946" w:type="dxa"/>
            <w:shd w:val="clear" w:color="auto" w:fill="auto"/>
          </w:tcPr>
          <w:p w14:paraId="586372B2" w14:textId="77777777" w:rsidR="00CD220D" w:rsidRDefault="00CD220D" w:rsidP="00CD220D"/>
        </w:tc>
        <w:tc>
          <w:tcPr>
            <w:tcW w:w="939" w:type="dxa"/>
            <w:shd w:val="clear" w:color="auto" w:fill="auto"/>
          </w:tcPr>
          <w:p w14:paraId="7A3408C7" w14:textId="77777777" w:rsidR="00CD220D" w:rsidRDefault="00CD220D" w:rsidP="00CD220D"/>
        </w:tc>
        <w:tc>
          <w:tcPr>
            <w:tcW w:w="958" w:type="dxa"/>
            <w:shd w:val="clear" w:color="auto" w:fill="auto"/>
          </w:tcPr>
          <w:p w14:paraId="3941ACA2" w14:textId="77777777" w:rsidR="00CD220D" w:rsidRDefault="00CD220D" w:rsidP="00CD220D"/>
        </w:tc>
        <w:tc>
          <w:tcPr>
            <w:tcW w:w="2176" w:type="dxa"/>
            <w:shd w:val="clear" w:color="auto" w:fill="auto"/>
          </w:tcPr>
          <w:p w14:paraId="2788A3E3" w14:textId="77777777" w:rsidR="00CD220D" w:rsidRDefault="00CD220D" w:rsidP="00CD220D"/>
        </w:tc>
        <w:tc>
          <w:tcPr>
            <w:tcW w:w="1039" w:type="dxa"/>
            <w:shd w:val="clear" w:color="auto" w:fill="auto"/>
          </w:tcPr>
          <w:p w14:paraId="4003F78F" w14:textId="77777777" w:rsidR="00CD220D" w:rsidRDefault="00CD220D" w:rsidP="00CD220D"/>
        </w:tc>
        <w:tc>
          <w:tcPr>
            <w:tcW w:w="2353" w:type="dxa"/>
            <w:shd w:val="clear" w:color="auto" w:fill="auto"/>
          </w:tcPr>
          <w:p w14:paraId="733CF659" w14:textId="77777777" w:rsidR="00CD220D" w:rsidRDefault="00CD220D" w:rsidP="00CD220D"/>
        </w:tc>
      </w:tr>
      <w:tr w:rsidR="00CD220D" w14:paraId="1C380A65" w14:textId="77777777" w:rsidTr="00240A6D">
        <w:trPr>
          <w:trHeight w:val="765"/>
        </w:trPr>
        <w:tc>
          <w:tcPr>
            <w:tcW w:w="2248" w:type="dxa"/>
          </w:tcPr>
          <w:p w14:paraId="60D835A0" w14:textId="173900C7"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playground</w:t>
            </w:r>
          </w:p>
        </w:tc>
        <w:tc>
          <w:tcPr>
            <w:tcW w:w="946" w:type="dxa"/>
            <w:shd w:val="clear" w:color="auto" w:fill="auto"/>
          </w:tcPr>
          <w:p w14:paraId="618E17E2" w14:textId="77777777" w:rsidR="00CD220D" w:rsidRDefault="00CD220D" w:rsidP="00CD220D"/>
        </w:tc>
        <w:tc>
          <w:tcPr>
            <w:tcW w:w="939" w:type="dxa"/>
            <w:shd w:val="clear" w:color="auto" w:fill="auto"/>
          </w:tcPr>
          <w:p w14:paraId="2337345C" w14:textId="77777777" w:rsidR="00CD220D" w:rsidRDefault="00CD220D" w:rsidP="00CD220D"/>
        </w:tc>
        <w:tc>
          <w:tcPr>
            <w:tcW w:w="958" w:type="dxa"/>
            <w:shd w:val="clear" w:color="auto" w:fill="auto"/>
          </w:tcPr>
          <w:p w14:paraId="17E07F8C" w14:textId="77777777" w:rsidR="00CD220D" w:rsidRDefault="00CD220D" w:rsidP="00CD220D"/>
        </w:tc>
        <w:tc>
          <w:tcPr>
            <w:tcW w:w="2176" w:type="dxa"/>
            <w:shd w:val="clear" w:color="auto" w:fill="auto"/>
          </w:tcPr>
          <w:p w14:paraId="1A89D456" w14:textId="77777777" w:rsidR="00CD220D" w:rsidRDefault="00CD220D" w:rsidP="00CD220D"/>
        </w:tc>
        <w:tc>
          <w:tcPr>
            <w:tcW w:w="1039" w:type="dxa"/>
            <w:shd w:val="clear" w:color="auto" w:fill="auto"/>
          </w:tcPr>
          <w:p w14:paraId="34A39CBE" w14:textId="77777777" w:rsidR="00CD220D" w:rsidRDefault="00CD220D" w:rsidP="00CD220D"/>
        </w:tc>
        <w:tc>
          <w:tcPr>
            <w:tcW w:w="2353" w:type="dxa"/>
            <w:shd w:val="clear" w:color="auto" w:fill="auto"/>
          </w:tcPr>
          <w:p w14:paraId="03C0F307" w14:textId="77777777" w:rsidR="00CD220D" w:rsidRDefault="00CD220D" w:rsidP="00CD220D"/>
        </w:tc>
      </w:tr>
      <w:tr w:rsidR="00CD220D" w14:paraId="4744CB79" w14:textId="77777777" w:rsidTr="00240A6D">
        <w:trPr>
          <w:trHeight w:val="765"/>
        </w:trPr>
        <w:tc>
          <w:tcPr>
            <w:tcW w:w="2248" w:type="dxa"/>
          </w:tcPr>
          <w:p w14:paraId="2CF376AC" w14:textId="1904D4C9"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armchair</w:t>
            </w:r>
          </w:p>
        </w:tc>
        <w:tc>
          <w:tcPr>
            <w:tcW w:w="946" w:type="dxa"/>
            <w:shd w:val="clear" w:color="auto" w:fill="auto"/>
          </w:tcPr>
          <w:p w14:paraId="131C5DE2" w14:textId="77777777" w:rsidR="00CD220D" w:rsidRDefault="00CD220D" w:rsidP="00CD220D"/>
        </w:tc>
        <w:tc>
          <w:tcPr>
            <w:tcW w:w="939" w:type="dxa"/>
            <w:shd w:val="clear" w:color="auto" w:fill="auto"/>
          </w:tcPr>
          <w:p w14:paraId="424A5FD3" w14:textId="77777777" w:rsidR="00CD220D" w:rsidRDefault="00CD220D" w:rsidP="00CD220D"/>
        </w:tc>
        <w:tc>
          <w:tcPr>
            <w:tcW w:w="958" w:type="dxa"/>
            <w:shd w:val="clear" w:color="auto" w:fill="auto"/>
          </w:tcPr>
          <w:p w14:paraId="3A4AE863" w14:textId="77777777" w:rsidR="00CD220D" w:rsidRDefault="00CD220D" w:rsidP="00CD220D"/>
        </w:tc>
        <w:tc>
          <w:tcPr>
            <w:tcW w:w="2176" w:type="dxa"/>
            <w:shd w:val="clear" w:color="auto" w:fill="auto"/>
          </w:tcPr>
          <w:p w14:paraId="66C1E36C" w14:textId="77777777" w:rsidR="00CD220D" w:rsidRDefault="00CD220D" w:rsidP="00CD220D"/>
        </w:tc>
        <w:tc>
          <w:tcPr>
            <w:tcW w:w="1039" w:type="dxa"/>
            <w:shd w:val="clear" w:color="auto" w:fill="auto"/>
          </w:tcPr>
          <w:p w14:paraId="373E8EAF" w14:textId="77777777" w:rsidR="00CD220D" w:rsidRDefault="00CD220D" w:rsidP="00CD220D"/>
        </w:tc>
        <w:tc>
          <w:tcPr>
            <w:tcW w:w="2353" w:type="dxa"/>
            <w:shd w:val="clear" w:color="auto" w:fill="auto"/>
          </w:tcPr>
          <w:p w14:paraId="75F4B15A" w14:textId="77777777" w:rsidR="00CD220D" w:rsidRDefault="00CD220D" w:rsidP="00CD220D"/>
        </w:tc>
      </w:tr>
      <w:tr w:rsidR="00CD220D" w14:paraId="55426791" w14:textId="77777777" w:rsidTr="00240A6D">
        <w:trPr>
          <w:trHeight w:val="765"/>
        </w:trPr>
        <w:tc>
          <w:tcPr>
            <w:tcW w:w="2248" w:type="dxa"/>
          </w:tcPr>
          <w:p w14:paraId="353EAB83" w14:textId="38816848" w:rsidR="00CD220D" w:rsidRPr="00CD220D" w:rsidRDefault="00CD220D" w:rsidP="00CD220D">
            <w:pPr>
              <w:rPr>
                <w:rFonts w:ascii="XCCW Joined 7a" w:hAnsi="XCCW Joined 7a"/>
                <w:sz w:val="24"/>
                <w:szCs w:val="32"/>
              </w:rPr>
            </w:pPr>
            <w:r w:rsidRPr="00CD220D">
              <w:rPr>
                <w:rFonts w:ascii="CCW Cursive Writing 7" w:hAnsi="CCW Cursive Writing 7"/>
                <w:sz w:val="24"/>
                <w:szCs w:val="20"/>
              </w:rPr>
              <w:t xml:space="preserve">staircase </w:t>
            </w:r>
          </w:p>
        </w:tc>
        <w:tc>
          <w:tcPr>
            <w:tcW w:w="946" w:type="dxa"/>
            <w:shd w:val="clear" w:color="auto" w:fill="auto"/>
          </w:tcPr>
          <w:p w14:paraId="4046902A" w14:textId="77777777" w:rsidR="00CD220D" w:rsidRDefault="00CD220D" w:rsidP="00CD220D"/>
        </w:tc>
        <w:tc>
          <w:tcPr>
            <w:tcW w:w="939" w:type="dxa"/>
            <w:shd w:val="clear" w:color="auto" w:fill="auto"/>
          </w:tcPr>
          <w:p w14:paraId="6E157159" w14:textId="77777777" w:rsidR="00CD220D" w:rsidRDefault="00CD220D" w:rsidP="00CD220D"/>
        </w:tc>
        <w:tc>
          <w:tcPr>
            <w:tcW w:w="958" w:type="dxa"/>
            <w:shd w:val="clear" w:color="auto" w:fill="auto"/>
          </w:tcPr>
          <w:p w14:paraId="47AA5838" w14:textId="77777777" w:rsidR="00CD220D" w:rsidRDefault="00CD220D" w:rsidP="00CD220D"/>
        </w:tc>
        <w:tc>
          <w:tcPr>
            <w:tcW w:w="2176" w:type="dxa"/>
            <w:shd w:val="clear" w:color="auto" w:fill="auto"/>
          </w:tcPr>
          <w:p w14:paraId="6D0743F8" w14:textId="77777777" w:rsidR="00CD220D" w:rsidRDefault="00CD220D" w:rsidP="00CD220D"/>
        </w:tc>
        <w:tc>
          <w:tcPr>
            <w:tcW w:w="1039" w:type="dxa"/>
            <w:shd w:val="clear" w:color="auto" w:fill="auto"/>
          </w:tcPr>
          <w:p w14:paraId="4AC762F3" w14:textId="77777777" w:rsidR="00CD220D" w:rsidRDefault="00CD220D" w:rsidP="00CD220D"/>
        </w:tc>
        <w:tc>
          <w:tcPr>
            <w:tcW w:w="2353" w:type="dxa"/>
            <w:shd w:val="clear" w:color="auto" w:fill="auto"/>
          </w:tcPr>
          <w:p w14:paraId="5E2BE6CE" w14:textId="77777777" w:rsidR="00CD220D" w:rsidRDefault="00CD220D" w:rsidP="00CD220D"/>
        </w:tc>
      </w:tr>
    </w:tbl>
    <w:p w14:paraId="6F8C13BE" w14:textId="77777777" w:rsidR="00CD220D" w:rsidRDefault="00CD220D" w:rsidP="00CD220D"/>
    <w:p w14:paraId="72A352F6" w14:textId="763A4577" w:rsidR="00CD220D" w:rsidRDefault="00CD220D" w:rsidP="00CD220D">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3487E037" w14:textId="5BB16CBB" w:rsidR="00CD220D" w:rsidRDefault="00CD220D" w:rsidP="00CD220D">
      <w:pPr>
        <w:rPr>
          <w:rFonts w:ascii="CCW Cursive Writing 7" w:hAnsi="CCW Cursive Writing 7"/>
          <w:sz w:val="22"/>
        </w:rPr>
      </w:pPr>
    </w:p>
    <w:p w14:paraId="40A5181A" w14:textId="189A72F1" w:rsidR="00CD220D" w:rsidRDefault="00CD220D" w:rsidP="00CD220D">
      <w:pPr>
        <w:rPr>
          <w:rFonts w:ascii="CCW Cursive Writing 7" w:hAnsi="CCW Cursive Writing 7"/>
          <w:sz w:val="22"/>
        </w:rPr>
      </w:pPr>
    </w:p>
    <w:p w14:paraId="783844B0" w14:textId="21B01C89" w:rsidR="00CD220D" w:rsidRDefault="00CD220D" w:rsidP="00CD220D">
      <w:pPr>
        <w:rPr>
          <w:rFonts w:ascii="CCW Cursive Writing 7" w:hAnsi="CCW Cursive Writing 7"/>
          <w:sz w:val="22"/>
        </w:rPr>
      </w:pPr>
    </w:p>
    <w:p w14:paraId="7C436C56" w14:textId="41A024C4" w:rsidR="00CD220D" w:rsidRDefault="00CD220D" w:rsidP="00CD220D">
      <w:pPr>
        <w:rPr>
          <w:rFonts w:ascii="CCW Cursive Writing 7" w:hAnsi="CCW Cursive Writing 7"/>
          <w:sz w:val="22"/>
        </w:rPr>
      </w:pPr>
    </w:p>
    <w:p w14:paraId="37AF410E" w14:textId="595F855C" w:rsidR="00CD220D" w:rsidRDefault="00CD220D" w:rsidP="00CD220D">
      <w:pPr>
        <w:rPr>
          <w:rFonts w:ascii="CCW Cursive Writing 7" w:hAnsi="CCW Cursive Writing 7"/>
          <w:sz w:val="22"/>
        </w:rPr>
      </w:pPr>
    </w:p>
    <w:p w14:paraId="408BFB01" w14:textId="5529345F" w:rsidR="00CD220D" w:rsidRDefault="00CD220D" w:rsidP="00CD220D">
      <w:pPr>
        <w:rPr>
          <w:rFonts w:ascii="CCW Cursive Writing 7" w:hAnsi="CCW Cursive Writing 7"/>
          <w:sz w:val="22"/>
        </w:rPr>
      </w:pPr>
    </w:p>
    <w:p w14:paraId="28CB06A4" w14:textId="0FCA8B29" w:rsidR="00CD220D" w:rsidRDefault="00CD220D" w:rsidP="00CD220D">
      <w:pPr>
        <w:rPr>
          <w:rFonts w:ascii="CCW Cursive Writing 7" w:hAnsi="CCW Cursive Writing 7"/>
          <w:sz w:val="22"/>
        </w:rPr>
      </w:pPr>
    </w:p>
    <w:p w14:paraId="6849659B" w14:textId="62CBD09C" w:rsidR="00CD220D" w:rsidRDefault="00CD220D" w:rsidP="00CD220D">
      <w:pPr>
        <w:rPr>
          <w:rFonts w:ascii="CCW Cursive Writing 7" w:hAnsi="CCW Cursive Writing 7"/>
          <w:sz w:val="22"/>
        </w:rPr>
      </w:pPr>
    </w:p>
    <w:p w14:paraId="400EE0B1" w14:textId="15CEAEFC" w:rsidR="00CD220D" w:rsidRDefault="00CD220D" w:rsidP="00CD220D">
      <w:pPr>
        <w:rPr>
          <w:rFonts w:ascii="CCW Cursive Writing 7" w:hAnsi="CCW Cursive Writing 7"/>
          <w:sz w:val="22"/>
        </w:rPr>
      </w:pPr>
    </w:p>
    <w:p w14:paraId="351BB45E" w14:textId="02E3442F" w:rsidR="00CD220D" w:rsidRDefault="00CD220D" w:rsidP="00CD220D">
      <w:pPr>
        <w:rPr>
          <w:rFonts w:ascii="CCW Cursive Writing 7" w:hAnsi="CCW Cursive Writing 7"/>
          <w:sz w:val="22"/>
        </w:rPr>
      </w:pPr>
    </w:p>
    <w:p w14:paraId="260D0098" w14:textId="4503AC89" w:rsidR="00CD220D" w:rsidRPr="003B0B1D" w:rsidRDefault="00CD220D" w:rsidP="00CD220D">
      <w:pPr>
        <w:pStyle w:val="Heading1"/>
        <w:jc w:val="both"/>
        <w:rPr>
          <w:sz w:val="42"/>
        </w:rPr>
      </w:pPr>
      <w:r w:rsidRPr="003B0B1D">
        <w:rPr>
          <w:sz w:val="42"/>
        </w:rPr>
        <w:lastRenderedPageBreak/>
        <w:t xml:space="preserve">Look, Say, Cover, Write and Check! </w:t>
      </w:r>
      <w:proofErr w:type="spellStart"/>
      <w:r>
        <w:rPr>
          <w:sz w:val="42"/>
        </w:rPr>
        <w:t>Wk</w:t>
      </w:r>
      <w:proofErr w:type="spellEnd"/>
      <w:r>
        <w:rPr>
          <w:sz w:val="42"/>
        </w:rPr>
        <w:t xml:space="preserve"> </w:t>
      </w:r>
      <w:r>
        <w:rPr>
          <w:sz w:val="42"/>
        </w:rPr>
        <w:t>6</w:t>
      </w:r>
    </w:p>
    <w:p w14:paraId="5BDC83C2" w14:textId="77777777" w:rsidR="00CD220D" w:rsidRDefault="00CD220D" w:rsidP="00CD220D">
      <w:pPr>
        <w:jc w:val="left"/>
      </w:pPr>
      <w:r w:rsidRPr="00256319">
        <w:t xml:space="preserve">Tick the columns as you follow the instructions from left to right. Make sure you spell the words in the ‘write’ column. If you spell the word incorrectly, write it again in the </w:t>
      </w:r>
      <w:r>
        <w:br/>
      </w:r>
      <w:r w:rsidRPr="00256319">
        <w:t>correction column.</w:t>
      </w:r>
      <w: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937"/>
        <w:gridCol w:w="927"/>
        <w:gridCol w:w="955"/>
        <w:gridCol w:w="2132"/>
        <w:gridCol w:w="1034"/>
        <w:gridCol w:w="2317"/>
      </w:tblGrid>
      <w:tr w:rsidR="00CD220D" w14:paraId="7504BBE7" w14:textId="77777777" w:rsidTr="00CD220D">
        <w:tc>
          <w:tcPr>
            <w:tcW w:w="2357" w:type="dxa"/>
            <w:tcBorders>
              <w:top w:val="nil"/>
              <w:left w:val="nil"/>
              <w:bottom w:val="single" w:sz="4" w:space="0" w:color="auto"/>
              <w:right w:val="single" w:sz="4" w:space="0" w:color="auto"/>
            </w:tcBorders>
            <w:shd w:val="clear" w:color="auto" w:fill="auto"/>
          </w:tcPr>
          <w:p w14:paraId="35B7A0B0" w14:textId="77777777" w:rsidR="00CD220D" w:rsidRDefault="00CD220D" w:rsidP="00240A6D"/>
        </w:tc>
        <w:tc>
          <w:tcPr>
            <w:tcW w:w="937" w:type="dxa"/>
            <w:tcBorders>
              <w:left w:val="single" w:sz="4" w:space="0" w:color="auto"/>
            </w:tcBorders>
            <w:shd w:val="clear" w:color="auto" w:fill="auto"/>
          </w:tcPr>
          <w:p w14:paraId="609C5966" w14:textId="77777777" w:rsidR="00CD220D" w:rsidRDefault="00CD220D" w:rsidP="00240A6D">
            <w:pPr>
              <w:pStyle w:val="Heading3"/>
              <w:spacing w:line="276" w:lineRule="auto"/>
            </w:pPr>
            <w:r>
              <w:t>look</w:t>
            </w:r>
          </w:p>
        </w:tc>
        <w:tc>
          <w:tcPr>
            <w:tcW w:w="927" w:type="dxa"/>
            <w:shd w:val="clear" w:color="auto" w:fill="auto"/>
          </w:tcPr>
          <w:p w14:paraId="691E999C" w14:textId="77777777" w:rsidR="00CD220D" w:rsidRDefault="00CD220D" w:rsidP="00240A6D">
            <w:pPr>
              <w:pStyle w:val="Heading3"/>
              <w:spacing w:line="276" w:lineRule="auto"/>
            </w:pPr>
            <w:r>
              <w:t>say</w:t>
            </w:r>
          </w:p>
        </w:tc>
        <w:tc>
          <w:tcPr>
            <w:tcW w:w="955" w:type="dxa"/>
            <w:shd w:val="clear" w:color="auto" w:fill="auto"/>
          </w:tcPr>
          <w:p w14:paraId="55F7E3AA" w14:textId="77777777" w:rsidR="00CD220D" w:rsidRDefault="00CD220D" w:rsidP="00240A6D">
            <w:pPr>
              <w:pStyle w:val="Heading3"/>
              <w:spacing w:line="276" w:lineRule="auto"/>
            </w:pPr>
            <w:r>
              <w:t>cover</w:t>
            </w:r>
          </w:p>
        </w:tc>
        <w:tc>
          <w:tcPr>
            <w:tcW w:w="2132" w:type="dxa"/>
            <w:shd w:val="clear" w:color="auto" w:fill="auto"/>
          </w:tcPr>
          <w:p w14:paraId="21E5E37A" w14:textId="77777777" w:rsidR="00CD220D" w:rsidRDefault="00CD220D" w:rsidP="00240A6D">
            <w:pPr>
              <w:pStyle w:val="Heading3"/>
              <w:spacing w:line="276" w:lineRule="auto"/>
            </w:pPr>
            <w:r w:rsidRPr="002D1179">
              <w:rPr>
                <w:sz w:val="26"/>
              </w:rPr>
              <w:t xml:space="preserve">Write-in cursive! </w:t>
            </w:r>
          </w:p>
        </w:tc>
        <w:tc>
          <w:tcPr>
            <w:tcW w:w="1034" w:type="dxa"/>
            <w:shd w:val="clear" w:color="auto" w:fill="auto"/>
          </w:tcPr>
          <w:p w14:paraId="0B547652" w14:textId="77777777" w:rsidR="00CD220D" w:rsidRDefault="00CD220D" w:rsidP="00240A6D">
            <w:pPr>
              <w:pStyle w:val="Heading3"/>
              <w:spacing w:line="276" w:lineRule="auto"/>
            </w:pPr>
            <w:r>
              <w:t>check</w:t>
            </w:r>
          </w:p>
        </w:tc>
        <w:tc>
          <w:tcPr>
            <w:tcW w:w="2317" w:type="dxa"/>
            <w:shd w:val="clear" w:color="auto" w:fill="auto"/>
          </w:tcPr>
          <w:p w14:paraId="424BE7B4" w14:textId="77777777" w:rsidR="00CD220D" w:rsidRDefault="00CD220D" w:rsidP="00240A6D">
            <w:pPr>
              <w:pStyle w:val="Heading3"/>
              <w:spacing w:line="276" w:lineRule="auto"/>
            </w:pPr>
            <w:r>
              <w:t>correction</w:t>
            </w:r>
          </w:p>
        </w:tc>
      </w:tr>
      <w:tr w:rsidR="00CB1FF4" w14:paraId="666E1AE4" w14:textId="77777777" w:rsidTr="00CD220D">
        <w:trPr>
          <w:trHeight w:val="765"/>
        </w:trPr>
        <w:tc>
          <w:tcPr>
            <w:tcW w:w="2357" w:type="dxa"/>
          </w:tcPr>
          <w:p w14:paraId="51A9931D" w14:textId="4407672D" w:rsidR="00CB1FF4" w:rsidRPr="00CB1FF4" w:rsidRDefault="00CB1FF4" w:rsidP="00CB1FF4">
            <w:pPr>
              <w:rPr>
                <w:rFonts w:ascii="XCCW Joined 7a" w:hAnsi="XCCW Joined 7a"/>
                <w:sz w:val="28"/>
                <w:szCs w:val="32"/>
              </w:rPr>
            </w:pPr>
            <w:bookmarkStart w:id="0" w:name="_GoBack" w:colFirst="0" w:colLast="0"/>
            <w:r w:rsidRPr="00CB1FF4">
              <w:rPr>
                <w:rFonts w:ascii="CCW Cursive Writing 7" w:hAnsi="CCW Cursive Writing 7"/>
                <w:sz w:val="28"/>
                <w:szCs w:val="22"/>
              </w:rPr>
              <w:t>return</w:t>
            </w:r>
          </w:p>
        </w:tc>
        <w:tc>
          <w:tcPr>
            <w:tcW w:w="937" w:type="dxa"/>
            <w:shd w:val="clear" w:color="auto" w:fill="auto"/>
          </w:tcPr>
          <w:p w14:paraId="717DA5A9" w14:textId="77777777" w:rsidR="00CB1FF4" w:rsidRDefault="00CB1FF4" w:rsidP="00CB1FF4"/>
        </w:tc>
        <w:tc>
          <w:tcPr>
            <w:tcW w:w="927" w:type="dxa"/>
            <w:shd w:val="clear" w:color="auto" w:fill="auto"/>
          </w:tcPr>
          <w:p w14:paraId="7C493456" w14:textId="77777777" w:rsidR="00CB1FF4" w:rsidRDefault="00CB1FF4" w:rsidP="00CB1FF4"/>
        </w:tc>
        <w:tc>
          <w:tcPr>
            <w:tcW w:w="955" w:type="dxa"/>
            <w:shd w:val="clear" w:color="auto" w:fill="auto"/>
          </w:tcPr>
          <w:p w14:paraId="1F69AF78" w14:textId="77777777" w:rsidR="00CB1FF4" w:rsidRDefault="00CB1FF4" w:rsidP="00CB1FF4"/>
        </w:tc>
        <w:tc>
          <w:tcPr>
            <w:tcW w:w="2132" w:type="dxa"/>
            <w:shd w:val="clear" w:color="auto" w:fill="auto"/>
          </w:tcPr>
          <w:p w14:paraId="347D5B8C" w14:textId="77777777" w:rsidR="00CB1FF4" w:rsidRDefault="00CB1FF4" w:rsidP="00CB1FF4"/>
        </w:tc>
        <w:tc>
          <w:tcPr>
            <w:tcW w:w="1034" w:type="dxa"/>
            <w:shd w:val="clear" w:color="auto" w:fill="auto"/>
          </w:tcPr>
          <w:p w14:paraId="482DD23D" w14:textId="77777777" w:rsidR="00CB1FF4" w:rsidRDefault="00CB1FF4" w:rsidP="00CB1FF4"/>
        </w:tc>
        <w:tc>
          <w:tcPr>
            <w:tcW w:w="2317" w:type="dxa"/>
            <w:shd w:val="clear" w:color="auto" w:fill="auto"/>
          </w:tcPr>
          <w:p w14:paraId="20E759D6" w14:textId="77777777" w:rsidR="00CB1FF4" w:rsidRDefault="00CB1FF4" w:rsidP="00CB1FF4"/>
        </w:tc>
      </w:tr>
      <w:tr w:rsidR="00CB1FF4" w14:paraId="6E6AFFB6" w14:textId="77777777" w:rsidTr="00CD220D">
        <w:trPr>
          <w:trHeight w:val="765"/>
        </w:trPr>
        <w:tc>
          <w:tcPr>
            <w:tcW w:w="2357" w:type="dxa"/>
          </w:tcPr>
          <w:p w14:paraId="290A86DA" w14:textId="14B9AD4F" w:rsidR="00CB1FF4" w:rsidRPr="00CB1FF4" w:rsidRDefault="00CB1FF4" w:rsidP="00CB1FF4">
            <w:pPr>
              <w:rPr>
                <w:rFonts w:ascii="XCCW Joined 7a" w:hAnsi="XCCW Joined 7a"/>
                <w:sz w:val="28"/>
                <w:szCs w:val="32"/>
              </w:rPr>
            </w:pPr>
            <w:r w:rsidRPr="00CB1FF4">
              <w:rPr>
                <w:rFonts w:ascii="CCW Cursive Writing 7" w:hAnsi="CCW Cursive Writing 7"/>
                <w:sz w:val="28"/>
                <w:szCs w:val="22"/>
              </w:rPr>
              <w:t>reuse</w:t>
            </w:r>
          </w:p>
        </w:tc>
        <w:tc>
          <w:tcPr>
            <w:tcW w:w="937" w:type="dxa"/>
            <w:shd w:val="clear" w:color="auto" w:fill="auto"/>
          </w:tcPr>
          <w:p w14:paraId="13E433DD" w14:textId="77777777" w:rsidR="00CB1FF4" w:rsidRDefault="00CB1FF4" w:rsidP="00CB1FF4"/>
        </w:tc>
        <w:tc>
          <w:tcPr>
            <w:tcW w:w="927" w:type="dxa"/>
            <w:shd w:val="clear" w:color="auto" w:fill="auto"/>
          </w:tcPr>
          <w:p w14:paraId="34A65085" w14:textId="77777777" w:rsidR="00CB1FF4" w:rsidRDefault="00CB1FF4" w:rsidP="00CB1FF4"/>
        </w:tc>
        <w:tc>
          <w:tcPr>
            <w:tcW w:w="955" w:type="dxa"/>
            <w:shd w:val="clear" w:color="auto" w:fill="auto"/>
          </w:tcPr>
          <w:p w14:paraId="6B6BD0BC" w14:textId="77777777" w:rsidR="00CB1FF4" w:rsidRDefault="00CB1FF4" w:rsidP="00CB1FF4"/>
        </w:tc>
        <w:tc>
          <w:tcPr>
            <w:tcW w:w="2132" w:type="dxa"/>
            <w:shd w:val="clear" w:color="auto" w:fill="auto"/>
          </w:tcPr>
          <w:p w14:paraId="2233B502" w14:textId="77777777" w:rsidR="00CB1FF4" w:rsidRDefault="00CB1FF4" w:rsidP="00CB1FF4"/>
        </w:tc>
        <w:tc>
          <w:tcPr>
            <w:tcW w:w="1034" w:type="dxa"/>
            <w:shd w:val="clear" w:color="auto" w:fill="auto"/>
          </w:tcPr>
          <w:p w14:paraId="34B3D92E" w14:textId="77777777" w:rsidR="00CB1FF4" w:rsidRDefault="00CB1FF4" w:rsidP="00CB1FF4"/>
        </w:tc>
        <w:tc>
          <w:tcPr>
            <w:tcW w:w="2317" w:type="dxa"/>
            <w:shd w:val="clear" w:color="auto" w:fill="auto"/>
          </w:tcPr>
          <w:p w14:paraId="729F902D" w14:textId="77777777" w:rsidR="00CB1FF4" w:rsidRDefault="00CB1FF4" w:rsidP="00CB1FF4"/>
        </w:tc>
      </w:tr>
      <w:tr w:rsidR="00CB1FF4" w14:paraId="208547F0" w14:textId="77777777" w:rsidTr="00CD220D">
        <w:trPr>
          <w:trHeight w:val="765"/>
        </w:trPr>
        <w:tc>
          <w:tcPr>
            <w:tcW w:w="2357" w:type="dxa"/>
          </w:tcPr>
          <w:p w14:paraId="19E0E294" w14:textId="0706AF7C" w:rsidR="00CB1FF4" w:rsidRPr="00CB1FF4" w:rsidRDefault="00CB1FF4" w:rsidP="00CB1FF4">
            <w:pPr>
              <w:rPr>
                <w:rFonts w:ascii="XCCW Joined 7a" w:hAnsi="XCCW Joined 7a"/>
                <w:sz w:val="28"/>
                <w:szCs w:val="32"/>
              </w:rPr>
            </w:pPr>
            <w:r w:rsidRPr="00CB1FF4">
              <w:rPr>
                <w:rFonts w:ascii="CCW Cursive Writing 7" w:hAnsi="CCW Cursive Writing 7"/>
                <w:sz w:val="28"/>
                <w:szCs w:val="22"/>
              </w:rPr>
              <w:t>mistake</w:t>
            </w:r>
          </w:p>
        </w:tc>
        <w:tc>
          <w:tcPr>
            <w:tcW w:w="937" w:type="dxa"/>
            <w:shd w:val="clear" w:color="auto" w:fill="auto"/>
          </w:tcPr>
          <w:p w14:paraId="63610C2C" w14:textId="77777777" w:rsidR="00CB1FF4" w:rsidRDefault="00CB1FF4" w:rsidP="00CB1FF4"/>
        </w:tc>
        <w:tc>
          <w:tcPr>
            <w:tcW w:w="927" w:type="dxa"/>
            <w:shd w:val="clear" w:color="auto" w:fill="auto"/>
          </w:tcPr>
          <w:p w14:paraId="1D1CEDF8" w14:textId="77777777" w:rsidR="00CB1FF4" w:rsidRDefault="00CB1FF4" w:rsidP="00CB1FF4"/>
        </w:tc>
        <w:tc>
          <w:tcPr>
            <w:tcW w:w="955" w:type="dxa"/>
            <w:shd w:val="clear" w:color="auto" w:fill="auto"/>
          </w:tcPr>
          <w:p w14:paraId="79E211D7" w14:textId="77777777" w:rsidR="00CB1FF4" w:rsidRDefault="00CB1FF4" w:rsidP="00CB1FF4"/>
        </w:tc>
        <w:tc>
          <w:tcPr>
            <w:tcW w:w="2132" w:type="dxa"/>
            <w:shd w:val="clear" w:color="auto" w:fill="auto"/>
          </w:tcPr>
          <w:p w14:paraId="70D361A2" w14:textId="77777777" w:rsidR="00CB1FF4" w:rsidRDefault="00CB1FF4" w:rsidP="00CB1FF4"/>
        </w:tc>
        <w:tc>
          <w:tcPr>
            <w:tcW w:w="1034" w:type="dxa"/>
            <w:shd w:val="clear" w:color="auto" w:fill="auto"/>
          </w:tcPr>
          <w:p w14:paraId="78557FDB" w14:textId="77777777" w:rsidR="00CB1FF4" w:rsidRDefault="00CB1FF4" w:rsidP="00CB1FF4"/>
        </w:tc>
        <w:tc>
          <w:tcPr>
            <w:tcW w:w="2317" w:type="dxa"/>
            <w:shd w:val="clear" w:color="auto" w:fill="auto"/>
          </w:tcPr>
          <w:p w14:paraId="0316E614" w14:textId="77777777" w:rsidR="00CB1FF4" w:rsidRDefault="00CB1FF4" w:rsidP="00CB1FF4"/>
        </w:tc>
      </w:tr>
      <w:tr w:rsidR="00CB1FF4" w14:paraId="113F67EE" w14:textId="77777777" w:rsidTr="00CD220D">
        <w:trPr>
          <w:trHeight w:val="765"/>
        </w:trPr>
        <w:tc>
          <w:tcPr>
            <w:tcW w:w="2357" w:type="dxa"/>
          </w:tcPr>
          <w:p w14:paraId="34257E49" w14:textId="21245862" w:rsidR="00CB1FF4" w:rsidRPr="00CB1FF4" w:rsidRDefault="00CB1FF4" w:rsidP="00CB1FF4">
            <w:pPr>
              <w:rPr>
                <w:rFonts w:ascii="XCCW Joined 7a" w:hAnsi="XCCW Joined 7a"/>
                <w:sz w:val="28"/>
                <w:szCs w:val="32"/>
              </w:rPr>
            </w:pPr>
            <w:r w:rsidRPr="00CB1FF4">
              <w:rPr>
                <w:rFonts w:ascii="CCW Cursive Writing 7" w:hAnsi="CCW Cursive Writing 7"/>
                <w:sz w:val="28"/>
                <w:szCs w:val="22"/>
              </w:rPr>
              <w:t>reappear</w:t>
            </w:r>
          </w:p>
        </w:tc>
        <w:tc>
          <w:tcPr>
            <w:tcW w:w="937" w:type="dxa"/>
            <w:shd w:val="clear" w:color="auto" w:fill="auto"/>
          </w:tcPr>
          <w:p w14:paraId="1D6A7490" w14:textId="77777777" w:rsidR="00CB1FF4" w:rsidRDefault="00CB1FF4" w:rsidP="00CB1FF4"/>
        </w:tc>
        <w:tc>
          <w:tcPr>
            <w:tcW w:w="927" w:type="dxa"/>
            <w:shd w:val="clear" w:color="auto" w:fill="auto"/>
          </w:tcPr>
          <w:p w14:paraId="18067B14" w14:textId="77777777" w:rsidR="00CB1FF4" w:rsidRDefault="00CB1FF4" w:rsidP="00CB1FF4"/>
        </w:tc>
        <w:tc>
          <w:tcPr>
            <w:tcW w:w="955" w:type="dxa"/>
            <w:shd w:val="clear" w:color="auto" w:fill="auto"/>
          </w:tcPr>
          <w:p w14:paraId="4BAC5BAC" w14:textId="77777777" w:rsidR="00CB1FF4" w:rsidRDefault="00CB1FF4" w:rsidP="00CB1FF4"/>
        </w:tc>
        <w:tc>
          <w:tcPr>
            <w:tcW w:w="2132" w:type="dxa"/>
            <w:shd w:val="clear" w:color="auto" w:fill="auto"/>
          </w:tcPr>
          <w:p w14:paraId="2E45B22C" w14:textId="77777777" w:rsidR="00CB1FF4" w:rsidRDefault="00CB1FF4" w:rsidP="00CB1FF4"/>
        </w:tc>
        <w:tc>
          <w:tcPr>
            <w:tcW w:w="1034" w:type="dxa"/>
            <w:shd w:val="clear" w:color="auto" w:fill="auto"/>
          </w:tcPr>
          <w:p w14:paraId="42D10FE9" w14:textId="77777777" w:rsidR="00CB1FF4" w:rsidRDefault="00CB1FF4" w:rsidP="00CB1FF4"/>
        </w:tc>
        <w:tc>
          <w:tcPr>
            <w:tcW w:w="2317" w:type="dxa"/>
            <w:shd w:val="clear" w:color="auto" w:fill="auto"/>
          </w:tcPr>
          <w:p w14:paraId="695C33E3" w14:textId="77777777" w:rsidR="00CB1FF4" w:rsidRDefault="00CB1FF4" w:rsidP="00CB1FF4"/>
        </w:tc>
      </w:tr>
      <w:tr w:rsidR="00CB1FF4" w14:paraId="4334B57A" w14:textId="77777777" w:rsidTr="00CD220D">
        <w:trPr>
          <w:trHeight w:val="765"/>
        </w:trPr>
        <w:tc>
          <w:tcPr>
            <w:tcW w:w="2357" w:type="dxa"/>
          </w:tcPr>
          <w:p w14:paraId="4882CE7B" w14:textId="0C8862A4" w:rsidR="00CB1FF4" w:rsidRPr="00CB1FF4" w:rsidRDefault="00CB1FF4" w:rsidP="00CB1FF4">
            <w:pPr>
              <w:rPr>
                <w:rFonts w:ascii="XCCW Joined 7a" w:hAnsi="XCCW Joined 7a"/>
                <w:sz w:val="28"/>
                <w:szCs w:val="32"/>
              </w:rPr>
            </w:pPr>
            <w:r w:rsidRPr="00CB1FF4">
              <w:rPr>
                <w:rFonts w:ascii="CCW Cursive Writing 7" w:hAnsi="CCW Cursive Writing 7"/>
                <w:sz w:val="28"/>
                <w:szCs w:val="22"/>
              </w:rPr>
              <w:t>retake</w:t>
            </w:r>
          </w:p>
        </w:tc>
        <w:tc>
          <w:tcPr>
            <w:tcW w:w="937" w:type="dxa"/>
            <w:shd w:val="clear" w:color="auto" w:fill="auto"/>
          </w:tcPr>
          <w:p w14:paraId="5D38274A" w14:textId="77777777" w:rsidR="00CB1FF4" w:rsidRDefault="00CB1FF4" w:rsidP="00CB1FF4"/>
        </w:tc>
        <w:tc>
          <w:tcPr>
            <w:tcW w:w="927" w:type="dxa"/>
            <w:shd w:val="clear" w:color="auto" w:fill="auto"/>
          </w:tcPr>
          <w:p w14:paraId="4E481D38" w14:textId="77777777" w:rsidR="00CB1FF4" w:rsidRDefault="00CB1FF4" w:rsidP="00CB1FF4"/>
        </w:tc>
        <w:tc>
          <w:tcPr>
            <w:tcW w:w="955" w:type="dxa"/>
            <w:shd w:val="clear" w:color="auto" w:fill="auto"/>
          </w:tcPr>
          <w:p w14:paraId="3F95D74B" w14:textId="77777777" w:rsidR="00CB1FF4" w:rsidRDefault="00CB1FF4" w:rsidP="00CB1FF4"/>
        </w:tc>
        <w:tc>
          <w:tcPr>
            <w:tcW w:w="2132" w:type="dxa"/>
            <w:shd w:val="clear" w:color="auto" w:fill="auto"/>
          </w:tcPr>
          <w:p w14:paraId="72712BF0" w14:textId="77777777" w:rsidR="00CB1FF4" w:rsidRDefault="00CB1FF4" w:rsidP="00CB1FF4"/>
        </w:tc>
        <w:tc>
          <w:tcPr>
            <w:tcW w:w="1034" w:type="dxa"/>
            <w:shd w:val="clear" w:color="auto" w:fill="auto"/>
          </w:tcPr>
          <w:p w14:paraId="7AAF9244" w14:textId="77777777" w:rsidR="00CB1FF4" w:rsidRDefault="00CB1FF4" w:rsidP="00CB1FF4"/>
        </w:tc>
        <w:tc>
          <w:tcPr>
            <w:tcW w:w="2317" w:type="dxa"/>
            <w:shd w:val="clear" w:color="auto" w:fill="auto"/>
          </w:tcPr>
          <w:p w14:paraId="3C8B331D" w14:textId="77777777" w:rsidR="00CB1FF4" w:rsidRDefault="00CB1FF4" w:rsidP="00CB1FF4"/>
        </w:tc>
      </w:tr>
      <w:tr w:rsidR="00CB1FF4" w14:paraId="516FBC41" w14:textId="77777777" w:rsidTr="00CD220D">
        <w:trPr>
          <w:trHeight w:val="765"/>
        </w:trPr>
        <w:tc>
          <w:tcPr>
            <w:tcW w:w="2357" w:type="dxa"/>
          </w:tcPr>
          <w:p w14:paraId="5822F045" w14:textId="25FA231B" w:rsidR="00CB1FF4" w:rsidRPr="00CB1FF4" w:rsidRDefault="00CB1FF4" w:rsidP="00CB1FF4">
            <w:pPr>
              <w:rPr>
                <w:rFonts w:ascii="XCCW Joined 7a" w:hAnsi="XCCW Joined 7a"/>
                <w:sz w:val="28"/>
                <w:szCs w:val="32"/>
              </w:rPr>
            </w:pPr>
            <w:r w:rsidRPr="00CB1FF4">
              <w:rPr>
                <w:rFonts w:ascii="CCW Cursive Writing 7" w:hAnsi="CCW Cursive Writing 7"/>
                <w:sz w:val="28"/>
                <w:szCs w:val="22"/>
              </w:rPr>
              <w:t>revisit</w:t>
            </w:r>
          </w:p>
        </w:tc>
        <w:tc>
          <w:tcPr>
            <w:tcW w:w="937" w:type="dxa"/>
            <w:shd w:val="clear" w:color="auto" w:fill="auto"/>
          </w:tcPr>
          <w:p w14:paraId="4F6876EF" w14:textId="77777777" w:rsidR="00CB1FF4" w:rsidRDefault="00CB1FF4" w:rsidP="00CB1FF4"/>
        </w:tc>
        <w:tc>
          <w:tcPr>
            <w:tcW w:w="927" w:type="dxa"/>
            <w:shd w:val="clear" w:color="auto" w:fill="auto"/>
          </w:tcPr>
          <w:p w14:paraId="75A78FEE" w14:textId="77777777" w:rsidR="00CB1FF4" w:rsidRDefault="00CB1FF4" w:rsidP="00CB1FF4"/>
        </w:tc>
        <w:tc>
          <w:tcPr>
            <w:tcW w:w="955" w:type="dxa"/>
            <w:shd w:val="clear" w:color="auto" w:fill="auto"/>
          </w:tcPr>
          <w:p w14:paraId="384986E3" w14:textId="77777777" w:rsidR="00CB1FF4" w:rsidRDefault="00CB1FF4" w:rsidP="00CB1FF4"/>
        </w:tc>
        <w:tc>
          <w:tcPr>
            <w:tcW w:w="2132" w:type="dxa"/>
            <w:shd w:val="clear" w:color="auto" w:fill="auto"/>
          </w:tcPr>
          <w:p w14:paraId="77C87BD1" w14:textId="77777777" w:rsidR="00CB1FF4" w:rsidRDefault="00CB1FF4" w:rsidP="00CB1FF4"/>
        </w:tc>
        <w:tc>
          <w:tcPr>
            <w:tcW w:w="1034" w:type="dxa"/>
            <w:shd w:val="clear" w:color="auto" w:fill="auto"/>
          </w:tcPr>
          <w:p w14:paraId="6142FA75" w14:textId="77777777" w:rsidR="00CB1FF4" w:rsidRDefault="00CB1FF4" w:rsidP="00CB1FF4"/>
        </w:tc>
        <w:tc>
          <w:tcPr>
            <w:tcW w:w="2317" w:type="dxa"/>
            <w:shd w:val="clear" w:color="auto" w:fill="auto"/>
          </w:tcPr>
          <w:p w14:paraId="618F4C51" w14:textId="77777777" w:rsidR="00CB1FF4" w:rsidRDefault="00CB1FF4" w:rsidP="00CB1FF4"/>
        </w:tc>
      </w:tr>
      <w:bookmarkEnd w:id="0"/>
    </w:tbl>
    <w:p w14:paraId="4695FAFB" w14:textId="77777777" w:rsidR="00CD220D" w:rsidRDefault="00CD220D" w:rsidP="00CD220D"/>
    <w:p w14:paraId="02CA4235" w14:textId="77777777" w:rsidR="00CD220D" w:rsidRDefault="00CD220D" w:rsidP="00CD220D">
      <w:pPr>
        <w:rPr>
          <w:rFonts w:ascii="CCW Cursive Writing 7" w:hAnsi="CCW Cursive Writing 7"/>
          <w:sz w:val="22"/>
        </w:rPr>
      </w:pPr>
      <w:r w:rsidRPr="00001674">
        <w:rPr>
          <w:rFonts w:ascii="CCW Cursive Writing 7" w:hAnsi="CCW Cursive Writing 7"/>
          <w:sz w:val="22"/>
        </w:rPr>
        <w:t xml:space="preserve">Pick </w:t>
      </w:r>
      <w:r>
        <w:rPr>
          <w:rFonts w:ascii="CCW Cursive Writing 7" w:hAnsi="CCW Cursive Writing 7"/>
          <w:sz w:val="22"/>
        </w:rPr>
        <w:t>two</w:t>
      </w:r>
      <w:r w:rsidRPr="00001674">
        <w:rPr>
          <w:rFonts w:ascii="CCW Cursive Writing 7" w:hAnsi="CCW Cursive Writing 7"/>
          <w:sz w:val="22"/>
        </w:rPr>
        <w:t xml:space="preserve"> and put into your own sentence to show the meaning</w:t>
      </w:r>
    </w:p>
    <w:p w14:paraId="63BB5DDE" w14:textId="77777777" w:rsidR="00CD220D" w:rsidRDefault="00CD220D" w:rsidP="00CD220D">
      <w:pPr>
        <w:rPr>
          <w:rFonts w:ascii="CCW Cursive Writing 7" w:hAnsi="CCW Cursive Writing 7"/>
          <w:sz w:val="22"/>
        </w:rPr>
      </w:pPr>
    </w:p>
    <w:p w14:paraId="26C2B0CC" w14:textId="1605501D" w:rsidR="00673958" w:rsidRDefault="00673958" w:rsidP="00705237">
      <w:pPr>
        <w:rPr>
          <w:rFonts w:ascii="CCW Cursive Writing 7" w:hAnsi="CCW Cursive Writing 7"/>
          <w:sz w:val="22"/>
        </w:rPr>
      </w:pPr>
    </w:p>
    <w:p w14:paraId="64DF1F61" w14:textId="77777777" w:rsidR="00673958" w:rsidRDefault="00673958" w:rsidP="00705237">
      <w:pPr>
        <w:rPr>
          <w:rFonts w:ascii="CCW Cursive Writing 7" w:hAnsi="CCW Cursive Writing 7"/>
          <w:sz w:val="22"/>
        </w:rPr>
      </w:pPr>
    </w:p>
    <w:p w14:paraId="6365EB61" w14:textId="4E2A7456" w:rsidR="00673958" w:rsidRDefault="00673958" w:rsidP="00673958">
      <w:pPr>
        <w:rPr>
          <w:rFonts w:ascii="CCW Cursive Writing 7" w:hAnsi="CCW Cursive Writing 7"/>
          <w:sz w:val="22"/>
        </w:rPr>
      </w:pPr>
    </w:p>
    <w:p w14:paraId="4DBDF277" w14:textId="77777777" w:rsidR="00F02B8F" w:rsidRDefault="00F02B8F" w:rsidP="00673958">
      <w:pPr>
        <w:rPr>
          <w:rFonts w:ascii="CCW Cursive Writing 7" w:hAnsi="CCW Cursive Writing 7"/>
          <w:sz w:val="22"/>
        </w:rPr>
      </w:pPr>
    </w:p>
    <w:p w14:paraId="5803E12C" w14:textId="77777777" w:rsidR="00673958" w:rsidRDefault="00673958" w:rsidP="00673958">
      <w:pPr>
        <w:rPr>
          <w:rFonts w:ascii="CCW Cursive Writing 7" w:hAnsi="CCW Cursive Writing 7"/>
          <w:sz w:val="22"/>
        </w:rPr>
      </w:pPr>
    </w:p>
    <w:p w14:paraId="13A36200" w14:textId="77777777" w:rsidR="00673958" w:rsidRDefault="00673958" w:rsidP="00705237">
      <w:pPr>
        <w:rPr>
          <w:rFonts w:ascii="CCW Cursive Writing 7" w:hAnsi="CCW Cursive Writing 7"/>
          <w:sz w:val="22"/>
        </w:rPr>
      </w:pPr>
    </w:p>
    <w:p w14:paraId="1B992455" w14:textId="5D1392D0" w:rsidR="00705237" w:rsidRDefault="00705237" w:rsidP="00705237">
      <w:pPr>
        <w:rPr>
          <w:rFonts w:ascii="CCW Cursive Writing 7" w:hAnsi="CCW Cursive Writing 7"/>
          <w:sz w:val="22"/>
        </w:rPr>
      </w:pPr>
    </w:p>
    <w:p w14:paraId="70AA557A" w14:textId="519E2793" w:rsidR="00705237" w:rsidRDefault="00705237" w:rsidP="00705237">
      <w:pPr>
        <w:rPr>
          <w:rFonts w:ascii="CCW Cursive Writing 7" w:hAnsi="CCW Cursive Writing 7"/>
          <w:sz w:val="22"/>
        </w:rPr>
      </w:pPr>
    </w:p>
    <w:p w14:paraId="0395A212" w14:textId="77777777" w:rsidR="00705237" w:rsidRPr="00001674" w:rsidRDefault="00705237" w:rsidP="00705237">
      <w:pPr>
        <w:rPr>
          <w:rFonts w:ascii="CCW Cursive Writing 7" w:hAnsi="CCW Cursive Writing 7"/>
          <w:sz w:val="22"/>
        </w:rPr>
      </w:pPr>
    </w:p>
    <w:sectPr w:rsidR="00705237" w:rsidRPr="0000167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5797BF99-1D50-4A59-8700-1C7BA924F06A}"/>
    <w:embedBold r:id="rId2" w:fontKey="{411A6363-2935-4419-9A38-FF1897B44709}"/>
  </w:font>
  <w:font w:name="Calibri">
    <w:panose1 w:val="020F0502020204030204"/>
    <w:charset w:val="00"/>
    <w:family w:val="swiss"/>
    <w:pitch w:val="variable"/>
    <w:sig w:usb0="E0002EFF" w:usb1="C000247B" w:usb2="00000009" w:usb3="00000000" w:csb0="000001FF" w:csb1="00000000"/>
    <w:embedRegular r:id="rId3" w:fontKey="{F8E51443-336D-477A-A595-A93217091FE4}"/>
    <w:embedBold r:id="rId4" w:fontKey="{F2709169-8EEF-4BBE-A6B2-4A87D5901091}"/>
  </w:font>
  <w:font w:name="Twinkl">
    <w:altName w:val="Cambria"/>
    <w:charset w:val="00"/>
    <w:family w:val="auto"/>
    <w:pitch w:val="variable"/>
    <w:sig w:usb0="00000007" w:usb1="00000001" w:usb2="00000000" w:usb3="00000000" w:csb0="00000093" w:csb1="00000000"/>
    <w:embedRegular r:id="rId5" w:fontKey="{D5287C9A-FF6B-44A1-B921-994B9EA36E5E}"/>
    <w:embedBold r:id="rId6" w:fontKey="{5D7E1A34-A40C-4722-9679-47D41DAE331F}"/>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embedRegular r:id="rId7" w:fontKey="{D4EF9860-85CE-4620-9368-D1FCA191F1BC}"/>
  </w:font>
  <w:font w:name="XCCW Joined 7a">
    <w:panose1 w:val="03050602040000000000"/>
    <w:charset w:val="00"/>
    <w:family w:val="script"/>
    <w:pitch w:val="variable"/>
    <w:sig w:usb0="800000A7" w:usb1="1000004A" w:usb2="00000000" w:usb3="00000000" w:csb0="00000011" w:csb1="00000000"/>
    <w:embedRegular r:id="rId8" w:fontKey="{0C477DF1-264F-4947-B075-A8E3BB83C28B}"/>
  </w:font>
  <w:font w:name="Calibri Light">
    <w:panose1 w:val="020F0302020204030204"/>
    <w:charset w:val="00"/>
    <w:family w:val="swiss"/>
    <w:pitch w:val="variable"/>
    <w:sig w:usb0="E0002AFF" w:usb1="C000247B" w:usb2="00000009" w:usb3="00000000" w:csb0="000001FF" w:csb1="00000000"/>
    <w:embedRegular r:id="rId9" w:fontKey="{E1442BFE-D183-4E2B-9106-6CE9CCBE3B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01674"/>
    <w:rsid w:val="000174D9"/>
    <w:rsid w:val="00080B1F"/>
    <w:rsid w:val="000B1400"/>
    <w:rsid w:val="000C442B"/>
    <w:rsid w:val="000E76D7"/>
    <w:rsid w:val="000F1645"/>
    <w:rsid w:val="000F7DA7"/>
    <w:rsid w:val="00107716"/>
    <w:rsid w:val="001125D4"/>
    <w:rsid w:val="00120F2F"/>
    <w:rsid w:val="00121259"/>
    <w:rsid w:val="0015736F"/>
    <w:rsid w:val="001B10D5"/>
    <w:rsid w:val="001D6A87"/>
    <w:rsid w:val="001E14CE"/>
    <w:rsid w:val="00232878"/>
    <w:rsid w:val="00256319"/>
    <w:rsid w:val="00262E38"/>
    <w:rsid w:val="0027534A"/>
    <w:rsid w:val="002753D3"/>
    <w:rsid w:val="00293D55"/>
    <w:rsid w:val="002D1179"/>
    <w:rsid w:val="002D28AD"/>
    <w:rsid w:val="002D31CD"/>
    <w:rsid w:val="002F3C24"/>
    <w:rsid w:val="00300874"/>
    <w:rsid w:val="003061FE"/>
    <w:rsid w:val="003163C1"/>
    <w:rsid w:val="00324310"/>
    <w:rsid w:val="00335C8E"/>
    <w:rsid w:val="003519A6"/>
    <w:rsid w:val="003B0B1D"/>
    <w:rsid w:val="003D02E3"/>
    <w:rsid w:val="0041299E"/>
    <w:rsid w:val="00457995"/>
    <w:rsid w:val="00461653"/>
    <w:rsid w:val="00464EB3"/>
    <w:rsid w:val="004804B7"/>
    <w:rsid w:val="00486750"/>
    <w:rsid w:val="004953B3"/>
    <w:rsid w:val="004D51F3"/>
    <w:rsid w:val="004F6837"/>
    <w:rsid w:val="00500A9A"/>
    <w:rsid w:val="005A3AB5"/>
    <w:rsid w:val="005D3C40"/>
    <w:rsid w:val="005F3B5C"/>
    <w:rsid w:val="00635AA3"/>
    <w:rsid w:val="00667881"/>
    <w:rsid w:val="00673958"/>
    <w:rsid w:val="006D543D"/>
    <w:rsid w:val="006F2305"/>
    <w:rsid w:val="00705237"/>
    <w:rsid w:val="00781C04"/>
    <w:rsid w:val="008101DF"/>
    <w:rsid w:val="008678C8"/>
    <w:rsid w:val="00875F2D"/>
    <w:rsid w:val="008951C8"/>
    <w:rsid w:val="008B61F2"/>
    <w:rsid w:val="008D1F80"/>
    <w:rsid w:val="008E3019"/>
    <w:rsid w:val="008F690A"/>
    <w:rsid w:val="00906BBA"/>
    <w:rsid w:val="00920F12"/>
    <w:rsid w:val="0092159D"/>
    <w:rsid w:val="00926563"/>
    <w:rsid w:val="00936D8F"/>
    <w:rsid w:val="00952465"/>
    <w:rsid w:val="009D7699"/>
    <w:rsid w:val="009F3C31"/>
    <w:rsid w:val="00A12BD3"/>
    <w:rsid w:val="00A1324C"/>
    <w:rsid w:val="00A671B4"/>
    <w:rsid w:val="00A80A7E"/>
    <w:rsid w:val="00A83723"/>
    <w:rsid w:val="00A841AD"/>
    <w:rsid w:val="00AC7268"/>
    <w:rsid w:val="00AE4DE8"/>
    <w:rsid w:val="00AE5C0E"/>
    <w:rsid w:val="00B13355"/>
    <w:rsid w:val="00B2259E"/>
    <w:rsid w:val="00B54691"/>
    <w:rsid w:val="00C34DE3"/>
    <w:rsid w:val="00C96F0A"/>
    <w:rsid w:val="00CB1FF4"/>
    <w:rsid w:val="00CD220D"/>
    <w:rsid w:val="00D253B6"/>
    <w:rsid w:val="00D465CD"/>
    <w:rsid w:val="00D61A22"/>
    <w:rsid w:val="00D94707"/>
    <w:rsid w:val="00DB2ED9"/>
    <w:rsid w:val="00DD163F"/>
    <w:rsid w:val="00DF498B"/>
    <w:rsid w:val="00E52F05"/>
    <w:rsid w:val="00E738F6"/>
    <w:rsid w:val="00ED1CDA"/>
    <w:rsid w:val="00EF44C9"/>
    <w:rsid w:val="00F02B8F"/>
    <w:rsid w:val="00F25088"/>
    <w:rsid w:val="00F33400"/>
    <w:rsid w:val="00F467C2"/>
    <w:rsid w:val="00F50AC6"/>
    <w:rsid w:val="00F534DB"/>
    <w:rsid w:val="00F57274"/>
    <w:rsid w:val="00FA50A4"/>
    <w:rsid w:val="00FB1BB3"/>
    <w:rsid w:val="00FC13B8"/>
    <w:rsid w:val="00FF13C5"/>
    <w:rsid w:val="00FF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300874"/>
    <w:rPr>
      <w:rFonts w:cs="Twinkl"/>
      <w:color w:val="000000"/>
      <w:sz w:val="36"/>
      <w:szCs w:val="36"/>
    </w:rPr>
  </w:style>
  <w:style w:type="paragraph" w:customStyle="1" w:styleId="Pa3">
    <w:name w:val="Pa3"/>
    <w:basedOn w:val="Normal"/>
    <w:next w:val="Normal"/>
    <w:uiPriority w:val="99"/>
    <w:rsid w:val="00635AA3"/>
    <w:pPr>
      <w:suppressAutoHyphens w:val="0"/>
      <w:spacing w:after="0" w:line="201" w:lineRule="atLeast"/>
      <w:jc w:val="left"/>
      <w:textAlignment w:val="auto"/>
    </w:pPr>
    <w:rPr>
      <w:rFonts w:ascii="Tuffy" w:hAnsi="Tuffy" w:cs="Times New Roman"/>
      <w:color w:val="auto"/>
      <w:sz w:val="24"/>
      <w:szCs w:val="24"/>
    </w:rPr>
  </w:style>
  <w:style w:type="paragraph" w:customStyle="1" w:styleId="Pa32">
    <w:name w:val="Pa3_2"/>
    <w:basedOn w:val="Normal"/>
    <w:next w:val="Normal"/>
    <w:uiPriority w:val="99"/>
    <w:rsid w:val="00906BBA"/>
    <w:pPr>
      <w:suppressAutoHyphens w:val="0"/>
      <w:spacing w:after="0" w:line="201" w:lineRule="atLeast"/>
      <w:jc w:val="left"/>
      <w:textAlignment w:val="auto"/>
    </w:pPr>
    <w:rPr>
      <w:rFonts w:ascii="Tuffy" w:hAnsi="Tuffy"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AF673-DE78-4964-BD80-47061651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1</TotalTime>
  <Pages>5</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3</cp:revision>
  <cp:lastPrinted>2025-04-23T07:35:00Z</cp:lastPrinted>
  <dcterms:created xsi:type="dcterms:W3CDTF">2025-05-19T15:54:00Z</dcterms:created>
  <dcterms:modified xsi:type="dcterms:W3CDTF">2025-05-19T15:56:00Z</dcterms:modified>
</cp:coreProperties>
</file>