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>Term 1 202</w:t>
      </w:r>
      <w:r w:rsidR="00310804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260FF">
        <w:rPr>
          <w:rFonts w:ascii="Comic Sans MS" w:hAnsi="Comic Sans MS"/>
          <w:b/>
          <w:sz w:val="24"/>
          <w:szCs w:val="24"/>
          <w:u w:val="single"/>
        </w:rPr>
        <w:t>Bees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6F5443">
        <w:rPr>
          <w:rFonts w:ascii="Comic Sans MS" w:hAnsi="Comic Sans MS"/>
          <w:sz w:val="20"/>
          <w:szCs w:val="20"/>
        </w:rPr>
        <w:t>3/4</w:t>
      </w:r>
      <w:r>
        <w:rPr>
          <w:rFonts w:ascii="Comic Sans MS" w:hAnsi="Comic Sans MS"/>
          <w:sz w:val="20"/>
          <w:szCs w:val="20"/>
        </w:rPr>
        <w:t xml:space="preserve">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 w:rsidR="00310804">
        <w:rPr>
          <w:rFonts w:ascii="Comic Sans MS" w:hAnsi="Comic Sans MS"/>
          <w:b/>
          <w:sz w:val="20"/>
          <w:szCs w:val="20"/>
        </w:rPr>
        <w:t>.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1276"/>
        <w:gridCol w:w="1277"/>
      </w:tblGrid>
      <w:tr w:rsidR="00B260FF" w:rsidRPr="0030684E" w:rsidTr="00310804">
        <w:trPr>
          <w:trHeight w:val="1350"/>
        </w:trPr>
        <w:tc>
          <w:tcPr>
            <w:tcW w:w="2553" w:type="dxa"/>
          </w:tcPr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16.9.22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B260FF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53" w:type="dxa"/>
          </w:tcPr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30.9.22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6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53" w:type="dxa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Pr="0030684E" w:rsidRDefault="00B02896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53" w:type="dxa"/>
            <w:gridSpan w:val="2"/>
          </w:tcPr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  <w:p w:rsidR="00B260FF" w:rsidRPr="00B7621C" w:rsidRDefault="00B260FF" w:rsidP="00B260F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21.10.22</w:t>
            </w: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260FF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Year 3 Spelling Passport Words </w:t>
            </w:r>
          </w:p>
          <w:p w:rsidR="00B260FF" w:rsidRPr="0030684E" w:rsidRDefault="00B260FF" w:rsidP="00B260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6" w:type="dxa"/>
          </w:tcPr>
          <w:p w:rsidR="00B260FF" w:rsidRPr="00B260FF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immeasurable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invasion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illogical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applaud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indefinite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illicit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impatient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infinite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immovable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irrelevant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revision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clause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inability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irrational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erosion </w:t>
            </w:r>
          </w:p>
        </w:tc>
        <w:tc>
          <w:tcPr>
            <w:tcW w:w="1276" w:type="dxa"/>
          </w:tcPr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astronaut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incorrect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</w:rPr>
            </w:pPr>
            <w:r w:rsidRPr="00B02896">
              <w:rPr>
                <w:rFonts w:ascii="Comic Sans MS" w:hAnsi="Comic Sans MS"/>
                <w:sz w:val="20"/>
              </w:rPr>
              <w:t xml:space="preserve">inclusion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indecisive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improper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irresistible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explosion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Four Spellings Autumn Term 1 2022 – </w:t>
      </w:r>
      <w:r w:rsidR="00B260FF">
        <w:rPr>
          <w:rFonts w:ascii="Comic Sans MS" w:hAnsi="Comic Sans MS"/>
          <w:b/>
          <w:sz w:val="24"/>
          <w:szCs w:val="24"/>
          <w:u w:val="single"/>
        </w:rPr>
        <w:t>Wasps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F5443" w:rsidRPr="0022440D" w:rsidRDefault="006F5443" w:rsidP="006F5443">
      <w:pPr>
        <w:rPr>
          <w:rFonts w:ascii="Comic Sans MS" w:hAnsi="Comic Sans MS"/>
          <w:sz w:val="20"/>
          <w:szCs w:val="20"/>
        </w:rPr>
      </w:pPr>
    </w:p>
    <w:p w:rsidR="006A2DA4" w:rsidRPr="005114FD" w:rsidRDefault="006F5443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="006A2DA4"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="006A2DA4"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 w:rsidR="006A2DA4">
        <w:rPr>
          <w:rFonts w:ascii="Comic Sans MS" w:hAnsi="Comic Sans MS"/>
          <w:sz w:val="20"/>
          <w:szCs w:val="20"/>
        </w:rPr>
        <w:t xml:space="preserve"> learnt </w:t>
      </w:r>
      <w:r w:rsidR="006A2DA4" w:rsidRPr="00AD2045">
        <w:rPr>
          <w:rFonts w:ascii="Comic Sans MS" w:hAnsi="Comic Sans MS"/>
          <w:sz w:val="20"/>
          <w:szCs w:val="20"/>
        </w:rPr>
        <w:t xml:space="preserve">and revision </w:t>
      </w:r>
      <w:r w:rsidR="006A2DA4">
        <w:rPr>
          <w:rFonts w:ascii="Comic Sans MS" w:hAnsi="Comic Sans MS"/>
          <w:sz w:val="20"/>
          <w:szCs w:val="20"/>
        </w:rPr>
        <w:t xml:space="preserve">of high frequency words </w:t>
      </w:r>
      <w:r w:rsidR="006A2DA4"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547"/>
        <w:gridCol w:w="2547"/>
        <w:gridCol w:w="2549"/>
        <w:gridCol w:w="2547"/>
        <w:gridCol w:w="1273"/>
        <w:gridCol w:w="1274"/>
      </w:tblGrid>
      <w:tr w:rsidR="00B02896" w:rsidRPr="0030684E" w:rsidTr="00310804">
        <w:trPr>
          <w:trHeight w:val="1694"/>
        </w:trPr>
        <w:tc>
          <w:tcPr>
            <w:tcW w:w="2547" w:type="dxa"/>
          </w:tcPr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6F5443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B7769F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4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47" w:type="dxa"/>
          </w:tcPr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5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30.9.22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49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 Week 6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7.10.22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14.10.22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47" w:type="dxa"/>
            <w:gridSpan w:val="2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B02896" w:rsidRPr="00B7621C" w:rsidRDefault="00B02896" w:rsidP="00B028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B02896" w:rsidRPr="0030684E" w:rsidRDefault="00B02896" w:rsidP="00B0289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3" w:type="dxa"/>
          </w:tcPr>
          <w:p w:rsidR="00B02896" w:rsidRPr="00B260FF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47" w:type="dxa"/>
          </w:tcPr>
          <w:p w:rsidR="00B02896" w:rsidRPr="00B02896" w:rsidRDefault="00994671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explosion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47" w:type="dxa"/>
            <w:tcBorders>
              <w:top w:val="single" w:sz="6" w:space="0" w:color="auto"/>
            </w:tcBorders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incorrect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irrelevant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02896" w:rsidRPr="0030684E" w:rsidTr="00797C67">
        <w:trPr>
          <w:trHeight w:val="367"/>
        </w:trPr>
        <w:tc>
          <w:tcPr>
            <w:tcW w:w="2547" w:type="dxa"/>
          </w:tcPr>
          <w:p w:rsidR="00B02896" w:rsidRPr="0030684E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49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47" w:type="dxa"/>
          </w:tcPr>
          <w:p w:rsidR="00B02896" w:rsidRPr="00B02896" w:rsidRDefault="00B02896" w:rsidP="00B0289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3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4" w:type="dxa"/>
          </w:tcPr>
          <w:p w:rsidR="00B02896" w:rsidRPr="00310804" w:rsidRDefault="00B02896" w:rsidP="00B02896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other</w:t>
            </w:r>
          </w:p>
        </w:tc>
        <w:tc>
          <w:tcPr>
            <w:tcW w:w="2547" w:type="dxa"/>
          </w:tcPr>
          <w:p w:rsidR="00994671" w:rsidRPr="00B02896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work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would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each</w:t>
            </w:r>
          </w:p>
        </w:tc>
        <w:tc>
          <w:tcPr>
            <w:tcW w:w="2547" w:type="dxa"/>
          </w:tcPr>
          <w:p w:rsidR="00994671" w:rsidRPr="00B02896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gave</w:t>
            </w: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shouted</w:t>
            </w: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couldn’t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E14BC2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first </w:t>
            </w:r>
          </w:p>
        </w:tc>
        <w:tc>
          <w:tcPr>
            <w:tcW w:w="2547" w:type="dxa"/>
          </w:tcPr>
          <w:p w:rsidR="00994671" w:rsidRPr="00CE5E25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been</w:t>
            </w:r>
          </w:p>
        </w:tc>
        <w:tc>
          <w:tcPr>
            <w:tcW w:w="2547" w:type="dxa"/>
          </w:tcPr>
          <w:p w:rsidR="00994671" w:rsidRPr="00571D4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window</w:t>
            </w: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going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didn’t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small</w:t>
            </w: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took</w:t>
            </w: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where</w:t>
            </w:r>
          </w:p>
        </w:tc>
        <w:tc>
          <w:tcPr>
            <w:tcW w:w="2547" w:type="dxa"/>
          </w:tcPr>
          <w:p w:rsidR="00994671" w:rsidRPr="00994671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thought</w:t>
            </w: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30684E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30684E" w:rsidRDefault="00994671" w:rsidP="009946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CE5E25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571D4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4" w:type="dxa"/>
          </w:tcPr>
          <w:p w:rsidR="00994671" w:rsidRPr="00310804" w:rsidRDefault="00994671" w:rsidP="0099467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  <w:tr w:rsidR="00994671" w:rsidRPr="0030684E" w:rsidTr="00797C67">
        <w:trPr>
          <w:trHeight w:val="367"/>
        </w:trPr>
        <w:tc>
          <w:tcPr>
            <w:tcW w:w="2547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9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47" w:type="dxa"/>
          </w:tcPr>
          <w:p w:rsidR="00994671" w:rsidRPr="001D72BE" w:rsidRDefault="00994671" w:rsidP="0099467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73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4" w:type="dxa"/>
          </w:tcPr>
          <w:p w:rsidR="00994671" w:rsidRPr="005114FD" w:rsidRDefault="00994671" w:rsidP="009946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B7621C" w:rsidRDefault="00B7621C" w:rsidP="005114FD"/>
    <w:sectPr w:rsidR="00B7621C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310804"/>
    <w:rsid w:val="005114FD"/>
    <w:rsid w:val="006A2DA4"/>
    <w:rsid w:val="006F5443"/>
    <w:rsid w:val="00994671"/>
    <w:rsid w:val="00B02896"/>
    <w:rsid w:val="00B260FF"/>
    <w:rsid w:val="00B7621C"/>
    <w:rsid w:val="00C20C9E"/>
    <w:rsid w:val="00CE5E25"/>
    <w:rsid w:val="00D4095D"/>
    <w:rsid w:val="00D54C2E"/>
    <w:rsid w:val="00DD501E"/>
    <w:rsid w:val="00E8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C46BC114</Template>
  <TotalTime>1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2</cp:revision>
  <dcterms:created xsi:type="dcterms:W3CDTF">2022-09-09T10:55:00Z</dcterms:created>
  <dcterms:modified xsi:type="dcterms:W3CDTF">2022-09-09T10:55:00Z</dcterms:modified>
</cp:coreProperties>
</file>