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9B13AC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743A5C7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EA49E6">
        <w:rPr>
          <w:rFonts w:ascii="XCCW Joined 7a" w:hAnsi="XCCW Joined 7a"/>
          <w:b/>
          <w:color w:val="FF0000"/>
        </w:rPr>
        <w:t>9.9.22</w:t>
      </w:r>
      <w:r w:rsidR="00C068AC">
        <w:rPr>
          <w:rFonts w:ascii="XCCW Joined 7a" w:hAnsi="XCCW Joined 7a"/>
          <w:b/>
        </w:rPr>
        <w:tab/>
      </w:r>
      <w:r w:rsidR="00FE3937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EA49E6">
        <w:rPr>
          <w:rFonts w:ascii="XCCW Joined 7a" w:hAnsi="XCCW Joined 7a"/>
          <w:b/>
          <w:color w:val="FF0000"/>
        </w:rPr>
        <w:t>13</w:t>
      </w:r>
      <w:r w:rsidR="00EA49E6" w:rsidRPr="00EA49E6">
        <w:rPr>
          <w:rFonts w:ascii="XCCW Joined 7a" w:hAnsi="XCCW Joined 7a"/>
          <w:b/>
          <w:color w:val="FF0000"/>
          <w:vertAlign w:val="superscript"/>
        </w:rPr>
        <w:t>th</w:t>
      </w:r>
      <w:r w:rsidR="00EA49E6">
        <w:rPr>
          <w:rFonts w:ascii="XCCW Joined 7a" w:hAnsi="XCCW Joined 7a"/>
          <w:b/>
          <w:color w:val="FF0000"/>
        </w:rPr>
        <w:t xml:space="preserve"> September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FA74B7" w:rsidR="003B3858" w:rsidRPr="00DA3545" w:rsidRDefault="00913F13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1A10F42">
                <wp:simplePos x="0" y="0"/>
                <wp:positionH relativeFrom="margin">
                  <wp:posOffset>2806881</wp:posOffset>
                </wp:positionH>
                <wp:positionV relativeFrom="paragraph">
                  <wp:posOffset>95497</wp:posOffset>
                </wp:positionV>
                <wp:extent cx="3652660" cy="2790702"/>
                <wp:effectExtent l="0" t="0" r="2413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2660" cy="27907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3E46046D" w:rsidR="00A76F98" w:rsidRPr="00497804" w:rsidRDefault="00A76F98" w:rsidP="00497804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8018E5"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2D31B7E" w14:textId="3A77FAE1" w:rsidR="002A4DB2" w:rsidRPr="00EA49E6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7E0593D" w14:textId="1FEA7EE7" w:rsidR="00EA49E6" w:rsidRDefault="00EA49E6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Pr="00EA49E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Meet the teacher evening. Pop in at 5:30pm to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have a look over the coming year with myself</w:t>
                            </w:r>
                          </w:p>
                          <w:p w14:paraId="0213196C" w14:textId="34C8DF45" w:rsidR="00EA49E6" w:rsidRPr="002A4DB2" w:rsidRDefault="00EA49E6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Golf after school club</w:t>
                            </w:r>
                            <w:r w:rsidR="0049780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(still a couple of places remaining if you wish to join)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E0E3E3" w14:textId="5B2DEB9B" w:rsidR="00C42767" w:rsidRPr="003E7ED3" w:rsidRDefault="00C42767" w:rsidP="00C31F0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49E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EA49E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Swimming </w:t>
                            </w:r>
                            <w:r w:rsidRPr="00EA49E6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Day</w:t>
                            </w:r>
                            <w:r w:rsidR="002A4DB2" w:rsidRPr="00EA49E6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58D" w:rsidRPr="00EA49E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C258D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come in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4258C4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with swimming kits in bags. Reminder – trunks for boys should </w:t>
                            </w:r>
                            <w:r w:rsid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be tight,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not bagg</w:t>
                            </w:r>
                            <w:r w:rsid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y, or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they will not swim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1pt;margin-top:7.5pt;width:287.6pt;height:21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" fillcolor="white [3201]" strokeweight=".5pt">
                <v:textbox>
                  <w:txbxContent>
                    <w:p w14:paraId="445AE76D" w14:textId="3E46046D" w:rsidR="00A76F98" w:rsidRPr="00497804" w:rsidRDefault="00A76F98" w:rsidP="00497804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497804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8018E5" w:rsidRPr="00497804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12D31B7E" w14:textId="3A77FAE1" w:rsidR="002A4DB2" w:rsidRPr="00EA49E6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  <w:p w14:paraId="27E0593D" w14:textId="1FEA7EE7" w:rsidR="00EA49E6" w:rsidRDefault="00EA49E6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Pr="00EA49E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Meet the teacher evening. Pop in at 5:30pm to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have a look over the coming year with myself</w:t>
                      </w:r>
                    </w:p>
                    <w:p w14:paraId="0213196C" w14:textId="34C8DF45" w:rsidR="00EA49E6" w:rsidRPr="002A4DB2" w:rsidRDefault="00EA49E6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Golf after school club</w:t>
                      </w:r>
                      <w:r w:rsidR="0049780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(still a couple of places remaining if you wish to join)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E0E3E3" w14:textId="5B2DEB9B" w:rsidR="00C42767" w:rsidRPr="003E7ED3" w:rsidRDefault="00C42767" w:rsidP="00C31F0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EA49E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EA49E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A49E6" w:rsidRPr="00EA49E6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Swimming </w:t>
                      </w:r>
                      <w:r w:rsidRPr="00EA49E6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Day</w:t>
                      </w:r>
                      <w:r w:rsidR="002A4DB2" w:rsidRPr="00EA49E6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C258D" w:rsidRPr="00EA49E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0C258D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come in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</w:t>
                      </w:r>
                      <w:r w:rsidR="004258C4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with swimming kits in bags. Reminder – trunks for boys should </w:t>
                      </w:r>
                      <w:r w:rsid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be tight,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not bagg</w:t>
                      </w:r>
                      <w:r w:rsid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y, or </w:t>
                      </w:r>
                      <w:r w:rsidR="00EA49E6" w:rsidRPr="00EA49E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u w:val="single"/>
                        </w:rPr>
                        <w:t>they will not swim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B05C6C4">
                <wp:simplePos x="0" y="0"/>
                <wp:positionH relativeFrom="column">
                  <wp:posOffset>-114448</wp:posOffset>
                </wp:positionH>
                <wp:positionV relativeFrom="paragraph">
                  <wp:posOffset>95497</wp:posOffset>
                </wp:positionV>
                <wp:extent cx="2884673" cy="2495550"/>
                <wp:effectExtent l="0" t="0" r="114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673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14C77A8B" w14:textId="5E547E7C" w:rsidR="00272845" w:rsidRDefault="00EA49E6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What a superb start to Year 4! I know it is a busy time but I just wanted to say thank you for all the efforts at home to support learning over the summer. We have transitioned into a regular routine now and thus, homework starts! Due in Tuesday morning at the latest. </w:t>
                            </w:r>
                          </w:p>
                          <w:p w14:paraId="6A8531BD" w14:textId="64F6BBB7" w:rsidR="00EA49E6" w:rsidRPr="007F08DE" w:rsidRDefault="00EA49E6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7.5pt;width:227.1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14C77A8B" w14:textId="5E547E7C" w:rsidR="00272845" w:rsidRDefault="00EA49E6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What a superb start to Year 4! I know it is a busy time but I just wanted to say thank you for all the efforts at home to support learning over the summer. We have transitioned into a regular routine now and thus, homework starts! Due in Tuesday morning at the latest. </w:t>
                      </w:r>
                    </w:p>
                    <w:p w14:paraId="6A8531BD" w14:textId="64F6BBB7" w:rsidR="00EA49E6" w:rsidRPr="007F08DE" w:rsidRDefault="00EA49E6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bookmarkStart w:id="0" w:name="_GoBack"/>
      <w:bookmarkEnd w:id="0"/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1816B5D1" w14:textId="08394F9D" w:rsidR="00272845" w:rsidRPr="00272845" w:rsidRDefault="00B13CF7" w:rsidP="00E43B7F">
      <w:pPr>
        <w:pStyle w:val="NoSpacing"/>
        <w:rPr>
          <w:rFonts w:ascii="XCCW Joined 7a" w:hAnsi="XCCW Joined 7a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7CF578F">
                <wp:simplePos x="0" y="0"/>
                <wp:positionH relativeFrom="page">
                  <wp:posOffset>585470</wp:posOffset>
                </wp:positionH>
                <wp:positionV relativeFrom="paragraph">
                  <wp:posOffset>251460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557AF293" w14:textId="77777777" w:rsidR="00EA49E6" w:rsidRPr="00EA49E6" w:rsidRDefault="00EA49E6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EC7469" w:rsidRDefault="00EC7469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The book I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033431" w:rsidRDefault="00C068AC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6.1pt;margin-top:19.8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s5T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557AF293" w14:textId="77777777" w:rsidR="00EA49E6" w:rsidRPr="00EA49E6" w:rsidRDefault="00EA49E6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EC7469" w:rsidRDefault="00EC7469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The book I read:</w:t>
                      </w:r>
                      <w:r>
                        <w:rPr>
                          <w:rFonts w:ascii="XCCW Joined 7a" w:hAnsi="XCCW Joined 7a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033431" w:rsidRDefault="00C068AC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sz w:val="20"/>
          <w:szCs w:val="20"/>
        </w:rPr>
        <w:t>At Home…</w:t>
      </w:r>
      <w:r w:rsidR="003B3858" w:rsidRPr="00DA3545">
        <w:rPr>
          <w:rFonts w:ascii="XCCW Joined 7a" w:hAnsi="XCCW Joined 7a" w:cs="Arial"/>
          <w:sz w:val="20"/>
          <w:szCs w:val="20"/>
        </w:rPr>
        <w:t xml:space="preserve"> </w:t>
      </w:r>
      <w:r w:rsidR="00C741A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34532CF2">
                <wp:simplePos x="0" y="0"/>
                <wp:positionH relativeFrom="column">
                  <wp:posOffset>-88265</wp:posOffset>
                </wp:positionH>
                <wp:positionV relativeFrom="paragraph">
                  <wp:posOffset>871220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9" type="#_x0000_t202" style="position:absolute;margin-left:-6.95pt;margin-top:68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741AF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78521490">
                <wp:simplePos x="0" y="0"/>
                <wp:positionH relativeFrom="column">
                  <wp:posOffset>1391285</wp:posOffset>
                </wp:positionH>
                <wp:positionV relativeFrom="paragraph">
                  <wp:posOffset>868680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30" type="#_x0000_t202" style="position:absolute;margin-left:109.55pt;margin-top:68.4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5C76904B">
                <wp:simplePos x="0" y="0"/>
                <wp:positionH relativeFrom="column">
                  <wp:posOffset>787400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157DA" id="Star: 5 Points 18" o:spid="_x0000_s1026" style="position:absolute;margin-left:62pt;margin-top:47.4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5FD72A17">
                <wp:simplePos x="0" y="0"/>
                <wp:positionH relativeFrom="column">
                  <wp:posOffset>265430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3F811" id="Star: 5 Points 9" o:spid="_x0000_s1026" style="position:absolute;margin-left:20.9pt;margin-top:47.4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GR3e8bbAAAACAEAAA8AAABkcnMvZG93bnJldi54&#10;bWxMj0FOwzAQRfdI3MEaJHbUcVooDXGqCokdQmrgAG48jSPscYjdNtyeYQXL0f96/029nYMXZ5zS&#10;EEmDWhQgkLpoB+o1fLy/3D2CSNmQNT4SavjGBNvm+qo2lY0X2uO5zb1gCKXKaHA5j5WUqXMYTFrE&#10;EYmzY5yCyXxOvbSTuTA8eFkWxYMMZiBecGbEZ4fdZ3sKTAlHV0r1tVu/eVL5tZ+71u21vr2Zd08g&#10;Ms75rwy/+qwODTsd4olsEl7DSrF51rBZbUBwvr5fgjhwr1RLkE0t/z/Q/A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Bkd3vG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1697FD25">
                <wp:simplePos x="0" y="0"/>
                <wp:positionH relativeFrom="column">
                  <wp:posOffset>506730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103C9" id="Star: 5 Points 17" o:spid="_x0000_s1026" style="position:absolute;margin-left:39.9pt;margin-top:47.4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BP7qSh3AAAAAkBAAAPAAAAZHJzL2Rvd25yZXYu&#10;eG1sTI/LTsMwEEX3SPyDNUjsqPNAlIQ4VYXEDiE15QPceBpH2OMQu234e6Yr2M3oXp0502wW78QZ&#10;5zgGUpCvMhBIfTAjDQo+928PzyBi0mS0C4QKfjDCpr29aXRtwoV2eO7SIBhCsdYKbEpTLWXsLXod&#10;V2FC4uwYZq8Tr/MgzawvDPdOFln2JL0eiS9YPeGrxf6rO3mm+KMtZP69XX84ytP7sPSd3Sl1f7ds&#10;X0AkXNJfGa76rA4tOx3CiUwUTsG6YvOkoHqsQFzzvCxBHHgo8hJk28j/H7S/AA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E/upKHcAAAACQ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4BEB2284">
                <wp:simplePos x="0" y="0"/>
                <wp:positionH relativeFrom="column">
                  <wp:posOffset>1048385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F34D8" id="Star: 5 Points 19" o:spid="_x0000_s1026" style="position:absolute;margin-left:82.55pt;margin-top:47.4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U4xqh3AAAAAoBAAAPAAAAZHJzL2Rvd25yZXYu&#10;eG1sTI/BTsMwDIbvSLxDZCRuLG2Bspam04TEDSGt8ABZ4zUViVOabCtvj3eCm3/51+fPzWbxTpxw&#10;jmMgBfkqA4HUBzPSoODz4/VuDSImTUa7QKjgByNs2uurRtcmnGmHpy4NgiEUa63ApjTVUsbeotdx&#10;FSYk3h3C7HXiOA/SzPrMcO9kkWWl9HokvmD1hC8W+6/u6JniD7aQ+ff26d1Rnt6Gpe/sTqnbm2X7&#10;DCLhkv7KcNFndWjZaR+OZKJwnMvHnKsKqocKxKVQrUsQex6K/B5k28j/L7S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FTjGq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F2A7C30">
                <wp:simplePos x="0" y="0"/>
                <wp:positionH relativeFrom="column">
                  <wp:posOffset>1530350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80766" id="Star: 5 Points 13" o:spid="_x0000_s1026" style="position:absolute;margin-left:120.5pt;margin-top:47.7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vcfx/t0AAAAKAQAADwAAAGRycy9kb3ducmV2&#10;LnhtbEyPQU7DMBBF90jcwRokdtSxldIS4lQVErsKqSkHcGM3jrDHIXbb9PYMK1iO5un9/+vNHDy7&#10;2CkNERWIRQHMYhfNgL2Cz8P70xpYyhqN9hGtgptNsGnu72pdmXjFvb20uWckwVRpBS7nseI8dc4G&#10;nRZxtEi/U5yCznROPTeTvpI8eC6L4pkHPSAlOD3aN2e7r/YcyBJOTnLxvV19eBR5189d6/ZKPT7M&#10;21dg2c75D4bf+lQdGup0jGc0iXkFshS0JSt4WZbACJCrcgnsSKQUa+BNzf9PaH4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vcfx/t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342AF5F5">
                <wp:simplePos x="0" y="0"/>
                <wp:positionH relativeFrom="column">
                  <wp:posOffset>1771650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DD525" id="Star: 5 Points 14" o:spid="_x0000_s1026" style="position:absolute;margin-left:139.5pt;margin-top:47.7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BweBAb3QAAAAoBAAAPAAAAZHJzL2Rvd25yZXYu&#10;eG1sTI9BTsMwEEX3SNzBGiR21ImhtA1xqgqJHUJq4ABuPI0j7HGI3TbcnmEFy9E8vf9/vZ2DF2ec&#10;0hBJQ7koQCB10Q7Ua/h4f7lbg0jZkDU+Emr4xgTb5vqqNpWNF9rjuc29YAmlymhwOY+VlKlzGExa&#10;xBGJf8c4BZP5nHppJ3NhefBSFcWjDGYgTnBmxGeH3Wd7CmwJR6dk+bVbvXkq82s/d63ba317M++e&#10;QGSc8x8Mv/W5OjTc6RBPZJPwGtRqw1uyhs3yAQQD96Vagjgwqco1yKaW/yc0P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BweBAb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3EF766AE">
                <wp:simplePos x="0" y="0"/>
                <wp:positionH relativeFrom="column">
                  <wp:posOffset>2052320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62CEE" id="Star: 5 Points 15" o:spid="_x0000_s1026" style="position:absolute;margin-left:161.6pt;margin-top:47.7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yEau/3AAAAAoBAAAPAAAAZHJzL2Rvd25yZXYu&#10;eG1sTI/LTsMwEADvSPyDtUjcqPOgD0KcqkLihpCa8gFuvI0j7HWI3Tb8PcsJjqsdzc7W29k7ccEp&#10;DoEU5IsMBFIXzEC9go/D68MGREyajHaBUME3Rtg2tze1rky40h4vbeoFSyhWWoFNaaykjJ1Fr+Mi&#10;jEi8O4XJ68Tj1Esz6SvLvZNFlq2k1wPxBatHfLHYfbZnzxZ/soXMv3brd0d5euvnrrV7pe7v5t0z&#10;iIRz+oPhN5/ToeGmYziTicIpKIuyYFTB0/IRBAPlcrUGcWSyyDcgm1r+f6H5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DIRq7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ABCFB08">
                <wp:simplePos x="0" y="0"/>
                <wp:positionH relativeFrom="column">
                  <wp:posOffset>2313305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F77A" id="Star: 5 Points 16" o:spid="_x0000_s1026" style="position:absolute;margin-left:182.15pt;margin-top:47.7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5D03ED8C">
                <wp:simplePos x="0" y="0"/>
                <wp:positionH relativeFrom="column">
                  <wp:posOffset>2564765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5189B" id="Star: 5 Points 21" o:spid="_x0000_s1026" style="position:absolute;margin-left:201.95pt;margin-top:47.7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DaoE0+3QAAAAoBAAAPAAAAZHJzL2Rvd25yZXYu&#10;eG1sTI/BTsMwDIbvSLxDZCRuLG1X2FaaThMSN4S0jgfIGq+pSJzSZFt5e8wJbrb86ff319vZO3HB&#10;KQ6BFOSLDARSF8xAvYKPw+vDGkRMmox2gVDBN0bYNrc3ta5MuNIeL23qBYdQrLQCm9JYSRk7i17H&#10;RRiR+HYKk9eJ16mXZtJXDvdOFln2JL0eiD9YPeKLxe6zPXtO8SdbyPxrt3p3lKe3fu5au1fq/m7e&#10;PYNIOKc/GH71WR0adjqGM5konIIyW24YVbB5LEEwUC5XPByZLPI1yKaW/ys0P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DaoE0+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4B5741C8">
                <wp:simplePos x="0" y="0"/>
                <wp:positionH relativeFrom="column">
                  <wp:posOffset>5080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BB0D0" id="Star: 5 Points 20" o:spid="_x0000_s1026" style="position:absolute;margin-left:.4pt;margin-top:47.4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Di7JS92QAAAAYBAAAPAAAAZHJzL2Rvd25yZXYu&#10;eG1sTI7NTsMwEITvSH0Hayv1Rp2fCmiIU1VIvSGkBh7AjbdxhL0OsduGt2c5wXE0o2++ejd7J644&#10;xSGQgnydgUDqghmoV/Dxfrh/AhGTJqNdIFTwjRF2zeKu1pUJNzritU29YAjFSiuwKY2VlLGz6HVc&#10;hxGJu3OYvE4cp16aSd8Y7p0ssuxBej0QP1g94ovF7rO9eKb4sy1k/rV/fHOUp9d+7lp7VGq1nPfP&#10;IBLO6W8Mv/qsDg07ncKFTBROAXsnBdvNFgS35aYEceJVkZcgm1r+129+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OLslL3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54C6D50D" w:rsidR="00E43B7F" w:rsidRDefault="00E43B7F" w:rsidP="00E43B7F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At least 3 reading entries should be completed across the week</w:t>
      </w:r>
      <w:r w:rsidRPr="00C741AF">
        <w:rPr>
          <w:rFonts w:ascii="XCCW Joined 7a" w:hAnsi="XCCW Joined 7a" w:cs="Arial"/>
          <w:noProof/>
          <w:lang w:eastAsia="en-GB"/>
        </w:rPr>
        <w:t>, recording the book title and the pages read in the reading record book.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 Frequent reading </w:t>
      </w:r>
      <w:r w:rsidR="00EA49E6">
        <w:rPr>
          <w:rFonts w:ascii="XCCW Joined 7a" w:hAnsi="XCCW Joined 7a" w:cs="Arial"/>
          <w:noProof/>
          <w:lang w:eastAsia="en-GB"/>
        </w:rPr>
        <w:t xml:space="preserve">with an adult has endless benefits to </w:t>
      </w:r>
      <w:r w:rsidR="00A63EC8" w:rsidRPr="00C741AF">
        <w:rPr>
          <w:rFonts w:ascii="XCCW Joined 7a" w:hAnsi="XCCW Joined 7a" w:cs="Arial"/>
          <w:noProof/>
          <w:lang w:eastAsia="en-GB"/>
        </w:rPr>
        <w:t xml:space="preserve">children’s learning so thank you for all </w:t>
      </w:r>
      <w:r w:rsidR="00EA49E6">
        <w:rPr>
          <w:rFonts w:ascii="XCCW Joined 7a" w:hAnsi="XCCW Joined 7a" w:cs="Arial"/>
          <w:noProof/>
          <w:lang w:eastAsia="en-GB"/>
        </w:rPr>
        <w:t xml:space="preserve">your </w:t>
      </w:r>
      <w:r w:rsidR="00A63EC8" w:rsidRPr="00C741AF">
        <w:rPr>
          <w:rFonts w:ascii="XCCW Joined 7a" w:hAnsi="XCCW Joined 7a" w:cs="Arial"/>
          <w:noProof/>
          <w:lang w:eastAsia="en-GB"/>
        </w:rPr>
        <w:t>efforts</w:t>
      </w:r>
      <w:r w:rsidR="00EC7469" w:rsidRPr="00C741AF">
        <w:rPr>
          <w:rFonts w:ascii="XCCW Joined 7a" w:hAnsi="XCCW Joined 7a" w:cs="Arial"/>
          <w:noProof/>
          <w:lang w:eastAsia="en-GB"/>
        </w:rPr>
        <w:t>!</w:t>
      </w:r>
    </w:p>
    <w:p w14:paraId="77A54E3A" w14:textId="5AB5BEA3" w:rsidR="00EC7469" w:rsidRPr="00C741AF" w:rsidRDefault="00C741AF" w:rsidP="003B3858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5079A533">
                <wp:simplePos x="0" y="0"/>
                <wp:positionH relativeFrom="margin">
                  <wp:posOffset>5490210</wp:posOffset>
                </wp:positionH>
                <wp:positionV relativeFrom="paragraph">
                  <wp:posOffset>29845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432.3pt;margin-top:2.35pt;width:74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C741AF">
        <w:rPr>
          <w:rFonts w:ascii="XCCW Joined 7a" w:hAnsi="XCCW Joined 7a" w:cs="Arial"/>
          <w:noProof/>
          <w:sz w:val="10"/>
          <w:lang w:eastAsia="en-GB"/>
        </w:rPr>
        <w:t>.</w:t>
      </w:r>
    </w:p>
    <w:p w14:paraId="2D9A2E29" w14:textId="465DCD77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584BCE23" w:rsidR="00FF1A38" w:rsidRPr="00305F93" w:rsidRDefault="00FF1A38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EF00104">
                <wp:simplePos x="0" y="0"/>
                <wp:positionH relativeFrom="column">
                  <wp:posOffset>6026150</wp:posOffset>
                </wp:positionH>
                <wp:positionV relativeFrom="paragraph">
                  <wp:posOffset>82550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1BBE0B" id="Rectangle 3" o:spid="_x0000_s1026" style="position:absolute;margin-left:474.5pt;margin-top:6.5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La3HhzhAAAACgEAAA8AAABkcnMvZG93bnJl&#10;di54bWxMj0FPwzAMhe9I/IfISFzQlmygsZamE0LigDgwxkDilqWmrWickqRb4dfjneBkW+/p+XvF&#10;anSd2GOIrScNs6kCgWR91VKtYftyP1mCiMlQZTpPqOEbI6zK05PC5JU/0DPuN6kWHEIxNxqalPpc&#10;ymgbdCZOfY/E2ocPziQ+Qy2rYA4c7jo5V2ohnWmJPzSmx7sG7edmcBrev0b7FC7sW1i+DuuHn8c0&#10;a+tM6/Oz8fYGRMIx/ZnhiM/oUDLTzg9URdFpyK4y7pJYuOR5NCg1522nYaGuQZaF/F+h/AU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2tx4c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>
        <w:rPr>
          <w:rFonts w:ascii="XCCW Joined 7a" w:hAnsi="XCCW Joined 7a" w:cs="Arial"/>
          <w:noProof/>
          <w:lang w:eastAsia="en-GB"/>
        </w:rPr>
        <w:t xml:space="preserve">Spellings this </w:t>
      </w:r>
      <w:r w:rsidR="00EA49E6">
        <w:rPr>
          <w:rFonts w:ascii="XCCW Joined 7a" w:hAnsi="XCCW Joined 7a" w:cs="Arial"/>
          <w:noProof/>
          <w:lang w:eastAsia="en-GB"/>
        </w:rPr>
        <w:t xml:space="preserve">term are stuck in homework books under </w:t>
      </w:r>
      <w:r w:rsidR="00EA49E6">
        <w:rPr>
          <w:rFonts w:ascii="XCCW Joined 7a" w:hAnsi="XCCW Joined 7a" w:cs="Arial"/>
          <w:b/>
          <w:noProof/>
          <w:u w:val="single"/>
          <w:lang w:eastAsia="en-GB"/>
        </w:rPr>
        <w:t xml:space="preserve">WEEK </w:t>
      </w:r>
      <w:r w:rsidR="00305F93">
        <w:rPr>
          <w:rFonts w:ascii="XCCW Joined 7a" w:hAnsi="XCCW Joined 7a" w:cs="Arial"/>
          <w:b/>
          <w:noProof/>
          <w:u w:val="single"/>
          <w:lang w:eastAsia="en-GB"/>
        </w:rPr>
        <w:t>3</w:t>
      </w:r>
      <w:r w:rsidR="00305F93" w:rsidRPr="00305F93">
        <w:rPr>
          <w:rFonts w:ascii="XCCW Joined 7a" w:hAnsi="XCCW Joined 7a" w:cs="Arial"/>
          <w:noProof/>
          <w:lang w:eastAsia="en-GB"/>
        </w:rPr>
        <w:t xml:space="preserve"> </w:t>
      </w:r>
      <w:r w:rsidR="00305F93">
        <w:rPr>
          <w:rFonts w:ascii="XCCW Joined 7a" w:hAnsi="XCCW Joined 7a" w:cs="Arial"/>
          <w:noProof/>
          <w:lang w:eastAsia="en-GB"/>
        </w:rPr>
        <w:t xml:space="preserve">(the first column) looking at </w:t>
      </w:r>
      <w:r w:rsidR="00497804">
        <w:rPr>
          <w:rFonts w:ascii="XCCW Joined 7a" w:hAnsi="XCCW Joined 7a" w:cs="Arial"/>
          <w:b/>
          <w:noProof/>
          <w:u w:val="single"/>
          <w:lang w:eastAsia="en-GB"/>
        </w:rPr>
        <w:t xml:space="preserve">words spelt with /aw/ spelt augh and au. </w:t>
      </w:r>
    </w:p>
    <w:p w14:paraId="43944BF5" w14:textId="3FD9A2D6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D85D36A" w14:textId="00962C5C" w:rsidR="00D90C8D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C741AF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45BF7E33" w14:textId="346BCB72" w:rsidR="007154D8" w:rsidRPr="00FD0E19" w:rsidRDefault="00FF1A38" w:rsidP="00497804">
      <w:pPr>
        <w:pStyle w:val="NoSpacing"/>
        <w:rPr>
          <w:rFonts w:ascii="XCCW Joined 7a" w:hAnsi="XCCW Joined 7a" w:cs="Arial"/>
          <w:noProof/>
          <w:lang w:eastAsia="en-GB"/>
        </w:rPr>
      </w:pPr>
      <w:r w:rsidRPr="004258C4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181640A">
                <wp:simplePos x="0" y="0"/>
                <wp:positionH relativeFrom="column">
                  <wp:posOffset>6047105</wp:posOffset>
                </wp:positionH>
                <wp:positionV relativeFrom="paragraph">
                  <wp:posOffset>137160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5BC9E" id="Rectangle 4" o:spid="_x0000_s1026" style="position:absolute;margin-left:476.15pt;margin-top:10.8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0R8og+IAAAAKAQAADwAAAGRycy9kb3ducmV2&#10;LnhtbEyPy07DMBBF90j8gzVIbBC1k6pREzKpEBILxAIoD4mda5skIh4H22kDX4+7guXMHN05t97M&#10;dmB740PvCCFbCGCGlNM9tQgvz7eXa2AhStJycGQQvk2ATXN6UstKuwM9mf02tiyFUKgkQhfjWHEe&#10;VGesDAs3Gkq3D+etjGn0LddeHlK4HXguRMGt7Cl96ORobjqjPreTRXj/mtWDv1Bvfv06Pd793Mes&#10;b0vE87P5+gpYNHP8g+Gon9ShSU47N5EObEAoV/kyoQh5VgA7AkKs0maHUJRL4E3N/1d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RHyiD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>
        <w:rPr>
          <w:rFonts w:ascii="XCCW Joined 7a" w:hAnsi="XCCW Joined 7a" w:cs="Arial"/>
          <w:noProof/>
          <w:lang w:eastAsia="en-GB"/>
        </w:rPr>
        <w:t xml:space="preserve">Please complete </w:t>
      </w:r>
      <w:r w:rsidR="00FD0E19" w:rsidRPr="00305F93">
        <w:rPr>
          <w:rFonts w:ascii="XCCW Joined 7a" w:hAnsi="XCCW Joined 7a" w:cs="Arial"/>
          <w:b/>
          <w:noProof/>
          <w:u w:val="single"/>
          <w:lang w:eastAsia="en-GB"/>
        </w:rPr>
        <w:t xml:space="preserve">page </w:t>
      </w:r>
      <w:r w:rsidR="00305F93" w:rsidRPr="00305F93">
        <w:rPr>
          <w:rFonts w:ascii="XCCW Joined 7a" w:hAnsi="XCCW Joined 7a" w:cs="Arial"/>
          <w:b/>
          <w:noProof/>
          <w:u w:val="single"/>
          <w:lang w:eastAsia="en-GB"/>
        </w:rPr>
        <w:t>3</w:t>
      </w:r>
      <w:r w:rsidR="00305F93" w:rsidRPr="00305F93">
        <w:rPr>
          <w:rFonts w:ascii="XCCW Joined 7a" w:hAnsi="XCCW Joined 7a" w:cs="Arial"/>
          <w:noProof/>
          <w:lang w:eastAsia="en-GB"/>
        </w:rPr>
        <w:t xml:space="preserve"> and </w:t>
      </w:r>
      <w:r w:rsidR="00305F93" w:rsidRPr="00305F93">
        <w:rPr>
          <w:rFonts w:ascii="XCCW Joined 7a" w:hAnsi="XCCW Joined 7a" w:cs="Arial"/>
          <w:b/>
          <w:noProof/>
          <w:u w:val="single"/>
          <w:lang w:eastAsia="en-GB"/>
        </w:rPr>
        <w:t>page 20</w:t>
      </w:r>
      <w:r w:rsidR="00FD0E19">
        <w:rPr>
          <w:rFonts w:ascii="XCCW Joined 7a" w:hAnsi="XCCW Joined 7a" w:cs="Arial"/>
          <w:noProof/>
          <w:lang w:eastAsia="en-GB"/>
        </w:rPr>
        <w:t xml:space="preserve"> in your mahs homework books on </w:t>
      </w:r>
      <w:r w:rsidR="00305F93">
        <w:rPr>
          <w:rFonts w:ascii="XCCW Joined 7a" w:hAnsi="XCCW Joined 7a" w:cs="Arial"/>
          <w:b/>
          <w:noProof/>
          <w:u w:val="single"/>
          <w:lang w:eastAsia="en-GB"/>
        </w:rPr>
        <w:t>Place value</w:t>
      </w:r>
      <w:r w:rsidR="00305F93">
        <w:rPr>
          <w:rFonts w:ascii="XCCW Joined 7a" w:hAnsi="XCCW Joined 7a" w:cs="Arial"/>
          <w:noProof/>
          <w:lang w:eastAsia="en-GB"/>
        </w:rPr>
        <w:t xml:space="preserve"> and </w:t>
      </w:r>
      <w:r w:rsidR="00305F93">
        <w:rPr>
          <w:rFonts w:ascii="XCCW Joined 7a" w:hAnsi="XCCW Joined 7a" w:cs="Arial"/>
          <w:b/>
          <w:noProof/>
          <w:u w:val="single"/>
          <w:lang w:eastAsia="en-GB"/>
        </w:rPr>
        <w:t xml:space="preserve">multiplication. </w:t>
      </w:r>
    </w:p>
    <w:p w14:paraId="297D73CC" w14:textId="77777777" w:rsidR="00C42767" w:rsidRDefault="00C42767" w:rsidP="005703DE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355F0236" w14:textId="77777777" w:rsidR="00305F93" w:rsidRDefault="00DE0413" w:rsidP="005703DE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05F93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SPaG</w:t>
      </w:r>
      <w:r w:rsidR="00FD0E1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34913739" w14:textId="539AAA4F" w:rsidR="00DE0413" w:rsidRPr="00305F93" w:rsidRDefault="00305F93" w:rsidP="005703DE">
      <w:pPr>
        <w:pStyle w:val="NoSpacing"/>
        <w:rPr>
          <w:rFonts w:ascii="XCCW Joined 7a" w:hAnsi="XCCW Joined 7a" w:cs="Arial"/>
          <w:noProof/>
          <w:highlight w:val="yellow"/>
          <w:lang w:eastAsia="en-GB"/>
        </w:rPr>
      </w:pPr>
      <w:r w:rsidRPr="00305F93">
        <w:rPr>
          <w:rFonts w:ascii="XCCW Joined 7a" w:hAnsi="XCCW Joined 7a" w:cs="Arial"/>
          <w:noProof/>
          <w:lang w:eastAsia="en-GB"/>
        </w:rPr>
        <w:t xml:space="preserve">We have a new resource for Year 4. Please access </w:t>
      </w:r>
      <w:hyperlink r:id="rId5" w:history="1">
        <w:r w:rsidRPr="00C61E01">
          <w:rPr>
            <w:rStyle w:val="Hyperlink"/>
            <w:rFonts w:ascii="XCCW Joined 7a" w:hAnsi="XCCW Joined 7a" w:cs="Arial"/>
            <w:noProof/>
            <w:lang w:eastAsia="en-GB"/>
          </w:rPr>
          <w:t>www.spag.com</w:t>
        </w:r>
      </w:hyperlink>
      <w:r w:rsidRPr="00305F93">
        <w:rPr>
          <w:rFonts w:ascii="XCCW Joined 7a" w:hAnsi="XCCW Joined 7a" w:cs="Arial"/>
          <w:noProof/>
          <w:lang w:eastAsia="en-GB"/>
        </w:rPr>
        <w:t xml:space="preserve"> and complete</w:t>
      </w:r>
      <w:r>
        <w:rPr>
          <w:rFonts w:ascii="XCCW Joined 7a" w:hAnsi="XCCW Joined 7a" w:cs="Arial"/>
          <w:noProof/>
          <w:lang w:eastAsia="en-GB"/>
        </w:rPr>
        <w:t xml:space="preserve"> the test which will be set. Log on using the username and passwords on the front of your purple books. </w:t>
      </w:r>
      <w:r w:rsidRPr="00305F93">
        <w:rPr>
          <w:rFonts w:ascii="XCCW Joined 7a" w:hAnsi="XCCW Joined 7a" w:cs="Arial"/>
          <w:noProof/>
          <w:lang w:eastAsia="en-GB"/>
        </w:rPr>
        <w:t xml:space="preserve"> </w:t>
      </w:r>
      <w:r w:rsidR="00FD0E19" w:rsidRPr="00305F93">
        <w:rPr>
          <w:rFonts w:ascii="XCCW Joined 7a" w:hAnsi="XCCW Joined 7a" w:cs="Arial"/>
          <w:noProof/>
          <w:highlight w:val="yellow"/>
          <w:lang w:eastAsia="en-GB"/>
        </w:rPr>
        <w:t xml:space="preserve"> </w:t>
      </w:r>
    </w:p>
    <w:p w14:paraId="6F413F5D" w14:textId="512780F0" w:rsidR="00FD0E19" w:rsidRPr="00C741AF" w:rsidRDefault="00FD0E19" w:rsidP="005703DE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 </w:t>
      </w:r>
    </w:p>
    <w:p w14:paraId="0E8D5A76" w14:textId="77777777" w:rsidR="007F08DE" w:rsidRPr="004258C4" w:rsidRDefault="007F08DE" w:rsidP="00C068AC">
      <w:pPr>
        <w:pStyle w:val="NoSpacing"/>
        <w:rPr>
          <w:rFonts w:ascii="XCCW Joined 7a" w:hAnsi="XCCW Joined 7a"/>
          <w:b/>
          <w:sz w:val="12"/>
        </w:rPr>
      </w:pPr>
    </w:p>
    <w:p w14:paraId="3EF27F36" w14:textId="3ADF71EE" w:rsidR="00272845" w:rsidRPr="00FE7570" w:rsidRDefault="00BB6407" w:rsidP="00C068AC">
      <w:pPr>
        <w:pStyle w:val="NoSpacing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M</w:t>
      </w:r>
      <w:r w:rsidR="00EB19C5" w:rsidRPr="00C068AC">
        <w:rPr>
          <w:rFonts w:ascii="XCCW Joined 7a" w:hAnsi="XCCW Joined 7a"/>
          <w:b/>
        </w:rPr>
        <w:t xml:space="preserve">issing homework will be completed during </w:t>
      </w:r>
      <w:r w:rsidR="00305F93">
        <w:rPr>
          <w:rFonts w:ascii="XCCW Joined 7a" w:hAnsi="XCCW Joined 7a"/>
          <w:b/>
        </w:rPr>
        <w:t xml:space="preserve">Thursday </w:t>
      </w:r>
      <w:r w:rsidR="00EB19C5" w:rsidRPr="00C068AC">
        <w:rPr>
          <w:rFonts w:ascii="XCCW Joined 7a" w:hAnsi="XCCW Joined 7a"/>
          <w:b/>
        </w:rPr>
        <w:t>lunchtime</w:t>
      </w:r>
      <w:r w:rsidR="00B13CF7">
        <w:rPr>
          <w:rFonts w:ascii="XCCW Joined 7a" w:hAnsi="XCCW Joined 7a"/>
          <w:b/>
        </w:rPr>
        <w:t>s</w:t>
      </w:r>
      <w:r w:rsidR="00EB19C5" w:rsidRPr="00C068AC">
        <w:rPr>
          <w:rFonts w:ascii="XCCW Joined 7a" w:hAnsi="XCCW Joined 7a"/>
          <w:b/>
        </w:rPr>
        <w:t>.</w:t>
      </w:r>
    </w:p>
    <w:p w14:paraId="0A10881C" w14:textId="77777777" w:rsidR="00B13CF7" w:rsidRDefault="00B13CF7" w:rsidP="00C068AC">
      <w:pPr>
        <w:pStyle w:val="NoSpacing"/>
        <w:rPr>
          <w:rFonts w:ascii="XCCW Joined 7a" w:hAnsi="XCCW Joined 7a"/>
        </w:rPr>
      </w:pPr>
    </w:p>
    <w:p w14:paraId="20C0531E" w14:textId="30D22CE1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723859EB" w14:textId="77777777" w:rsidR="00913F13" w:rsidRPr="00D77A3E" w:rsidRDefault="00913F13" w:rsidP="00C068AC">
      <w:pPr>
        <w:pStyle w:val="NoSpacing"/>
        <w:rPr>
          <w:rFonts w:ascii="XCCW Joined 7a" w:hAnsi="XCCW Joined 7a"/>
          <w:sz w:val="10"/>
        </w:rPr>
      </w:pPr>
    </w:p>
    <w:p w14:paraId="3DF925C3" w14:textId="77777777" w:rsidR="00B13CF7" w:rsidRDefault="00B13CF7" w:rsidP="00C068AC">
      <w:pPr>
        <w:pStyle w:val="NoSpacing"/>
        <w:rPr>
          <w:rFonts w:ascii="XCCW Joined 7a" w:hAnsi="XCCW Joined 7a"/>
        </w:rPr>
      </w:pPr>
    </w:p>
    <w:p w14:paraId="1CD12FE8" w14:textId="77777777" w:rsidR="00497804" w:rsidRDefault="00497804" w:rsidP="00C068AC">
      <w:pPr>
        <w:pStyle w:val="NoSpacing"/>
        <w:rPr>
          <w:rFonts w:ascii="XCCW Joined 7a" w:hAnsi="XCCW Joined 7a"/>
        </w:rPr>
      </w:pPr>
    </w:p>
    <w:p w14:paraId="74E67E5F" w14:textId="6F2FEE2D" w:rsidR="00A51278" w:rsidRPr="00C068AC" w:rsidRDefault="00C34F06" w:rsidP="00C068AC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Adult</w:t>
      </w:r>
      <w:r w:rsidR="00A51278" w:rsidRPr="00C068AC">
        <w:rPr>
          <w:rFonts w:ascii="XCCW Joined 7a" w:hAnsi="XCCW Joined 7a"/>
        </w:rPr>
        <w:t xml:space="preserve">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A4DB2"/>
    <w:rsid w:val="002E1A24"/>
    <w:rsid w:val="002F2B2F"/>
    <w:rsid w:val="00302613"/>
    <w:rsid w:val="00305F93"/>
    <w:rsid w:val="00322444"/>
    <w:rsid w:val="00350151"/>
    <w:rsid w:val="003943F9"/>
    <w:rsid w:val="003B3858"/>
    <w:rsid w:val="003D7E60"/>
    <w:rsid w:val="003E7ED3"/>
    <w:rsid w:val="004258C4"/>
    <w:rsid w:val="00454D93"/>
    <w:rsid w:val="0048458D"/>
    <w:rsid w:val="00491FB5"/>
    <w:rsid w:val="00497804"/>
    <w:rsid w:val="004B3C76"/>
    <w:rsid w:val="004D0C88"/>
    <w:rsid w:val="004F5F3E"/>
    <w:rsid w:val="005235A1"/>
    <w:rsid w:val="00542EB6"/>
    <w:rsid w:val="005703DE"/>
    <w:rsid w:val="00585146"/>
    <w:rsid w:val="005A109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154D8"/>
    <w:rsid w:val="00722BEC"/>
    <w:rsid w:val="0074418A"/>
    <w:rsid w:val="00784FA2"/>
    <w:rsid w:val="00791519"/>
    <w:rsid w:val="00795FBD"/>
    <w:rsid w:val="007A6FF1"/>
    <w:rsid w:val="007B6D2B"/>
    <w:rsid w:val="007F08DE"/>
    <w:rsid w:val="008018E5"/>
    <w:rsid w:val="008056CA"/>
    <w:rsid w:val="00822D38"/>
    <w:rsid w:val="00851AF3"/>
    <w:rsid w:val="00893D27"/>
    <w:rsid w:val="008B128E"/>
    <w:rsid w:val="00913F13"/>
    <w:rsid w:val="0091530C"/>
    <w:rsid w:val="00983247"/>
    <w:rsid w:val="009B2133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52093"/>
    <w:rsid w:val="00B70FFA"/>
    <w:rsid w:val="00B946DB"/>
    <w:rsid w:val="00BA23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320F"/>
    <w:rsid w:val="00EA49E6"/>
    <w:rsid w:val="00EB19C5"/>
    <w:rsid w:val="00EC7469"/>
    <w:rsid w:val="00F21A19"/>
    <w:rsid w:val="00F21D34"/>
    <w:rsid w:val="00F26949"/>
    <w:rsid w:val="00F5561D"/>
    <w:rsid w:val="00F71E39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525956ED</Template>
  <TotalTime>33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2021-11-18T17:18:00Z</cp:lastPrinted>
  <dcterms:created xsi:type="dcterms:W3CDTF">2022-09-09T10:19:00Z</dcterms:created>
  <dcterms:modified xsi:type="dcterms:W3CDTF">2022-09-09T12:17:00Z</dcterms:modified>
</cp:coreProperties>
</file>