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992" w:type="dxa"/>
        <w:tblLook w:val="04A0" w:firstRow="1" w:lastRow="0" w:firstColumn="1" w:lastColumn="0" w:noHBand="0" w:noVBand="1"/>
      </w:tblPr>
      <w:tblGrid>
        <w:gridCol w:w="2376"/>
        <w:gridCol w:w="1985"/>
        <w:gridCol w:w="2126"/>
        <w:gridCol w:w="1985"/>
        <w:gridCol w:w="2126"/>
        <w:gridCol w:w="2126"/>
        <w:gridCol w:w="2268"/>
      </w:tblGrid>
      <w:tr w:rsidR="0018762A" w:rsidTr="00415A85">
        <w:tc>
          <w:tcPr>
            <w:tcW w:w="14992" w:type="dxa"/>
            <w:gridSpan w:val="7"/>
            <w:shd w:val="clear" w:color="auto" w:fill="C6D9F1" w:themeFill="text2" w:themeFillTint="33"/>
          </w:tcPr>
          <w:p w:rsidR="0018762A" w:rsidRPr="0018762A" w:rsidRDefault="0018762A" w:rsidP="00C80F11">
            <w:pPr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St Philip’s C E Prim</w:t>
            </w:r>
            <w:r w:rsidR="00735C93">
              <w:rPr>
                <w:b/>
                <w:sz w:val="32"/>
                <w:szCs w:val="32"/>
              </w:rPr>
              <w:t xml:space="preserve">ary School Curriculum Map        Year </w:t>
            </w:r>
            <w:r w:rsidR="00196409">
              <w:rPr>
                <w:b/>
                <w:sz w:val="32"/>
                <w:szCs w:val="32"/>
              </w:rPr>
              <w:t>3</w:t>
            </w:r>
            <w:r w:rsidR="00735C93">
              <w:rPr>
                <w:b/>
                <w:sz w:val="32"/>
                <w:szCs w:val="32"/>
              </w:rPr>
              <w:t>…</w:t>
            </w:r>
            <w:r w:rsidR="008E2B61">
              <w:rPr>
                <w:b/>
                <w:sz w:val="32"/>
                <w:szCs w:val="32"/>
              </w:rPr>
              <w:t xml:space="preserve"> 20</w:t>
            </w:r>
            <w:r w:rsidR="00847A7A">
              <w:rPr>
                <w:b/>
                <w:sz w:val="32"/>
                <w:szCs w:val="32"/>
              </w:rPr>
              <w:t>2</w:t>
            </w:r>
            <w:r w:rsidR="00441E8E">
              <w:rPr>
                <w:b/>
                <w:sz w:val="32"/>
                <w:szCs w:val="32"/>
              </w:rPr>
              <w:t>2</w:t>
            </w:r>
            <w:r w:rsidR="008E2B61">
              <w:rPr>
                <w:b/>
                <w:sz w:val="32"/>
                <w:szCs w:val="32"/>
              </w:rPr>
              <w:t>/20</w:t>
            </w:r>
            <w:r w:rsidR="00A52D62">
              <w:rPr>
                <w:b/>
                <w:sz w:val="32"/>
                <w:szCs w:val="32"/>
              </w:rPr>
              <w:t>2</w:t>
            </w:r>
            <w:r w:rsidR="00441E8E">
              <w:rPr>
                <w:b/>
                <w:sz w:val="32"/>
                <w:szCs w:val="32"/>
              </w:rPr>
              <w:t>3</w:t>
            </w:r>
            <w:r w:rsidR="00735C93">
              <w:rPr>
                <w:b/>
                <w:sz w:val="32"/>
                <w:szCs w:val="32"/>
              </w:rPr>
              <w:t xml:space="preserve">              TEACHER:</w:t>
            </w:r>
            <w:r w:rsidR="00A44B47">
              <w:rPr>
                <w:b/>
                <w:sz w:val="32"/>
                <w:szCs w:val="32"/>
              </w:rPr>
              <w:t xml:space="preserve"> </w:t>
            </w:r>
            <w:r w:rsidR="00FA093C">
              <w:rPr>
                <w:b/>
                <w:sz w:val="32"/>
                <w:szCs w:val="32"/>
              </w:rPr>
              <w:t>Mr</w:t>
            </w:r>
            <w:r w:rsidR="00F436EF">
              <w:rPr>
                <w:b/>
                <w:sz w:val="32"/>
                <w:szCs w:val="32"/>
              </w:rPr>
              <w:t xml:space="preserve"> Highton</w:t>
            </w:r>
          </w:p>
        </w:tc>
      </w:tr>
      <w:tr w:rsidR="0018762A" w:rsidTr="00415A85">
        <w:tc>
          <w:tcPr>
            <w:tcW w:w="2376" w:type="dxa"/>
          </w:tcPr>
          <w:p w:rsidR="0018762A" w:rsidRDefault="0018762A"/>
        </w:tc>
        <w:tc>
          <w:tcPr>
            <w:tcW w:w="198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198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2268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2</w:t>
            </w:r>
          </w:p>
        </w:tc>
      </w:tr>
      <w:tr w:rsidR="009403E2" w:rsidTr="00415A85">
        <w:tc>
          <w:tcPr>
            <w:tcW w:w="2376" w:type="dxa"/>
          </w:tcPr>
          <w:p w:rsidR="009403E2" w:rsidRDefault="009403E2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9403E2" w:rsidRPr="009403E2" w:rsidRDefault="002871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 skills are on-going, including solving word problems and mental arithmetic</w:t>
            </w:r>
          </w:p>
        </w:tc>
        <w:tc>
          <w:tcPr>
            <w:tcW w:w="1985" w:type="dxa"/>
          </w:tcPr>
          <w:p w:rsidR="004F344F" w:rsidRDefault="004F344F">
            <w:pPr>
              <w:rPr>
                <w:sz w:val="20"/>
                <w:szCs w:val="20"/>
              </w:rPr>
            </w:pPr>
          </w:p>
          <w:p w:rsidR="0028714A" w:rsidRDefault="0044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</w:t>
            </w:r>
          </w:p>
          <w:p w:rsidR="00441E8E" w:rsidRDefault="0044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Subtraction</w:t>
            </w:r>
          </w:p>
          <w:p w:rsidR="00441E8E" w:rsidRPr="0028714A" w:rsidRDefault="00441E8E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23B4D" w:rsidRDefault="00723B4D">
            <w:pPr>
              <w:rPr>
                <w:sz w:val="20"/>
                <w:szCs w:val="20"/>
              </w:rPr>
            </w:pPr>
          </w:p>
          <w:p w:rsidR="004F344F" w:rsidRDefault="00A52D62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</w:t>
            </w:r>
            <w:r w:rsidR="00441E8E">
              <w:rPr>
                <w:sz w:val="20"/>
                <w:szCs w:val="20"/>
              </w:rPr>
              <w:t>on</w:t>
            </w:r>
          </w:p>
          <w:p w:rsidR="00A52D62" w:rsidRPr="0028714A" w:rsidRDefault="00A52D62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and division</w:t>
            </w:r>
          </w:p>
        </w:tc>
        <w:tc>
          <w:tcPr>
            <w:tcW w:w="1985" w:type="dxa"/>
          </w:tcPr>
          <w:p w:rsidR="00723B4D" w:rsidRDefault="00723B4D" w:rsidP="004F344F">
            <w:pPr>
              <w:rPr>
                <w:sz w:val="20"/>
                <w:szCs w:val="20"/>
              </w:rPr>
            </w:pPr>
          </w:p>
          <w:p w:rsidR="00441E8E" w:rsidRDefault="00441E8E" w:rsidP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Multiplication and division </w:t>
            </w:r>
          </w:p>
          <w:p w:rsidR="00A52D62" w:rsidRDefault="00441E8E" w:rsidP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Length and Perimeter</w:t>
            </w:r>
          </w:p>
          <w:p w:rsidR="00441E8E" w:rsidRPr="0028714A" w:rsidRDefault="00441E8E" w:rsidP="00990591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9403E2" w:rsidRDefault="009403E2">
            <w:pPr>
              <w:rPr>
                <w:sz w:val="20"/>
                <w:szCs w:val="20"/>
              </w:rPr>
            </w:pPr>
          </w:p>
          <w:p w:rsidR="00441E8E" w:rsidRDefault="00441E8E" w:rsidP="0044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Length and Perimeter</w:t>
            </w:r>
          </w:p>
          <w:p w:rsidR="004F344F" w:rsidRDefault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  <w:p w:rsidR="00441E8E" w:rsidRDefault="0044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Mass and capacity</w:t>
            </w:r>
          </w:p>
          <w:p w:rsidR="00990591" w:rsidRPr="0028714A" w:rsidRDefault="00990591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8A156F" w:rsidRDefault="008A156F">
            <w:pPr>
              <w:rPr>
                <w:sz w:val="20"/>
                <w:szCs w:val="20"/>
              </w:rPr>
            </w:pPr>
          </w:p>
          <w:p w:rsidR="004F344F" w:rsidRDefault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  <w:p w:rsidR="00441E8E" w:rsidRDefault="0044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Money</w:t>
            </w:r>
          </w:p>
          <w:p w:rsidR="00990591" w:rsidRPr="0028714A" w:rsidRDefault="00A52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</w:t>
            </w:r>
          </w:p>
        </w:tc>
        <w:tc>
          <w:tcPr>
            <w:tcW w:w="2268" w:type="dxa"/>
          </w:tcPr>
          <w:p w:rsidR="00723B4D" w:rsidRDefault="00723B4D">
            <w:pPr>
              <w:rPr>
                <w:sz w:val="20"/>
                <w:szCs w:val="20"/>
              </w:rPr>
            </w:pPr>
          </w:p>
          <w:p w:rsidR="008E2B61" w:rsidRDefault="00A52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Properties of shape</w:t>
            </w:r>
          </w:p>
          <w:p w:rsidR="00A52D62" w:rsidRPr="0028714A" w:rsidRDefault="00441E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Statistics</w:t>
            </w:r>
          </w:p>
        </w:tc>
      </w:tr>
      <w:tr w:rsidR="0028714A" w:rsidTr="00415A85">
        <w:tc>
          <w:tcPr>
            <w:tcW w:w="2376" w:type="dxa"/>
          </w:tcPr>
          <w:p w:rsidR="0018762A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196409" w:rsidRDefault="001964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Phonics/ SPaG</w:t>
            </w:r>
          </w:p>
          <w:p w:rsidR="00196409" w:rsidRPr="00196409" w:rsidRDefault="001964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Dictionary skills on-going</w:t>
            </w:r>
          </w:p>
        </w:tc>
        <w:tc>
          <w:tcPr>
            <w:tcW w:w="1985" w:type="dxa"/>
          </w:tcPr>
          <w:p w:rsidR="00A644F4" w:rsidRDefault="00A644F4" w:rsidP="00A644F4">
            <w:pPr>
              <w:jc w:val="center"/>
              <w:rPr>
                <w:sz w:val="20"/>
                <w:szCs w:val="20"/>
              </w:rPr>
            </w:pPr>
            <w:r w:rsidRPr="000B4A27">
              <w:rPr>
                <w:sz w:val="20"/>
                <w:szCs w:val="20"/>
              </w:rPr>
              <w:t>Narrative</w:t>
            </w:r>
            <w:r w:rsidR="00D5220B">
              <w:rPr>
                <w:sz w:val="20"/>
                <w:szCs w:val="20"/>
              </w:rPr>
              <w:t xml:space="preserve"> unit 4</w:t>
            </w:r>
            <w:r>
              <w:rPr>
                <w:sz w:val="20"/>
                <w:szCs w:val="20"/>
              </w:rPr>
              <w:t>: Descriptive writing through film</w:t>
            </w:r>
          </w:p>
          <w:p w:rsidR="00A644F4" w:rsidRPr="005B2FC9" w:rsidRDefault="00A644F4" w:rsidP="00A644F4">
            <w:pPr>
              <w:jc w:val="center"/>
              <w:rPr>
                <w:sz w:val="20"/>
                <w:szCs w:val="20"/>
                <w:u w:val="single"/>
              </w:rPr>
            </w:pPr>
            <w:r w:rsidRPr="005B2FC9">
              <w:rPr>
                <w:sz w:val="20"/>
                <w:szCs w:val="20"/>
                <w:u w:val="single"/>
              </w:rPr>
              <w:t>Class film – The Black Hat</w:t>
            </w:r>
          </w:p>
          <w:p w:rsidR="00A644F4" w:rsidRDefault="00A644F4" w:rsidP="00A644F4">
            <w:pPr>
              <w:jc w:val="center"/>
              <w:rPr>
                <w:sz w:val="20"/>
                <w:szCs w:val="20"/>
              </w:rPr>
            </w:pPr>
          </w:p>
          <w:p w:rsidR="00D5220B" w:rsidRDefault="00D5220B" w:rsidP="00A644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Narrative: </w:t>
            </w:r>
          </w:p>
          <w:p w:rsidR="00D5220B" w:rsidRDefault="00D5220B" w:rsidP="00A644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Novel as a theme</w:t>
            </w:r>
          </w:p>
          <w:p w:rsidR="00D5220B" w:rsidRPr="00D5220B" w:rsidRDefault="00D5220B" w:rsidP="00A644F4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The Butterfly Lion</w:t>
            </w:r>
          </w:p>
          <w:p w:rsidR="00E52A66" w:rsidRDefault="00E52A66" w:rsidP="006A7F9E">
            <w:pPr>
              <w:jc w:val="center"/>
            </w:pPr>
          </w:p>
        </w:tc>
        <w:tc>
          <w:tcPr>
            <w:tcW w:w="2126" w:type="dxa"/>
          </w:tcPr>
          <w:p w:rsidR="0054015A" w:rsidRDefault="00640C42" w:rsidP="00356E17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Non-fiction</w:t>
            </w:r>
            <w:r w:rsidR="00E91DEC" w:rsidRPr="00A644F4">
              <w:rPr>
                <w:sz w:val="20"/>
                <w:szCs w:val="20"/>
              </w:rPr>
              <w:t xml:space="preserve"> unit</w:t>
            </w:r>
            <w:r w:rsidRPr="00A644F4">
              <w:rPr>
                <w:sz w:val="20"/>
                <w:szCs w:val="20"/>
              </w:rPr>
              <w:t xml:space="preserve"> </w:t>
            </w:r>
            <w:r w:rsidR="00595FB0">
              <w:rPr>
                <w:sz w:val="20"/>
                <w:szCs w:val="20"/>
              </w:rPr>
              <w:t>2</w:t>
            </w:r>
            <w:r w:rsidRPr="00A644F4">
              <w:rPr>
                <w:sz w:val="20"/>
                <w:szCs w:val="20"/>
              </w:rPr>
              <w:t>:</w:t>
            </w:r>
            <w:r w:rsidR="00E91DEC" w:rsidRPr="00A644F4">
              <w:rPr>
                <w:sz w:val="20"/>
                <w:szCs w:val="20"/>
              </w:rPr>
              <w:t xml:space="preserve"> </w:t>
            </w:r>
            <w:r w:rsidR="0054015A" w:rsidRPr="00A644F4">
              <w:rPr>
                <w:sz w:val="20"/>
                <w:szCs w:val="20"/>
              </w:rPr>
              <w:t>Non-chronological Reports</w:t>
            </w:r>
            <w:r w:rsidR="00E91DEC" w:rsidRPr="00A644F4">
              <w:rPr>
                <w:sz w:val="20"/>
                <w:szCs w:val="20"/>
              </w:rPr>
              <w:t xml:space="preserve"> / glossaries</w:t>
            </w:r>
          </w:p>
          <w:p w:rsidR="00513473" w:rsidRPr="00513473" w:rsidRDefault="00513473" w:rsidP="00356E17">
            <w:pPr>
              <w:jc w:val="center"/>
              <w:rPr>
                <w:sz w:val="20"/>
                <w:szCs w:val="20"/>
                <w:u w:val="single"/>
              </w:rPr>
            </w:pPr>
            <w:r w:rsidRPr="00513473">
              <w:rPr>
                <w:sz w:val="20"/>
                <w:szCs w:val="20"/>
                <w:u w:val="single"/>
              </w:rPr>
              <w:t xml:space="preserve">Film </w:t>
            </w:r>
            <w:r w:rsidR="00D5220B">
              <w:rPr>
                <w:sz w:val="20"/>
                <w:szCs w:val="20"/>
                <w:u w:val="single"/>
              </w:rPr>
              <w:t>–</w:t>
            </w:r>
            <w:r w:rsidRPr="00513473">
              <w:rPr>
                <w:sz w:val="20"/>
                <w:szCs w:val="20"/>
                <w:u w:val="single"/>
              </w:rPr>
              <w:t xml:space="preserve"> Marshmallows</w:t>
            </w:r>
            <w:r w:rsidR="00D5220B">
              <w:rPr>
                <w:sz w:val="20"/>
                <w:szCs w:val="20"/>
                <w:u w:val="single"/>
              </w:rPr>
              <w:t xml:space="preserve"> and example texts linked to science</w:t>
            </w:r>
          </w:p>
          <w:p w:rsidR="00925CCD" w:rsidRPr="00A644F4" w:rsidRDefault="00925CCD" w:rsidP="00356E17">
            <w:pPr>
              <w:jc w:val="center"/>
              <w:rPr>
                <w:sz w:val="20"/>
                <w:szCs w:val="20"/>
              </w:rPr>
            </w:pPr>
          </w:p>
          <w:p w:rsidR="00E91DEC" w:rsidRPr="00A644F4" w:rsidRDefault="00925CCD" w:rsidP="00356E17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Narrative unit 5:</w:t>
            </w:r>
          </w:p>
          <w:p w:rsidR="00925CCD" w:rsidRPr="00A644F4" w:rsidRDefault="00640C42" w:rsidP="00356E17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 xml:space="preserve">Dialogue &amp; </w:t>
            </w:r>
            <w:r w:rsidR="0054015A" w:rsidRPr="00A644F4">
              <w:rPr>
                <w:sz w:val="20"/>
                <w:szCs w:val="20"/>
              </w:rPr>
              <w:t>Plays</w:t>
            </w:r>
            <w:r w:rsidR="00D5220B">
              <w:rPr>
                <w:sz w:val="20"/>
                <w:szCs w:val="20"/>
              </w:rPr>
              <w:t>cripts</w:t>
            </w:r>
          </w:p>
          <w:p w:rsidR="007E10D5" w:rsidRPr="00A92799" w:rsidRDefault="00A92799" w:rsidP="00356E17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The Twits</w:t>
            </w:r>
          </w:p>
          <w:p w:rsidR="00925CCD" w:rsidRPr="00A644F4" w:rsidRDefault="00925CCD" w:rsidP="00356E17">
            <w:pPr>
              <w:jc w:val="center"/>
              <w:rPr>
                <w:sz w:val="20"/>
                <w:szCs w:val="20"/>
              </w:rPr>
            </w:pPr>
          </w:p>
          <w:p w:rsidR="0054015A" w:rsidRPr="00A644F4" w:rsidRDefault="00640C42" w:rsidP="00356E17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 xml:space="preserve"> </w:t>
            </w:r>
          </w:p>
          <w:p w:rsidR="0054015A" w:rsidRPr="00A644F4" w:rsidRDefault="0054015A" w:rsidP="00356E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A8050B" w:rsidRDefault="00A8050B" w:rsidP="00A805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Non-fiction Unit 3: </w:t>
            </w:r>
          </w:p>
          <w:p w:rsidR="00A8050B" w:rsidRDefault="00A8050B" w:rsidP="00A805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Persuasive Letter Writing</w:t>
            </w:r>
          </w:p>
          <w:p w:rsidR="00A8050B" w:rsidRDefault="00A8050B" w:rsidP="00A8050B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The day the crayons Quit and Dear Teacher</w:t>
            </w:r>
          </w:p>
          <w:p w:rsidR="00D5220B" w:rsidRDefault="00D5220B" w:rsidP="00D5220B">
            <w:pPr>
              <w:jc w:val="center"/>
              <w:rPr>
                <w:sz w:val="20"/>
                <w:szCs w:val="20"/>
                <w:u w:val="single"/>
              </w:rPr>
            </w:pPr>
          </w:p>
          <w:p w:rsidR="00D5220B" w:rsidRPr="00D5220B" w:rsidRDefault="00D5220B" w:rsidP="00D5220B">
            <w:pPr>
              <w:jc w:val="center"/>
              <w:rPr>
                <w:sz w:val="20"/>
                <w:szCs w:val="20"/>
              </w:rPr>
            </w:pPr>
            <w:r w:rsidRPr="00D5220B">
              <w:rPr>
                <w:sz w:val="20"/>
                <w:szCs w:val="20"/>
              </w:rPr>
              <w:t>Narrative Unit 1:</w:t>
            </w:r>
          </w:p>
          <w:p w:rsidR="00D5220B" w:rsidRDefault="00D5220B" w:rsidP="00D522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Fables</w:t>
            </w:r>
          </w:p>
          <w:p w:rsidR="00D5220B" w:rsidRPr="00D5220B" w:rsidRDefault="00D5220B" w:rsidP="00D5220B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Aesop’s Fables</w:t>
            </w:r>
          </w:p>
          <w:p w:rsidR="00A644F4" w:rsidRPr="00A644F4" w:rsidRDefault="00A644F4" w:rsidP="00A644F4">
            <w:pPr>
              <w:jc w:val="center"/>
              <w:rPr>
                <w:sz w:val="20"/>
                <w:szCs w:val="20"/>
              </w:rPr>
            </w:pPr>
          </w:p>
          <w:p w:rsidR="00A644F4" w:rsidRPr="00A644F4" w:rsidRDefault="00A644F4" w:rsidP="00A644F4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Poetry</w:t>
            </w:r>
            <w:r w:rsidR="00D5220B">
              <w:rPr>
                <w:sz w:val="20"/>
                <w:szCs w:val="20"/>
              </w:rPr>
              <w:t xml:space="preserve"> unit 2:</w:t>
            </w:r>
          </w:p>
          <w:p w:rsidR="00A644F4" w:rsidRPr="00A644F4" w:rsidRDefault="00D5220B" w:rsidP="00A644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A644F4" w:rsidRPr="00A644F4">
              <w:rPr>
                <w:sz w:val="20"/>
                <w:szCs w:val="20"/>
              </w:rPr>
              <w:t>oems with a structure, shape and calligrams</w:t>
            </w:r>
          </w:p>
          <w:p w:rsidR="00A644F4" w:rsidRPr="00D5220B" w:rsidRDefault="00D5220B" w:rsidP="00A644F4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Apes to Zebras</w:t>
            </w:r>
          </w:p>
          <w:p w:rsidR="0054015A" w:rsidRPr="00A644F4" w:rsidRDefault="0054015A" w:rsidP="00D5220B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C81523" w:rsidRPr="00A644F4" w:rsidRDefault="00C81523" w:rsidP="00C81523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Narrative unit 3</w:t>
            </w:r>
            <w:r w:rsidR="00595FB0">
              <w:rPr>
                <w:sz w:val="20"/>
                <w:szCs w:val="20"/>
              </w:rPr>
              <w:t>:</w:t>
            </w:r>
          </w:p>
          <w:p w:rsidR="00D5220B" w:rsidRDefault="00D5220B" w:rsidP="00C815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Mystery</w:t>
            </w:r>
          </w:p>
          <w:p w:rsidR="00D5220B" w:rsidRDefault="00D5220B" w:rsidP="00C81523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The Mona Lisa Mystery</w:t>
            </w:r>
          </w:p>
          <w:p w:rsidR="00C81523" w:rsidRDefault="00C81523" w:rsidP="00061306">
            <w:pPr>
              <w:rPr>
                <w:sz w:val="20"/>
                <w:szCs w:val="20"/>
              </w:rPr>
            </w:pPr>
          </w:p>
          <w:p w:rsidR="00595FB0" w:rsidRDefault="00D5220B" w:rsidP="00595F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Non-</w:t>
            </w:r>
            <w:r w:rsidR="00A92799">
              <w:rPr>
                <w:sz w:val="20"/>
                <w:szCs w:val="20"/>
              </w:rPr>
              <w:t>f</w:t>
            </w:r>
            <w:r>
              <w:rPr>
                <w:sz w:val="20"/>
                <w:szCs w:val="20"/>
              </w:rPr>
              <w:t>iction Unit</w:t>
            </w:r>
            <w:r w:rsidR="00595FB0">
              <w:rPr>
                <w:sz w:val="20"/>
                <w:szCs w:val="20"/>
              </w:rPr>
              <w:t xml:space="preserve"> 1: Recounts: Diaries </w:t>
            </w:r>
          </w:p>
          <w:p w:rsidR="00C81523" w:rsidRDefault="00C81523" w:rsidP="00C81523">
            <w:pPr>
              <w:jc w:val="center"/>
              <w:rPr>
                <w:sz w:val="20"/>
                <w:szCs w:val="20"/>
                <w:u w:val="single"/>
              </w:rPr>
            </w:pPr>
            <w:r w:rsidRPr="00A644F4">
              <w:rPr>
                <w:sz w:val="20"/>
                <w:szCs w:val="20"/>
                <w:u w:val="single"/>
              </w:rPr>
              <w:t>Horrid Henr</w:t>
            </w:r>
            <w:r w:rsidR="00595FB0">
              <w:rPr>
                <w:sz w:val="20"/>
                <w:szCs w:val="20"/>
                <w:u w:val="single"/>
              </w:rPr>
              <w:t>y</w:t>
            </w:r>
          </w:p>
          <w:p w:rsidR="00A92799" w:rsidRDefault="00A92799" w:rsidP="00C81523">
            <w:pPr>
              <w:jc w:val="center"/>
              <w:rPr>
                <w:sz w:val="20"/>
                <w:szCs w:val="20"/>
                <w:u w:val="single"/>
              </w:rPr>
            </w:pPr>
          </w:p>
          <w:p w:rsidR="00C81523" w:rsidRDefault="00C81523" w:rsidP="00C81523">
            <w:pPr>
              <w:jc w:val="center"/>
              <w:rPr>
                <w:sz w:val="20"/>
                <w:szCs w:val="20"/>
              </w:rPr>
            </w:pPr>
          </w:p>
          <w:p w:rsidR="0054015A" w:rsidRPr="00A644F4" w:rsidRDefault="0054015A" w:rsidP="00C815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A92799" w:rsidRPr="00A92799" w:rsidRDefault="00A92799" w:rsidP="00C815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Poetry Unit 3:</w:t>
            </w:r>
          </w:p>
          <w:p w:rsidR="00C81523" w:rsidRDefault="00C81523" w:rsidP="00C81523">
            <w:pPr>
              <w:jc w:val="center"/>
              <w:rPr>
                <w:sz w:val="20"/>
                <w:szCs w:val="20"/>
              </w:rPr>
            </w:pPr>
            <w:r w:rsidRPr="008116D7">
              <w:rPr>
                <w:sz w:val="20"/>
                <w:szCs w:val="20"/>
              </w:rPr>
              <w:t>Classic Poetry for performance</w:t>
            </w:r>
          </w:p>
          <w:p w:rsidR="00A92799" w:rsidRPr="00A92799" w:rsidRDefault="00A92799" w:rsidP="00C81523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Poems to Perform</w:t>
            </w:r>
          </w:p>
          <w:p w:rsidR="00C81523" w:rsidRPr="008116D7" w:rsidRDefault="00C81523" w:rsidP="00C81523">
            <w:pPr>
              <w:jc w:val="center"/>
              <w:rPr>
                <w:sz w:val="20"/>
                <w:szCs w:val="20"/>
              </w:rPr>
            </w:pPr>
          </w:p>
          <w:p w:rsidR="00C81523" w:rsidRDefault="00A92799" w:rsidP="00356E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Non-fiction Unit 5: Recounts: Biographies</w:t>
            </w:r>
          </w:p>
          <w:p w:rsidR="00A92799" w:rsidRPr="00A92799" w:rsidRDefault="00A92799" w:rsidP="00356E17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Fantastic Mr Dahl</w:t>
            </w:r>
          </w:p>
          <w:p w:rsidR="0054015A" w:rsidRDefault="0054015A" w:rsidP="00356E17">
            <w:pPr>
              <w:jc w:val="center"/>
              <w:rPr>
                <w:sz w:val="20"/>
                <w:szCs w:val="20"/>
              </w:rPr>
            </w:pPr>
          </w:p>
          <w:p w:rsidR="001661AF" w:rsidRPr="00A644F4" w:rsidRDefault="001661AF" w:rsidP="001661AF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Narrative</w:t>
            </w:r>
            <w:r>
              <w:rPr>
                <w:sz w:val="20"/>
                <w:szCs w:val="20"/>
              </w:rPr>
              <w:t xml:space="preserve"> unit 2:</w:t>
            </w:r>
          </w:p>
          <w:p w:rsidR="001661AF" w:rsidRPr="00A644F4" w:rsidRDefault="001661AF" w:rsidP="001661AF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Traditional Tales</w:t>
            </w:r>
          </w:p>
          <w:p w:rsidR="001661AF" w:rsidRDefault="001661AF" w:rsidP="001661AF">
            <w:pPr>
              <w:jc w:val="center"/>
              <w:rPr>
                <w:sz w:val="20"/>
                <w:szCs w:val="20"/>
                <w:u w:val="single"/>
              </w:rPr>
            </w:pPr>
            <w:r w:rsidRPr="00A644F4">
              <w:rPr>
                <w:sz w:val="20"/>
                <w:szCs w:val="20"/>
                <w:u w:val="single"/>
              </w:rPr>
              <w:t>Three Little Pigs</w:t>
            </w:r>
          </w:p>
          <w:p w:rsidR="001661AF" w:rsidRPr="00A644F4" w:rsidRDefault="001661AF" w:rsidP="00356E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A92799" w:rsidRDefault="00A92799" w:rsidP="00A644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Non-fiction Unit 4: </w:t>
            </w:r>
          </w:p>
          <w:p w:rsidR="00A644F4" w:rsidRPr="008116D7" w:rsidRDefault="00A644F4" w:rsidP="00A644F4">
            <w:pPr>
              <w:jc w:val="center"/>
              <w:rPr>
                <w:sz w:val="20"/>
                <w:szCs w:val="20"/>
              </w:rPr>
            </w:pPr>
            <w:r w:rsidRPr="008116D7">
              <w:rPr>
                <w:sz w:val="20"/>
                <w:szCs w:val="20"/>
              </w:rPr>
              <w:t>Explanation text</w:t>
            </w:r>
          </w:p>
          <w:p w:rsidR="00A644F4" w:rsidRPr="008116D7" w:rsidRDefault="00A92799" w:rsidP="00A644F4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Magnificent Machines and Cracking contraptions</w:t>
            </w:r>
          </w:p>
          <w:p w:rsidR="00A44B47" w:rsidRDefault="00A44B47" w:rsidP="00A644F4">
            <w:pPr>
              <w:jc w:val="center"/>
              <w:rPr>
                <w:sz w:val="20"/>
                <w:szCs w:val="20"/>
              </w:rPr>
            </w:pPr>
          </w:p>
          <w:p w:rsidR="00A644F4" w:rsidRDefault="00A92799" w:rsidP="00A644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Poetry Unit 1: Poems on a theme</w:t>
            </w:r>
          </w:p>
          <w:p w:rsidR="00D705F1" w:rsidRDefault="00A92799" w:rsidP="00D705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Happy Poems</w:t>
            </w:r>
            <w:r w:rsidR="00D705F1">
              <w:rPr>
                <w:sz w:val="20"/>
                <w:szCs w:val="20"/>
              </w:rPr>
              <w:t xml:space="preserve"> </w:t>
            </w:r>
          </w:p>
          <w:p w:rsidR="00D705F1" w:rsidRDefault="00D705F1" w:rsidP="00D705F1">
            <w:pPr>
              <w:jc w:val="center"/>
              <w:rPr>
                <w:sz w:val="20"/>
                <w:szCs w:val="20"/>
              </w:rPr>
            </w:pPr>
          </w:p>
          <w:p w:rsidR="00D705F1" w:rsidRDefault="00D705F1" w:rsidP="00D705F1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sz w:val="20"/>
                <w:szCs w:val="20"/>
              </w:rPr>
              <w:t>Non-fiction Unit 6:</w:t>
            </w:r>
          </w:p>
          <w:p w:rsidR="00D705F1" w:rsidRDefault="00D705F1" w:rsidP="00D705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Arguments for and Against</w:t>
            </w:r>
          </w:p>
          <w:p w:rsidR="00D705F1" w:rsidRPr="00A92799" w:rsidRDefault="00D705F1" w:rsidP="00D705F1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There’s a </w:t>
            </w:r>
            <w:proofErr w:type="spellStart"/>
            <w:proofErr w:type="gramStart"/>
            <w:r>
              <w:rPr>
                <w:sz w:val="20"/>
                <w:szCs w:val="20"/>
                <w:u w:val="single"/>
              </w:rPr>
              <w:t>T.Rex</w:t>
            </w:r>
            <w:proofErr w:type="spellEnd"/>
            <w:proofErr w:type="gramEnd"/>
            <w:r>
              <w:rPr>
                <w:sz w:val="20"/>
                <w:szCs w:val="20"/>
                <w:u w:val="single"/>
              </w:rPr>
              <w:t xml:space="preserve"> in Town</w:t>
            </w:r>
          </w:p>
          <w:p w:rsidR="00A92799" w:rsidRPr="00A92799" w:rsidRDefault="00A92799" w:rsidP="00A644F4">
            <w:pPr>
              <w:jc w:val="center"/>
              <w:rPr>
                <w:sz w:val="20"/>
                <w:szCs w:val="20"/>
                <w:u w:val="single"/>
              </w:rPr>
            </w:pPr>
          </w:p>
        </w:tc>
      </w:tr>
      <w:tr w:rsidR="0028714A" w:rsidTr="00415A85">
        <w:tc>
          <w:tcPr>
            <w:tcW w:w="2376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1985" w:type="dxa"/>
          </w:tcPr>
          <w:p w:rsidR="00852015" w:rsidRPr="00CA4892" w:rsidRDefault="00CA4892" w:rsidP="00CA4892">
            <w:pPr>
              <w:rPr>
                <w:rFonts w:cstheme="minorHAnsi"/>
              </w:rPr>
            </w:pPr>
            <w:r w:rsidRPr="00CA4892">
              <w:rPr>
                <w:rFonts w:cstheme="minorHAnsi"/>
              </w:rPr>
              <w:t>Rocks, Soils and Fossils</w:t>
            </w:r>
          </w:p>
        </w:tc>
        <w:tc>
          <w:tcPr>
            <w:tcW w:w="2126" w:type="dxa"/>
          </w:tcPr>
          <w:p w:rsidR="0018762A" w:rsidRDefault="00CA4892" w:rsidP="00356E17">
            <w:pPr>
              <w:jc w:val="center"/>
              <w:rPr>
                <w:rFonts w:cstheme="minorHAnsi"/>
              </w:rPr>
            </w:pPr>
            <w:r w:rsidRPr="00CA4892">
              <w:rPr>
                <w:rFonts w:cstheme="minorHAnsi"/>
              </w:rPr>
              <w:t>Continue rocks, soils, fossils</w:t>
            </w:r>
          </w:p>
          <w:p w:rsidR="00E740C4" w:rsidRPr="00CA4892" w:rsidRDefault="00E740C4" w:rsidP="00356E17">
            <w:pPr>
              <w:jc w:val="center"/>
              <w:rPr>
                <w:rFonts w:cstheme="minorHAnsi"/>
              </w:rPr>
            </w:pPr>
            <w:r w:rsidRPr="00CA4892">
              <w:rPr>
                <w:rFonts w:cstheme="minorHAnsi"/>
              </w:rPr>
              <w:t>Animals including humans</w:t>
            </w:r>
          </w:p>
        </w:tc>
        <w:tc>
          <w:tcPr>
            <w:tcW w:w="1985" w:type="dxa"/>
          </w:tcPr>
          <w:p w:rsidR="004043CE" w:rsidRPr="00CA4892" w:rsidRDefault="00CA4892" w:rsidP="00356E17">
            <w:pPr>
              <w:jc w:val="center"/>
              <w:rPr>
                <w:rFonts w:cstheme="minorHAnsi"/>
              </w:rPr>
            </w:pPr>
            <w:r w:rsidRPr="00CA4892">
              <w:rPr>
                <w:rFonts w:cstheme="minorHAnsi"/>
              </w:rPr>
              <w:t xml:space="preserve">Animals including humans </w:t>
            </w:r>
          </w:p>
        </w:tc>
        <w:tc>
          <w:tcPr>
            <w:tcW w:w="2126" w:type="dxa"/>
          </w:tcPr>
          <w:p w:rsidR="008C6152" w:rsidRPr="00CA4892" w:rsidRDefault="00CA4892" w:rsidP="00356E17">
            <w:pPr>
              <w:jc w:val="center"/>
              <w:rPr>
                <w:rFonts w:cstheme="minorHAnsi"/>
              </w:rPr>
            </w:pPr>
            <w:r w:rsidRPr="00CA4892">
              <w:rPr>
                <w:rFonts w:cstheme="minorHAnsi"/>
              </w:rPr>
              <w:t>Plants</w:t>
            </w:r>
          </w:p>
        </w:tc>
        <w:tc>
          <w:tcPr>
            <w:tcW w:w="2126" w:type="dxa"/>
          </w:tcPr>
          <w:p w:rsidR="0018762A" w:rsidRPr="00CA4892" w:rsidRDefault="008C6152" w:rsidP="00356E17">
            <w:pPr>
              <w:jc w:val="center"/>
              <w:rPr>
                <w:rFonts w:cstheme="minorHAnsi"/>
              </w:rPr>
            </w:pPr>
            <w:r w:rsidRPr="00CA4892">
              <w:rPr>
                <w:rFonts w:cstheme="minorHAnsi"/>
              </w:rPr>
              <w:t>Magnets and Forces</w:t>
            </w:r>
          </w:p>
        </w:tc>
        <w:tc>
          <w:tcPr>
            <w:tcW w:w="2268" w:type="dxa"/>
          </w:tcPr>
          <w:p w:rsidR="008C6152" w:rsidRPr="00CA4892" w:rsidRDefault="008C6152" w:rsidP="00356E17">
            <w:pPr>
              <w:jc w:val="center"/>
              <w:rPr>
                <w:rFonts w:cstheme="minorHAnsi"/>
              </w:rPr>
            </w:pPr>
            <w:r w:rsidRPr="00CA4892">
              <w:rPr>
                <w:rFonts w:cstheme="minorHAnsi"/>
              </w:rPr>
              <w:t>Light and Shadows</w:t>
            </w:r>
          </w:p>
        </w:tc>
      </w:tr>
      <w:tr w:rsidR="0028714A" w:rsidTr="00415A85">
        <w:tc>
          <w:tcPr>
            <w:tcW w:w="2376" w:type="dxa"/>
          </w:tcPr>
          <w:p w:rsidR="0018762A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Computing</w:t>
            </w:r>
          </w:p>
          <w:p w:rsidR="00C41E36" w:rsidRPr="00C41E36" w:rsidRDefault="00C41E3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5" w:type="dxa"/>
          </w:tcPr>
          <w:p w:rsidR="0018762A" w:rsidRDefault="00440617" w:rsidP="00356E17">
            <w:pPr>
              <w:jc w:val="center"/>
            </w:pPr>
            <w:r>
              <w:t>Touch Typing</w:t>
            </w:r>
          </w:p>
          <w:p w:rsidR="00A31B0F" w:rsidRDefault="00A31B0F" w:rsidP="00356E17">
            <w:pPr>
              <w:jc w:val="center"/>
            </w:pPr>
            <w:r>
              <w:t>Online Safety</w:t>
            </w:r>
          </w:p>
        </w:tc>
        <w:tc>
          <w:tcPr>
            <w:tcW w:w="2126" w:type="dxa"/>
          </w:tcPr>
          <w:p w:rsidR="0018762A" w:rsidRDefault="00A31B0F" w:rsidP="00356E17">
            <w:pPr>
              <w:jc w:val="center"/>
            </w:pPr>
            <w:r>
              <w:t>Coding</w:t>
            </w:r>
          </w:p>
        </w:tc>
        <w:tc>
          <w:tcPr>
            <w:tcW w:w="1985" w:type="dxa"/>
          </w:tcPr>
          <w:p w:rsidR="0018762A" w:rsidRDefault="00A31B0F" w:rsidP="00356E17">
            <w:pPr>
              <w:jc w:val="center"/>
            </w:pPr>
            <w:r>
              <w:t>Simulations</w:t>
            </w:r>
          </w:p>
          <w:p w:rsidR="00A31B0F" w:rsidRDefault="00A31B0F" w:rsidP="00356E17">
            <w:pPr>
              <w:jc w:val="center"/>
            </w:pPr>
            <w:r>
              <w:t>Spreadsheets</w:t>
            </w:r>
          </w:p>
          <w:p w:rsidR="00C81523" w:rsidRDefault="00C81523" w:rsidP="00356E17">
            <w:pPr>
              <w:jc w:val="center"/>
            </w:pPr>
            <w:r>
              <w:t>Graphing</w:t>
            </w:r>
          </w:p>
        </w:tc>
        <w:tc>
          <w:tcPr>
            <w:tcW w:w="2126" w:type="dxa"/>
          </w:tcPr>
          <w:p w:rsidR="0018762A" w:rsidRDefault="00C81523" w:rsidP="00356E17">
            <w:pPr>
              <w:jc w:val="center"/>
            </w:pPr>
            <w:r>
              <w:t>Spreadsheets</w:t>
            </w:r>
          </w:p>
        </w:tc>
        <w:tc>
          <w:tcPr>
            <w:tcW w:w="2126" w:type="dxa"/>
          </w:tcPr>
          <w:p w:rsidR="0018762A" w:rsidRDefault="00A31B0F" w:rsidP="00356E17">
            <w:pPr>
              <w:jc w:val="center"/>
            </w:pPr>
            <w:r>
              <w:t>Branching databases</w:t>
            </w:r>
          </w:p>
        </w:tc>
        <w:tc>
          <w:tcPr>
            <w:tcW w:w="2268" w:type="dxa"/>
          </w:tcPr>
          <w:p w:rsidR="0018762A" w:rsidRDefault="00352473" w:rsidP="00356E17">
            <w:pPr>
              <w:jc w:val="center"/>
            </w:pPr>
            <w:r>
              <w:t xml:space="preserve">Email </w:t>
            </w:r>
          </w:p>
        </w:tc>
      </w:tr>
      <w:tr w:rsidR="0018762A" w:rsidTr="00415A85">
        <w:tc>
          <w:tcPr>
            <w:tcW w:w="2376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History /</w:t>
            </w:r>
          </w:p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Geography</w:t>
            </w:r>
          </w:p>
        </w:tc>
        <w:tc>
          <w:tcPr>
            <w:tcW w:w="1985" w:type="dxa"/>
          </w:tcPr>
          <w:p w:rsidR="00847A7A" w:rsidRDefault="00847A7A" w:rsidP="00847A7A">
            <w:pPr>
              <w:jc w:val="center"/>
            </w:pPr>
            <w:r>
              <w:t xml:space="preserve">Geography: Mapping skills, </w:t>
            </w:r>
          </w:p>
          <w:p w:rsidR="005319DF" w:rsidRDefault="005319DF" w:rsidP="008676A4">
            <w:pPr>
              <w:jc w:val="center"/>
            </w:pPr>
          </w:p>
          <w:p w:rsidR="00356E17" w:rsidRDefault="00356E17" w:rsidP="00A145BE"/>
        </w:tc>
        <w:tc>
          <w:tcPr>
            <w:tcW w:w="2126" w:type="dxa"/>
          </w:tcPr>
          <w:p w:rsidR="00847A7A" w:rsidRDefault="00847A7A" w:rsidP="00847A7A">
            <w:pPr>
              <w:jc w:val="center"/>
            </w:pPr>
            <w:r>
              <w:t>Stone Age to Bronze Age Britain</w:t>
            </w:r>
          </w:p>
          <w:p w:rsidR="005319DF" w:rsidRDefault="005319DF" w:rsidP="008676A4">
            <w:pPr>
              <w:jc w:val="center"/>
            </w:pPr>
          </w:p>
          <w:p w:rsidR="005319DF" w:rsidRDefault="005319DF" w:rsidP="004043CE">
            <w:pPr>
              <w:jc w:val="center"/>
            </w:pPr>
          </w:p>
        </w:tc>
        <w:tc>
          <w:tcPr>
            <w:tcW w:w="1985" w:type="dxa"/>
          </w:tcPr>
          <w:p w:rsidR="008676A4" w:rsidRPr="00847A7A" w:rsidRDefault="00A145BE" w:rsidP="00847A7A">
            <w:pPr>
              <w:jc w:val="center"/>
              <w:rPr>
                <w:rFonts w:cstheme="minorHAnsi"/>
              </w:rPr>
            </w:pPr>
            <w:r w:rsidRPr="00847A7A">
              <w:rPr>
                <w:rFonts w:cstheme="minorHAnsi"/>
              </w:rPr>
              <w:t>Pole to Pole</w:t>
            </w:r>
          </w:p>
          <w:sdt>
            <w:sdtPr>
              <w:rPr>
                <w:rFonts w:cstheme="minorHAnsi"/>
              </w:rPr>
              <w:tag w:val="goog_rdk_12"/>
              <w:id w:val="2012332544"/>
            </w:sdtPr>
            <w:sdtEndPr/>
            <w:sdtContent>
              <w:p w:rsidR="00A145BE" w:rsidRPr="00847A7A" w:rsidRDefault="00A145BE" w:rsidP="00847A7A">
                <w:pPr>
                  <w:jc w:val="center"/>
                  <w:rPr>
                    <w:rFonts w:cstheme="minorHAnsi"/>
                  </w:rPr>
                </w:pPr>
                <w:r w:rsidRPr="00847A7A">
                  <w:rPr>
                    <w:rFonts w:eastAsia="Lucida Sans" w:cstheme="minorHAnsi"/>
                  </w:rPr>
                  <w:t>Investigating longitude and latitude.</w:t>
                </w:r>
              </w:p>
            </w:sdtContent>
          </w:sdt>
          <w:p w:rsidR="00A145BE" w:rsidRPr="00A145BE" w:rsidRDefault="00A145BE" w:rsidP="008676A4">
            <w:pPr>
              <w:jc w:val="center"/>
            </w:pPr>
          </w:p>
          <w:p w:rsidR="00A145BE" w:rsidRPr="00A145BE" w:rsidRDefault="00A145BE" w:rsidP="00A145BE">
            <w:pPr>
              <w:jc w:val="center"/>
              <w:rPr>
                <w:b/>
                <w:i/>
              </w:rPr>
            </w:pPr>
          </w:p>
        </w:tc>
        <w:tc>
          <w:tcPr>
            <w:tcW w:w="2126" w:type="dxa"/>
          </w:tcPr>
          <w:p w:rsidR="00356E17" w:rsidRDefault="00A145BE" w:rsidP="008676A4">
            <w:pPr>
              <w:jc w:val="center"/>
            </w:pPr>
            <w:r>
              <w:t>Bronze Age to Iron Age</w:t>
            </w:r>
          </w:p>
        </w:tc>
        <w:tc>
          <w:tcPr>
            <w:tcW w:w="2126" w:type="dxa"/>
          </w:tcPr>
          <w:p w:rsidR="00AF5547" w:rsidRDefault="00A145BE" w:rsidP="008676A4">
            <w:pPr>
              <w:jc w:val="center"/>
            </w:pPr>
            <w:r>
              <w:t>The Greeks</w:t>
            </w:r>
          </w:p>
          <w:p w:rsidR="0018762A" w:rsidRPr="00AF5547" w:rsidRDefault="004043CE" w:rsidP="00CC62CC">
            <w:pPr>
              <w:jc w:val="center"/>
              <w:rPr>
                <w:i/>
              </w:rPr>
            </w:pPr>
            <w:r w:rsidRPr="00AF5547">
              <w:rPr>
                <w:i/>
              </w:rPr>
              <w:t xml:space="preserve"> </w:t>
            </w:r>
          </w:p>
        </w:tc>
        <w:tc>
          <w:tcPr>
            <w:tcW w:w="2268" w:type="dxa"/>
          </w:tcPr>
          <w:p w:rsidR="00356E17" w:rsidRPr="00A145BE" w:rsidRDefault="0050051C" w:rsidP="00AC6B66">
            <w:pPr>
              <w:jc w:val="center"/>
            </w:pPr>
            <w:r>
              <w:t>Around the UK</w:t>
            </w:r>
          </w:p>
        </w:tc>
      </w:tr>
      <w:tr w:rsidR="009446A7" w:rsidTr="009446A7">
        <w:tc>
          <w:tcPr>
            <w:tcW w:w="2376" w:type="dxa"/>
          </w:tcPr>
          <w:p w:rsidR="009446A7" w:rsidRPr="00266AE3" w:rsidRDefault="009446A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1/2 term theme</w:t>
            </w:r>
          </w:p>
        </w:tc>
        <w:tc>
          <w:tcPr>
            <w:tcW w:w="1985" w:type="dxa"/>
            <w:shd w:val="clear" w:color="auto" w:fill="92D050"/>
          </w:tcPr>
          <w:p w:rsidR="009446A7" w:rsidRDefault="009446A7" w:rsidP="008676A4">
            <w:pPr>
              <w:jc w:val="center"/>
            </w:pPr>
          </w:p>
          <w:p w:rsidR="009446A7" w:rsidRDefault="00A52D62" w:rsidP="008676A4">
            <w:pPr>
              <w:jc w:val="center"/>
            </w:pPr>
            <w:r>
              <w:t xml:space="preserve">Stone Age </w:t>
            </w:r>
            <w:r w:rsidR="009446A7">
              <w:t>Rocks</w:t>
            </w:r>
          </w:p>
        </w:tc>
        <w:tc>
          <w:tcPr>
            <w:tcW w:w="2126" w:type="dxa"/>
            <w:shd w:val="clear" w:color="auto" w:fill="92D050"/>
          </w:tcPr>
          <w:p w:rsidR="009446A7" w:rsidRDefault="009446A7" w:rsidP="008676A4">
            <w:pPr>
              <w:jc w:val="center"/>
            </w:pPr>
          </w:p>
          <w:p w:rsidR="009446A7" w:rsidRDefault="009446A7" w:rsidP="008676A4">
            <w:pPr>
              <w:jc w:val="center"/>
            </w:pPr>
            <w:r>
              <w:t>Flintstones</w:t>
            </w:r>
          </w:p>
        </w:tc>
        <w:tc>
          <w:tcPr>
            <w:tcW w:w="1985" w:type="dxa"/>
            <w:shd w:val="clear" w:color="auto" w:fill="92D050"/>
          </w:tcPr>
          <w:p w:rsidR="009446A7" w:rsidRDefault="009446A7" w:rsidP="008676A4">
            <w:pPr>
              <w:jc w:val="center"/>
            </w:pPr>
          </w:p>
          <w:p w:rsidR="009446A7" w:rsidRDefault="009446A7" w:rsidP="008676A4">
            <w:pPr>
              <w:jc w:val="center"/>
            </w:pPr>
            <w:r>
              <w:t>Dreamtime</w:t>
            </w:r>
          </w:p>
        </w:tc>
        <w:tc>
          <w:tcPr>
            <w:tcW w:w="2126" w:type="dxa"/>
            <w:shd w:val="clear" w:color="auto" w:fill="92D050"/>
          </w:tcPr>
          <w:p w:rsidR="009446A7" w:rsidRDefault="009446A7" w:rsidP="008676A4">
            <w:pPr>
              <w:jc w:val="center"/>
            </w:pPr>
            <w:r>
              <w:t>Making things happen</w:t>
            </w:r>
          </w:p>
        </w:tc>
        <w:tc>
          <w:tcPr>
            <w:tcW w:w="2126" w:type="dxa"/>
            <w:shd w:val="clear" w:color="auto" w:fill="92D050"/>
          </w:tcPr>
          <w:p w:rsidR="009446A7" w:rsidRDefault="009446A7" w:rsidP="008676A4">
            <w:pPr>
              <w:jc w:val="center"/>
            </w:pPr>
            <w:r>
              <w:t>Twists &amp; Turns</w:t>
            </w:r>
          </w:p>
        </w:tc>
        <w:tc>
          <w:tcPr>
            <w:tcW w:w="2268" w:type="dxa"/>
            <w:shd w:val="clear" w:color="auto" w:fill="92D050"/>
          </w:tcPr>
          <w:p w:rsidR="009446A7" w:rsidRDefault="009446A7" w:rsidP="008676A4">
            <w:pPr>
              <w:jc w:val="center"/>
            </w:pPr>
            <w:r>
              <w:t>Worldwise</w:t>
            </w:r>
          </w:p>
        </w:tc>
      </w:tr>
      <w:tr w:rsidR="00C62C95" w:rsidTr="00415A85">
        <w:tc>
          <w:tcPr>
            <w:tcW w:w="2376" w:type="dxa"/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Art / Design Technology</w:t>
            </w:r>
          </w:p>
        </w:tc>
        <w:tc>
          <w:tcPr>
            <w:tcW w:w="1985" w:type="dxa"/>
          </w:tcPr>
          <w:p w:rsidR="00C62C95" w:rsidRPr="002738C2" w:rsidRDefault="00AD1C0E" w:rsidP="000A2618">
            <w:r w:rsidRPr="002738C2">
              <w:t>Stone Age Rocks</w:t>
            </w:r>
          </w:p>
        </w:tc>
        <w:tc>
          <w:tcPr>
            <w:tcW w:w="2126" w:type="dxa"/>
          </w:tcPr>
          <w:p w:rsidR="00C62C95" w:rsidRPr="002738C2" w:rsidRDefault="002738C2" w:rsidP="000A2618">
            <w:r w:rsidRPr="002738C2">
              <w:t>Flintstones</w:t>
            </w:r>
          </w:p>
        </w:tc>
        <w:tc>
          <w:tcPr>
            <w:tcW w:w="1985" w:type="dxa"/>
          </w:tcPr>
          <w:p w:rsidR="00C62C95" w:rsidRPr="002738C2" w:rsidRDefault="002738C2" w:rsidP="002738C2">
            <w:r w:rsidRPr="002738C2">
              <w:t>Dreamtime</w:t>
            </w:r>
          </w:p>
        </w:tc>
        <w:tc>
          <w:tcPr>
            <w:tcW w:w="2126" w:type="dxa"/>
          </w:tcPr>
          <w:p w:rsidR="00C62C95" w:rsidRPr="002738C2" w:rsidRDefault="002738C2" w:rsidP="000A2618">
            <w:r w:rsidRPr="002738C2">
              <w:t>Making things happen</w:t>
            </w:r>
          </w:p>
        </w:tc>
        <w:tc>
          <w:tcPr>
            <w:tcW w:w="2126" w:type="dxa"/>
          </w:tcPr>
          <w:p w:rsidR="00C62C95" w:rsidRPr="002738C2" w:rsidRDefault="002738C2" w:rsidP="002738C2">
            <w:r w:rsidRPr="002738C2">
              <w:t>Twists and turns</w:t>
            </w:r>
          </w:p>
        </w:tc>
        <w:tc>
          <w:tcPr>
            <w:tcW w:w="2268" w:type="dxa"/>
          </w:tcPr>
          <w:p w:rsidR="00C62C95" w:rsidRPr="002738C2" w:rsidRDefault="002738C2" w:rsidP="000A2618">
            <w:r w:rsidRPr="002738C2">
              <w:t>World</w:t>
            </w:r>
            <w:r>
              <w:t xml:space="preserve"> </w:t>
            </w:r>
            <w:r w:rsidRPr="002738C2">
              <w:t>w</w:t>
            </w:r>
            <w:r>
              <w:t>i</w:t>
            </w:r>
            <w:r w:rsidRPr="002738C2">
              <w:t>se</w:t>
            </w:r>
            <w:r w:rsidR="00C62C95" w:rsidRPr="002738C2">
              <w:t xml:space="preserve"> </w:t>
            </w:r>
          </w:p>
        </w:tc>
      </w:tr>
      <w:tr w:rsidR="00C62C95" w:rsidTr="00415A85">
        <w:tc>
          <w:tcPr>
            <w:tcW w:w="2376" w:type="dxa"/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</w:t>
            </w:r>
            <w:r>
              <w:rPr>
                <w:rFonts w:ascii="Comic Sans MS" w:hAnsi="Comic Sans MS"/>
                <w:sz w:val="28"/>
                <w:szCs w:val="28"/>
              </w:rPr>
              <w:t xml:space="preserve"> E</w:t>
            </w:r>
            <w:r w:rsidRPr="00266AE3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2E0A6A" w:rsidRDefault="002E0A6A" w:rsidP="001F059F">
            <w:pPr>
              <w:jc w:val="center"/>
            </w:pPr>
            <w:r>
              <w:t>Fundamentals</w:t>
            </w:r>
          </w:p>
          <w:p w:rsidR="002E0A6A" w:rsidRDefault="002E0A6A" w:rsidP="001F059F">
            <w:pPr>
              <w:jc w:val="center"/>
            </w:pPr>
          </w:p>
          <w:p w:rsidR="00847A7A" w:rsidRDefault="002E0A6A" w:rsidP="001F059F">
            <w:pPr>
              <w:jc w:val="center"/>
            </w:pPr>
            <w:r>
              <w:t>Ball Skills</w:t>
            </w:r>
            <w:r w:rsidR="00847A7A">
              <w:t xml:space="preserve"> </w:t>
            </w:r>
          </w:p>
        </w:tc>
        <w:tc>
          <w:tcPr>
            <w:tcW w:w="2126" w:type="dxa"/>
          </w:tcPr>
          <w:p w:rsidR="00C62C95" w:rsidRDefault="00363274" w:rsidP="00363274">
            <w:pPr>
              <w:jc w:val="center"/>
            </w:pPr>
            <w:r>
              <w:t>Dodgeball</w:t>
            </w:r>
          </w:p>
          <w:p w:rsidR="00363274" w:rsidRDefault="00363274" w:rsidP="00363274">
            <w:pPr>
              <w:jc w:val="center"/>
            </w:pPr>
          </w:p>
          <w:p w:rsidR="00363274" w:rsidRDefault="00363274" w:rsidP="00363274">
            <w:pPr>
              <w:jc w:val="center"/>
            </w:pPr>
            <w:r>
              <w:t>Tag Rugby</w:t>
            </w:r>
          </w:p>
        </w:tc>
        <w:tc>
          <w:tcPr>
            <w:tcW w:w="1985" w:type="dxa"/>
          </w:tcPr>
          <w:p w:rsidR="00440617" w:rsidRDefault="00363274" w:rsidP="00363274">
            <w:pPr>
              <w:jc w:val="center"/>
            </w:pPr>
            <w:r>
              <w:t>Dance</w:t>
            </w:r>
          </w:p>
          <w:p w:rsidR="00363274" w:rsidRDefault="00363274" w:rsidP="00363274">
            <w:pPr>
              <w:jc w:val="center"/>
            </w:pPr>
          </w:p>
          <w:p w:rsidR="009E3BAD" w:rsidRDefault="009E3BAD" w:rsidP="00363274">
            <w:pPr>
              <w:jc w:val="center"/>
            </w:pPr>
            <w:r>
              <w:t>Gymnastics</w:t>
            </w:r>
          </w:p>
          <w:p w:rsidR="009E3BAD" w:rsidRDefault="009E3BAD"/>
        </w:tc>
        <w:tc>
          <w:tcPr>
            <w:tcW w:w="2126" w:type="dxa"/>
          </w:tcPr>
          <w:p w:rsidR="00440617" w:rsidRDefault="00363274" w:rsidP="00363274">
            <w:pPr>
              <w:jc w:val="center"/>
            </w:pPr>
            <w:r>
              <w:t>Netball</w:t>
            </w:r>
          </w:p>
          <w:p w:rsidR="00363274" w:rsidRDefault="00363274" w:rsidP="00363274">
            <w:pPr>
              <w:jc w:val="center"/>
            </w:pPr>
          </w:p>
          <w:p w:rsidR="00363274" w:rsidRDefault="00363274" w:rsidP="00363274">
            <w:pPr>
              <w:jc w:val="center"/>
            </w:pPr>
            <w:r>
              <w:t>Gymnastics</w:t>
            </w:r>
          </w:p>
        </w:tc>
        <w:tc>
          <w:tcPr>
            <w:tcW w:w="2126" w:type="dxa"/>
          </w:tcPr>
          <w:p w:rsidR="00C62C95" w:rsidRDefault="00363274" w:rsidP="00363274">
            <w:pPr>
              <w:jc w:val="center"/>
            </w:pPr>
            <w:r>
              <w:t>Swimming</w:t>
            </w:r>
          </w:p>
          <w:p w:rsidR="00363274" w:rsidRDefault="00363274" w:rsidP="00363274">
            <w:pPr>
              <w:jc w:val="center"/>
            </w:pPr>
          </w:p>
          <w:p w:rsidR="00363274" w:rsidRDefault="00363274" w:rsidP="00363274">
            <w:pPr>
              <w:jc w:val="center"/>
            </w:pPr>
            <w:r>
              <w:t>Cricket</w:t>
            </w:r>
          </w:p>
        </w:tc>
        <w:tc>
          <w:tcPr>
            <w:tcW w:w="2268" w:type="dxa"/>
          </w:tcPr>
          <w:p w:rsidR="00C62C95" w:rsidRDefault="00C62C95" w:rsidP="00363274">
            <w:pPr>
              <w:jc w:val="center"/>
            </w:pPr>
            <w:r>
              <w:t>Swimming</w:t>
            </w:r>
          </w:p>
          <w:p w:rsidR="00363274" w:rsidRDefault="00363274" w:rsidP="00363274">
            <w:pPr>
              <w:jc w:val="center"/>
            </w:pPr>
          </w:p>
          <w:p w:rsidR="00C62C95" w:rsidRDefault="00C62C95" w:rsidP="00363274">
            <w:pPr>
              <w:jc w:val="center"/>
            </w:pPr>
            <w:r>
              <w:t>Athletics</w:t>
            </w:r>
          </w:p>
        </w:tc>
      </w:tr>
      <w:tr w:rsidR="0050051C" w:rsidTr="0050051C">
        <w:tc>
          <w:tcPr>
            <w:tcW w:w="2376" w:type="dxa"/>
          </w:tcPr>
          <w:p w:rsidR="0050051C" w:rsidRPr="00266AE3" w:rsidRDefault="0050051C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Music</w:t>
            </w:r>
          </w:p>
        </w:tc>
        <w:tc>
          <w:tcPr>
            <w:tcW w:w="1985" w:type="dxa"/>
          </w:tcPr>
          <w:p w:rsidR="0050051C" w:rsidRPr="00AC6B66" w:rsidRDefault="005D36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Developing Notation Skills</w:t>
            </w:r>
          </w:p>
        </w:tc>
        <w:tc>
          <w:tcPr>
            <w:tcW w:w="2126" w:type="dxa"/>
          </w:tcPr>
          <w:p w:rsidR="0050051C" w:rsidRPr="00AC6B66" w:rsidRDefault="005D36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Enjoying Improvisation</w:t>
            </w:r>
          </w:p>
        </w:tc>
        <w:tc>
          <w:tcPr>
            <w:tcW w:w="1985" w:type="dxa"/>
          </w:tcPr>
          <w:p w:rsidR="0050051C" w:rsidRPr="00AC6B66" w:rsidRDefault="005D36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Composing Using your imagination</w:t>
            </w:r>
          </w:p>
        </w:tc>
        <w:tc>
          <w:tcPr>
            <w:tcW w:w="2126" w:type="dxa"/>
          </w:tcPr>
          <w:p w:rsidR="0050051C" w:rsidRPr="00AC6B66" w:rsidRDefault="005D36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Sharing musical experiences</w:t>
            </w:r>
          </w:p>
        </w:tc>
        <w:tc>
          <w:tcPr>
            <w:tcW w:w="2126" w:type="dxa"/>
          </w:tcPr>
          <w:p w:rsidR="0050051C" w:rsidRPr="00AC6B66" w:rsidRDefault="005D36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Learning more about musical styles</w:t>
            </w:r>
          </w:p>
        </w:tc>
        <w:tc>
          <w:tcPr>
            <w:tcW w:w="2268" w:type="dxa"/>
          </w:tcPr>
          <w:p w:rsidR="0050051C" w:rsidRPr="00AC6B66" w:rsidRDefault="005D36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Recognising different sounds</w:t>
            </w:r>
          </w:p>
        </w:tc>
      </w:tr>
      <w:tr w:rsidR="00C903C0" w:rsidTr="00AF113D">
        <w:tc>
          <w:tcPr>
            <w:tcW w:w="2376" w:type="dxa"/>
          </w:tcPr>
          <w:p w:rsidR="00C903C0" w:rsidRPr="00266AE3" w:rsidRDefault="00C903C0" w:rsidP="00C903C0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R. E.</w:t>
            </w:r>
          </w:p>
        </w:tc>
        <w:tc>
          <w:tcPr>
            <w:tcW w:w="1985" w:type="dxa"/>
          </w:tcPr>
          <w:p w:rsidR="00C903C0" w:rsidRPr="006D62B5" w:rsidRDefault="00C903C0" w:rsidP="00C903C0">
            <w:pPr>
              <w:rPr>
                <w:sz w:val="24"/>
                <w:szCs w:val="24"/>
              </w:rPr>
            </w:pPr>
            <w:r w:rsidRPr="006D62B5">
              <w:rPr>
                <w:sz w:val="24"/>
                <w:szCs w:val="24"/>
              </w:rPr>
              <w:t xml:space="preserve">Harvest (3.6) </w:t>
            </w:r>
          </w:p>
          <w:p w:rsidR="00C903C0" w:rsidRPr="006D62B5" w:rsidRDefault="00C903C0" w:rsidP="00C903C0">
            <w:pPr>
              <w:rPr>
                <w:sz w:val="24"/>
                <w:szCs w:val="24"/>
              </w:rPr>
            </w:pPr>
            <w:r w:rsidRPr="006D62B5">
              <w:rPr>
                <w:sz w:val="24"/>
                <w:szCs w:val="24"/>
              </w:rPr>
              <w:t xml:space="preserve">O.T. “Called by </w:t>
            </w:r>
            <w:proofErr w:type="gramStart"/>
            <w:r w:rsidRPr="006D62B5">
              <w:rPr>
                <w:sz w:val="24"/>
                <w:szCs w:val="24"/>
              </w:rPr>
              <w:t>God”  (</w:t>
            </w:r>
            <w:proofErr w:type="gramEnd"/>
            <w:r w:rsidRPr="006D62B5">
              <w:rPr>
                <w:sz w:val="24"/>
                <w:szCs w:val="24"/>
              </w:rPr>
              <w:t>3.1)</w:t>
            </w:r>
          </w:p>
        </w:tc>
        <w:tc>
          <w:tcPr>
            <w:tcW w:w="2126" w:type="dxa"/>
          </w:tcPr>
          <w:p w:rsidR="00C903C0" w:rsidRPr="006D62B5" w:rsidRDefault="00C903C0" w:rsidP="00C903C0">
            <w:pPr>
              <w:rPr>
                <w:sz w:val="24"/>
                <w:szCs w:val="24"/>
              </w:rPr>
            </w:pPr>
            <w:r w:rsidRPr="006D62B5">
              <w:rPr>
                <w:sz w:val="24"/>
                <w:szCs w:val="24"/>
              </w:rPr>
              <w:t xml:space="preserve">God </w:t>
            </w:r>
            <w:proofErr w:type="gramStart"/>
            <w:r w:rsidRPr="006D62B5">
              <w:rPr>
                <w:sz w:val="24"/>
                <w:szCs w:val="24"/>
              </w:rPr>
              <w:t>With</w:t>
            </w:r>
            <w:proofErr w:type="gramEnd"/>
            <w:r w:rsidRPr="006D62B5">
              <w:rPr>
                <w:sz w:val="24"/>
                <w:szCs w:val="24"/>
              </w:rPr>
              <w:t xml:space="preserve"> Us (3.2)</w:t>
            </w:r>
          </w:p>
          <w:p w:rsidR="00C903C0" w:rsidRPr="006D62B5" w:rsidRDefault="00C903C0" w:rsidP="00C903C0">
            <w:pPr>
              <w:rPr>
                <w:sz w:val="24"/>
                <w:szCs w:val="24"/>
              </w:rPr>
            </w:pPr>
          </w:p>
          <w:p w:rsidR="00C903C0" w:rsidRPr="006D62B5" w:rsidRDefault="00C903C0" w:rsidP="00C903C0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C903C0" w:rsidRPr="006D62B5" w:rsidRDefault="00C903C0" w:rsidP="00C903C0">
            <w:pPr>
              <w:rPr>
                <w:sz w:val="24"/>
                <w:szCs w:val="24"/>
              </w:rPr>
            </w:pPr>
            <w:r w:rsidRPr="006D62B5">
              <w:rPr>
                <w:sz w:val="24"/>
                <w:szCs w:val="24"/>
              </w:rPr>
              <w:t>Jesus-the man who changed lives (3.3)</w:t>
            </w:r>
          </w:p>
        </w:tc>
        <w:tc>
          <w:tcPr>
            <w:tcW w:w="2126" w:type="dxa"/>
          </w:tcPr>
          <w:p w:rsidR="00C903C0" w:rsidRPr="006D62B5" w:rsidRDefault="00C903C0" w:rsidP="00C903C0">
            <w:pPr>
              <w:rPr>
                <w:sz w:val="24"/>
                <w:szCs w:val="24"/>
              </w:rPr>
            </w:pPr>
            <w:r w:rsidRPr="006D62B5">
              <w:rPr>
                <w:sz w:val="24"/>
                <w:szCs w:val="24"/>
              </w:rPr>
              <w:t>Easter-joy, sadness, joy</w:t>
            </w:r>
            <w:proofErr w:type="gramStart"/>
            <w:r w:rsidRPr="006D62B5">
              <w:rPr>
                <w:sz w:val="24"/>
                <w:szCs w:val="24"/>
              </w:rPr>
              <w:t xml:space="preserve">   (</w:t>
            </w:r>
            <w:proofErr w:type="gramEnd"/>
            <w:r w:rsidRPr="006D62B5">
              <w:rPr>
                <w:sz w:val="24"/>
                <w:szCs w:val="24"/>
              </w:rPr>
              <w:t>3.4)</w:t>
            </w:r>
          </w:p>
          <w:p w:rsidR="00C903C0" w:rsidRPr="006D62B5" w:rsidRDefault="00C903C0" w:rsidP="00C903C0">
            <w:pPr>
              <w:rPr>
                <w:i/>
                <w:sz w:val="24"/>
                <w:szCs w:val="24"/>
              </w:rPr>
            </w:pPr>
            <w:r w:rsidRPr="006D62B5">
              <w:rPr>
                <w:i/>
                <w:sz w:val="24"/>
                <w:szCs w:val="24"/>
              </w:rPr>
              <w:t>Art in Christianity</w:t>
            </w:r>
          </w:p>
        </w:tc>
        <w:tc>
          <w:tcPr>
            <w:tcW w:w="2126" w:type="dxa"/>
          </w:tcPr>
          <w:p w:rsidR="00C903C0" w:rsidRPr="006D62B5" w:rsidRDefault="00C903C0" w:rsidP="00C903C0">
            <w:pPr>
              <w:rPr>
                <w:sz w:val="24"/>
                <w:szCs w:val="24"/>
              </w:rPr>
            </w:pPr>
            <w:r w:rsidRPr="006D62B5">
              <w:rPr>
                <w:sz w:val="24"/>
                <w:szCs w:val="24"/>
              </w:rPr>
              <w:t>Rules for Living (3.5)</w:t>
            </w:r>
          </w:p>
        </w:tc>
        <w:tc>
          <w:tcPr>
            <w:tcW w:w="2268" w:type="dxa"/>
          </w:tcPr>
          <w:p w:rsidR="00C903C0" w:rsidRPr="00E740C4" w:rsidRDefault="00E740C4" w:rsidP="00C903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Does everybody follow the same rules? Why? Why not?</w:t>
            </w:r>
          </w:p>
        </w:tc>
      </w:tr>
      <w:tr w:rsidR="00C62C95" w:rsidTr="00AF113D">
        <w:tc>
          <w:tcPr>
            <w:tcW w:w="2376" w:type="dxa"/>
            <w:tcBorders>
              <w:bottom w:val="single" w:sz="4" w:space="0" w:color="auto"/>
            </w:tcBorders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P.S.H.E.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B55B23">
              <w:rPr>
                <w:rFonts w:ascii="Comic Sans MS" w:hAnsi="Comic Sans MS"/>
              </w:rPr>
              <w:t>(SEAL)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62C95" w:rsidRDefault="00C62C95">
            <w:r>
              <w:t>New Beginnings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 xml:space="preserve">Getting </w:t>
            </w:r>
            <w:proofErr w:type="gramStart"/>
            <w:r>
              <w:t>On</w:t>
            </w:r>
            <w:proofErr w:type="gramEnd"/>
            <w:r>
              <w:t xml:space="preserve"> and Falling out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62C95" w:rsidRDefault="00C62C95">
            <w:r>
              <w:t>Say No to Bullying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Going for Goals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Good to be Me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62C95" w:rsidRDefault="00C62C95">
            <w:r>
              <w:t>Relationships/Changes</w:t>
            </w:r>
          </w:p>
        </w:tc>
      </w:tr>
      <w:tr w:rsidR="00C62C95" w:rsidTr="00AF113D">
        <w:tc>
          <w:tcPr>
            <w:tcW w:w="2376" w:type="dxa"/>
            <w:tcBorders>
              <w:bottom w:val="single" w:sz="4" w:space="0" w:color="auto"/>
            </w:tcBorders>
          </w:tcPr>
          <w:p w:rsidR="00C62C95" w:rsidRDefault="00C62C9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CHRISTIAN</w:t>
            </w:r>
          </w:p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VALUES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62C95" w:rsidRDefault="00C62C95">
            <w:r>
              <w:t>Thankfulness</w:t>
            </w:r>
          </w:p>
          <w:p w:rsidR="00F2113E" w:rsidRDefault="00F2113E">
            <w:r>
              <w:t xml:space="preserve">Friendship </w:t>
            </w:r>
          </w:p>
          <w:p w:rsidR="00C62C95" w:rsidRDefault="00C62C95"/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F2113E">
            <w:r>
              <w:t>Generosity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62C95" w:rsidRDefault="00C62C95">
            <w:r>
              <w:t>Courage</w:t>
            </w:r>
          </w:p>
          <w:p w:rsidR="00C62C95" w:rsidRDefault="00C62C95">
            <w:r>
              <w:t>Perseverance</w:t>
            </w:r>
          </w:p>
          <w:p w:rsidR="00C62C95" w:rsidRDefault="00C62C95">
            <w:r>
              <w:t xml:space="preserve">Creativity </w:t>
            </w:r>
          </w:p>
          <w:p w:rsidR="00C62C95" w:rsidRDefault="00C62C95">
            <w:r>
              <w:t>Justice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Hope</w:t>
            </w:r>
          </w:p>
          <w:p w:rsidR="00C62C95" w:rsidRDefault="00C62C95">
            <w:r>
              <w:t>Compassion</w:t>
            </w:r>
          </w:p>
          <w:p w:rsidR="00C62C95" w:rsidRDefault="00C62C95">
            <w:r>
              <w:t>Peace</w:t>
            </w:r>
          </w:p>
          <w:p w:rsidR="00C62C95" w:rsidRDefault="00C62C95"/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Service</w:t>
            </w:r>
          </w:p>
          <w:p w:rsidR="00C62C95" w:rsidRDefault="00C62C95">
            <w:r>
              <w:t>Humility</w:t>
            </w:r>
          </w:p>
          <w:p w:rsidR="00C62C95" w:rsidRDefault="00C62C95"/>
        </w:tc>
        <w:tc>
          <w:tcPr>
            <w:tcW w:w="2268" w:type="dxa"/>
            <w:tcBorders>
              <w:bottom w:val="single" w:sz="4" w:space="0" w:color="auto"/>
            </w:tcBorders>
          </w:tcPr>
          <w:p w:rsidR="00C62C95" w:rsidRDefault="00C62C95">
            <w:r>
              <w:t>Responsibility</w:t>
            </w:r>
          </w:p>
          <w:p w:rsidR="00C62C95" w:rsidRDefault="00C62C95">
            <w:r>
              <w:t>Wisdom</w:t>
            </w:r>
          </w:p>
          <w:p w:rsidR="00C62C95" w:rsidRDefault="00C62C95">
            <w:r>
              <w:t>Reverence and Respect</w:t>
            </w:r>
          </w:p>
        </w:tc>
      </w:tr>
      <w:tr w:rsidR="00C62C95" w:rsidTr="00AF113D">
        <w:tc>
          <w:tcPr>
            <w:tcW w:w="2376" w:type="dxa"/>
            <w:shd w:val="clear" w:color="auto" w:fill="C6D9F1" w:themeFill="text2" w:themeFillTint="33"/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EVENTS</w:t>
            </w:r>
          </w:p>
        </w:tc>
        <w:tc>
          <w:tcPr>
            <w:tcW w:w="1985" w:type="dxa"/>
            <w:shd w:val="clear" w:color="auto" w:fill="C6D9F1" w:themeFill="text2" w:themeFillTint="33"/>
          </w:tcPr>
          <w:p w:rsidR="00C62C95" w:rsidRDefault="00C62C95">
            <w:r>
              <w:t>Parents’ Evening</w:t>
            </w:r>
          </w:p>
          <w:p w:rsidR="00C62C95" w:rsidRDefault="00C62C95">
            <w:r>
              <w:t>Harvest Festival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C62C95" w:rsidRDefault="00C62C95">
            <w:r>
              <w:t>Remembrance Day</w:t>
            </w:r>
          </w:p>
          <w:p w:rsidR="00C62C95" w:rsidRDefault="00C62C95"/>
        </w:tc>
        <w:tc>
          <w:tcPr>
            <w:tcW w:w="1985" w:type="dxa"/>
            <w:shd w:val="clear" w:color="auto" w:fill="C6D9F1" w:themeFill="text2" w:themeFillTint="33"/>
          </w:tcPr>
          <w:p w:rsidR="00C62C95" w:rsidRDefault="00C62C95">
            <w:r>
              <w:t>Parents’ Evening</w:t>
            </w:r>
          </w:p>
          <w:p w:rsidR="00C62C95" w:rsidRDefault="00C62C95"/>
        </w:tc>
        <w:tc>
          <w:tcPr>
            <w:tcW w:w="2126" w:type="dxa"/>
            <w:shd w:val="clear" w:color="auto" w:fill="C6D9F1" w:themeFill="text2" w:themeFillTint="33"/>
          </w:tcPr>
          <w:p w:rsidR="00C62C95" w:rsidRDefault="00C62C95">
            <w:r>
              <w:t>Easter preparation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C62C95" w:rsidRDefault="00C62C95">
            <w:r>
              <w:t>Optional Sats tests</w:t>
            </w:r>
          </w:p>
        </w:tc>
        <w:tc>
          <w:tcPr>
            <w:tcW w:w="2268" w:type="dxa"/>
            <w:shd w:val="clear" w:color="auto" w:fill="C6D9F1" w:themeFill="text2" w:themeFillTint="33"/>
          </w:tcPr>
          <w:p w:rsidR="00C62C95" w:rsidRDefault="00C62C95">
            <w:r>
              <w:t>Sports Day</w:t>
            </w:r>
          </w:p>
          <w:p w:rsidR="00C62C95" w:rsidRDefault="00C62C95">
            <w:r>
              <w:t>Annual reports</w:t>
            </w:r>
          </w:p>
        </w:tc>
      </w:tr>
    </w:tbl>
    <w:p w:rsidR="009E3C57" w:rsidRDefault="002B0424">
      <w:r>
        <w:t xml:space="preserve"> </w:t>
      </w:r>
    </w:p>
    <w:sectPr w:rsidR="009E3C57" w:rsidSect="005401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62A"/>
    <w:rsid w:val="0005009F"/>
    <w:rsid w:val="00061306"/>
    <w:rsid w:val="000D062D"/>
    <w:rsid w:val="00140606"/>
    <w:rsid w:val="001661AF"/>
    <w:rsid w:val="0018762A"/>
    <w:rsid w:val="00196409"/>
    <w:rsid w:val="001C2715"/>
    <w:rsid w:val="001D5D0C"/>
    <w:rsid w:val="001D6007"/>
    <w:rsid w:val="001F059F"/>
    <w:rsid w:val="00231524"/>
    <w:rsid w:val="00266AE3"/>
    <w:rsid w:val="002738C2"/>
    <w:rsid w:val="0028714A"/>
    <w:rsid w:val="002B0424"/>
    <w:rsid w:val="002E0A6A"/>
    <w:rsid w:val="00321288"/>
    <w:rsid w:val="0033562D"/>
    <w:rsid w:val="00352473"/>
    <w:rsid w:val="00356E17"/>
    <w:rsid w:val="00363274"/>
    <w:rsid w:val="00393479"/>
    <w:rsid w:val="003D5C94"/>
    <w:rsid w:val="004043CE"/>
    <w:rsid w:val="00415A85"/>
    <w:rsid w:val="00440617"/>
    <w:rsid w:val="00441E8E"/>
    <w:rsid w:val="004F344F"/>
    <w:rsid w:val="0050051C"/>
    <w:rsid w:val="00513473"/>
    <w:rsid w:val="005319DF"/>
    <w:rsid w:val="0054015A"/>
    <w:rsid w:val="00584586"/>
    <w:rsid w:val="00595FB0"/>
    <w:rsid w:val="005D3650"/>
    <w:rsid w:val="00627B7B"/>
    <w:rsid w:val="0063205B"/>
    <w:rsid w:val="00640C42"/>
    <w:rsid w:val="00640E65"/>
    <w:rsid w:val="00643455"/>
    <w:rsid w:val="00645EE7"/>
    <w:rsid w:val="006A7F9E"/>
    <w:rsid w:val="006D523C"/>
    <w:rsid w:val="006F3B46"/>
    <w:rsid w:val="00723B4D"/>
    <w:rsid w:val="00735C93"/>
    <w:rsid w:val="00754507"/>
    <w:rsid w:val="007814B9"/>
    <w:rsid w:val="00781575"/>
    <w:rsid w:val="007A60EE"/>
    <w:rsid w:val="007E10D5"/>
    <w:rsid w:val="00847A7A"/>
    <w:rsid w:val="00852015"/>
    <w:rsid w:val="008676A4"/>
    <w:rsid w:val="008A156F"/>
    <w:rsid w:val="008C46A5"/>
    <w:rsid w:val="008C6152"/>
    <w:rsid w:val="008E2B61"/>
    <w:rsid w:val="00925CCD"/>
    <w:rsid w:val="009403E2"/>
    <w:rsid w:val="009446A7"/>
    <w:rsid w:val="0097352C"/>
    <w:rsid w:val="00990591"/>
    <w:rsid w:val="009A74AC"/>
    <w:rsid w:val="009C4DB8"/>
    <w:rsid w:val="009E3BAD"/>
    <w:rsid w:val="009E3C57"/>
    <w:rsid w:val="00A074D7"/>
    <w:rsid w:val="00A145BE"/>
    <w:rsid w:val="00A31B0F"/>
    <w:rsid w:val="00A44B47"/>
    <w:rsid w:val="00A50E73"/>
    <w:rsid w:val="00A52D62"/>
    <w:rsid w:val="00A644F4"/>
    <w:rsid w:val="00A8050B"/>
    <w:rsid w:val="00A833F0"/>
    <w:rsid w:val="00A92799"/>
    <w:rsid w:val="00AC0A34"/>
    <w:rsid w:val="00AC6B66"/>
    <w:rsid w:val="00AD1C0E"/>
    <w:rsid w:val="00AF113D"/>
    <w:rsid w:val="00AF5547"/>
    <w:rsid w:val="00B4469F"/>
    <w:rsid w:val="00B55B23"/>
    <w:rsid w:val="00B64459"/>
    <w:rsid w:val="00BB3A38"/>
    <w:rsid w:val="00BC001B"/>
    <w:rsid w:val="00C3144A"/>
    <w:rsid w:val="00C41E36"/>
    <w:rsid w:val="00C5366E"/>
    <w:rsid w:val="00C62C95"/>
    <w:rsid w:val="00C80F11"/>
    <w:rsid w:val="00C81523"/>
    <w:rsid w:val="00C903C0"/>
    <w:rsid w:val="00CA4892"/>
    <w:rsid w:val="00CC62CC"/>
    <w:rsid w:val="00CC6756"/>
    <w:rsid w:val="00CE07ED"/>
    <w:rsid w:val="00CE6F85"/>
    <w:rsid w:val="00D5220B"/>
    <w:rsid w:val="00D53A0D"/>
    <w:rsid w:val="00D705F1"/>
    <w:rsid w:val="00D936A0"/>
    <w:rsid w:val="00DB3F02"/>
    <w:rsid w:val="00DB500F"/>
    <w:rsid w:val="00E52A66"/>
    <w:rsid w:val="00E740C4"/>
    <w:rsid w:val="00E754E6"/>
    <w:rsid w:val="00E91DEC"/>
    <w:rsid w:val="00EB2ED5"/>
    <w:rsid w:val="00F2113E"/>
    <w:rsid w:val="00F32929"/>
    <w:rsid w:val="00F436EF"/>
    <w:rsid w:val="00F525FF"/>
    <w:rsid w:val="00F717B9"/>
    <w:rsid w:val="00FA093C"/>
    <w:rsid w:val="00FC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1932A"/>
  <w15:docId w15:val="{99DB36A0-225F-4633-A5FB-9EC1598E9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58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DAB4B-CD8B-4F5A-91DC-78D90957D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6890743E</Template>
  <TotalTime>2</TotalTime>
  <Pages>2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Luke Highton</cp:lastModifiedBy>
  <cp:revision>3</cp:revision>
  <cp:lastPrinted>2014-08-30T11:40:00Z</cp:lastPrinted>
  <dcterms:created xsi:type="dcterms:W3CDTF">2023-01-30T16:42:00Z</dcterms:created>
  <dcterms:modified xsi:type="dcterms:W3CDTF">2023-03-11T10:38:00Z</dcterms:modified>
</cp:coreProperties>
</file>