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C866A5" w14:textId="1C7956AE" w:rsidR="000B67EC" w:rsidRPr="0024203A" w:rsidRDefault="000B67EC" w:rsidP="000B67EC">
      <w:pPr>
        <w:jc w:val="center"/>
        <w:rPr>
          <w:rFonts w:asciiTheme="minorHAnsi" w:hAnsiTheme="minorHAnsi"/>
          <w:b/>
          <w:color w:val="0070C0"/>
          <w:sz w:val="22"/>
          <w:szCs w:val="19"/>
          <w:u w:val="single"/>
        </w:rPr>
      </w:pP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60288" behindDoc="1" locked="0" layoutInCell="1" allowOverlap="1" wp14:anchorId="2025B24B" wp14:editId="6135B0AD">
            <wp:simplePos x="0" y="0"/>
            <wp:positionH relativeFrom="column">
              <wp:posOffset>5983605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2" name="Picture 2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58240" behindDoc="1" locked="0" layoutInCell="1" allowOverlap="1" wp14:anchorId="54C2EB12" wp14:editId="07777777">
            <wp:simplePos x="0" y="0"/>
            <wp:positionH relativeFrom="column">
              <wp:posOffset>-217170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126" name="Picture 126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Year </w:t>
      </w:r>
      <w:r w:rsidR="00314B20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3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CURRICULUM NEWSLETTER AUTUMN TERM 20</w:t>
      </w:r>
      <w:r w:rsidR="00911153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2</w:t>
      </w:r>
      <w:bookmarkStart w:id="0" w:name="_GoBack"/>
      <w:bookmarkEnd w:id="0"/>
    </w:p>
    <w:p w14:paraId="672A6659" w14:textId="77777777" w:rsidR="00911153" w:rsidRPr="0024203A" w:rsidRDefault="00911153" w:rsidP="000B67EC">
      <w:pPr>
        <w:jc w:val="center"/>
        <w:rPr>
          <w:rFonts w:asciiTheme="minorHAnsi" w:hAnsiTheme="minorHAnsi"/>
          <w:b/>
          <w:color w:val="0070C0"/>
          <w:sz w:val="4"/>
          <w:szCs w:val="19"/>
          <w:u w:val="single"/>
        </w:rPr>
      </w:pPr>
    </w:p>
    <w:p w14:paraId="42E9FBB2" w14:textId="7705E1B8" w:rsidR="00C323A6" w:rsidRPr="0024203A" w:rsidRDefault="00C323A6" w:rsidP="08A6361E">
      <w:pPr>
        <w:jc w:val="center"/>
        <w:rPr>
          <w:rFonts w:asciiTheme="minorHAnsi" w:hAnsiTheme="minorHAnsi"/>
          <w:b/>
          <w:bCs/>
          <w:color w:val="0070C0"/>
          <w:sz w:val="22"/>
          <w:szCs w:val="22"/>
          <w:u w:val="single"/>
        </w:rPr>
      </w:pP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SCHOOL CHRISTIAN VALUE</w:t>
      </w:r>
      <w:r w:rsidR="2225FD0E"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0E1E6F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- Hope</w:t>
      </w:r>
    </w:p>
    <w:p w14:paraId="0A37501D" w14:textId="77777777" w:rsidR="00C323A6" w:rsidRPr="007D6A41" w:rsidRDefault="00C323A6" w:rsidP="000B67EC">
      <w:pPr>
        <w:jc w:val="center"/>
        <w:rPr>
          <w:rFonts w:asciiTheme="minorHAnsi" w:hAnsiTheme="minorHAnsi"/>
          <w:b/>
          <w:sz w:val="22"/>
          <w:szCs w:val="19"/>
          <w:u w:val="single"/>
        </w:rPr>
      </w:pPr>
    </w:p>
    <w:p w14:paraId="34245BE3" w14:textId="77777777" w:rsidR="005E1444" w:rsidRPr="007D358C" w:rsidRDefault="000B67E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</w:rPr>
        <w:t xml:space="preserve">Welcome back and welcome to Year </w:t>
      </w:r>
      <w:r w:rsidR="00314B20" w:rsidRPr="007D358C">
        <w:rPr>
          <w:rFonts w:asciiTheme="minorHAnsi" w:hAnsiTheme="minorHAnsi"/>
          <w:szCs w:val="19"/>
        </w:rPr>
        <w:t>3</w:t>
      </w:r>
      <w:r w:rsidRPr="007D358C">
        <w:rPr>
          <w:rFonts w:asciiTheme="minorHAnsi" w:hAnsiTheme="minorHAnsi"/>
          <w:szCs w:val="19"/>
        </w:rPr>
        <w:t xml:space="preserve">! </w:t>
      </w:r>
    </w:p>
    <w:p w14:paraId="1A0A7AD3" w14:textId="77777777" w:rsidR="005E1444" w:rsidRPr="007D358C" w:rsidRDefault="000B67E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</w:rPr>
        <w:t>We hope that over the coming year we can work together to give our children the very best of everything</w:t>
      </w:r>
      <w:r w:rsidR="000578D5" w:rsidRPr="007D358C">
        <w:rPr>
          <w:rFonts w:asciiTheme="minorHAnsi" w:hAnsiTheme="minorHAnsi"/>
          <w:szCs w:val="19"/>
        </w:rPr>
        <w:t xml:space="preserve"> </w:t>
      </w:r>
      <w:r w:rsidRPr="007D358C">
        <w:rPr>
          <w:rFonts w:asciiTheme="minorHAnsi" w:hAnsiTheme="minorHAnsi"/>
          <w:szCs w:val="19"/>
        </w:rPr>
        <w:t xml:space="preserve">- giving them a fantastic </w:t>
      </w:r>
      <w:r w:rsidR="00314B20" w:rsidRPr="007D358C">
        <w:rPr>
          <w:rFonts w:asciiTheme="minorHAnsi" w:hAnsiTheme="minorHAnsi"/>
          <w:szCs w:val="19"/>
        </w:rPr>
        <w:t>first</w:t>
      </w:r>
      <w:r w:rsidRPr="007D358C">
        <w:rPr>
          <w:rFonts w:asciiTheme="minorHAnsi" w:hAnsiTheme="minorHAnsi"/>
          <w:szCs w:val="19"/>
        </w:rPr>
        <w:t xml:space="preserve"> year </w:t>
      </w:r>
      <w:r w:rsidR="00314B20" w:rsidRPr="007D358C">
        <w:rPr>
          <w:rFonts w:asciiTheme="minorHAnsi" w:hAnsiTheme="minorHAnsi"/>
          <w:szCs w:val="19"/>
        </w:rPr>
        <w:t xml:space="preserve">in the Juniors </w:t>
      </w:r>
      <w:r w:rsidRPr="007D358C">
        <w:rPr>
          <w:rFonts w:asciiTheme="minorHAnsi" w:hAnsiTheme="minorHAnsi"/>
          <w:szCs w:val="19"/>
        </w:rPr>
        <w:t>here at St Philip’s</w:t>
      </w:r>
      <w:r w:rsidR="00825D8C" w:rsidRPr="007D358C">
        <w:rPr>
          <w:rFonts w:asciiTheme="minorHAnsi" w:hAnsiTheme="minorHAnsi"/>
          <w:szCs w:val="19"/>
        </w:rPr>
        <w:t>,</w:t>
      </w:r>
      <w:r w:rsidRPr="007D358C">
        <w:rPr>
          <w:rFonts w:asciiTheme="minorHAnsi" w:hAnsiTheme="minorHAnsi"/>
          <w:szCs w:val="19"/>
        </w:rPr>
        <w:t xml:space="preserve"> whilst also preparing them for </w:t>
      </w:r>
      <w:r w:rsidR="00314B20" w:rsidRPr="007D358C">
        <w:rPr>
          <w:rFonts w:asciiTheme="minorHAnsi" w:hAnsiTheme="minorHAnsi"/>
          <w:szCs w:val="19"/>
        </w:rPr>
        <w:t>the rest of Key Stage 2</w:t>
      </w:r>
      <w:r w:rsidRPr="007D358C">
        <w:rPr>
          <w:rFonts w:asciiTheme="minorHAnsi" w:hAnsiTheme="minorHAnsi"/>
          <w:szCs w:val="19"/>
        </w:rPr>
        <w:t xml:space="preserve">. </w:t>
      </w:r>
    </w:p>
    <w:p w14:paraId="7D4F1D1B" w14:textId="754EFD0F" w:rsidR="00890228" w:rsidRDefault="000B67E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</w:rPr>
        <w:t xml:space="preserve">Here is a brief outline of what to expect this </w:t>
      </w:r>
      <w:r w:rsidR="000E1E6F">
        <w:rPr>
          <w:rFonts w:asciiTheme="minorHAnsi" w:hAnsiTheme="minorHAnsi"/>
          <w:szCs w:val="19"/>
        </w:rPr>
        <w:t xml:space="preserve">half </w:t>
      </w:r>
      <w:r w:rsidRPr="007D358C">
        <w:rPr>
          <w:rFonts w:asciiTheme="minorHAnsi" w:hAnsiTheme="minorHAnsi"/>
          <w:szCs w:val="19"/>
        </w:rPr>
        <w:t>term.</w:t>
      </w:r>
    </w:p>
    <w:p w14:paraId="4C5BD3B3" w14:textId="77777777" w:rsidR="005E55B5" w:rsidRDefault="00A4795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b/>
          <w:szCs w:val="19"/>
        </w:rPr>
        <w:t xml:space="preserve">PE lessons are </w:t>
      </w:r>
      <w:r w:rsidR="00825D8C" w:rsidRPr="007D358C">
        <w:rPr>
          <w:rFonts w:asciiTheme="minorHAnsi" w:hAnsiTheme="minorHAnsi"/>
          <w:b/>
          <w:szCs w:val="19"/>
        </w:rPr>
        <w:t xml:space="preserve">on </w:t>
      </w:r>
      <w:r w:rsidRPr="007D358C">
        <w:rPr>
          <w:rFonts w:asciiTheme="minorHAnsi" w:hAnsiTheme="minorHAnsi"/>
          <w:b/>
          <w:szCs w:val="19"/>
        </w:rPr>
        <w:t xml:space="preserve">Monday and </w:t>
      </w:r>
      <w:r w:rsidR="00314B20" w:rsidRPr="007D358C">
        <w:rPr>
          <w:rFonts w:asciiTheme="minorHAnsi" w:hAnsiTheme="minorHAnsi"/>
          <w:b/>
          <w:szCs w:val="19"/>
        </w:rPr>
        <w:t>Thursday</w:t>
      </w:r>
      <w:r w:rsidR="00825D8C" w:rsidRPr="007D358C">
        <w:rPr>
          <w:rFonts w:asciiTheme="minorHAnsi" w:hAnsiTheme="minorHAnsi"/>
          <w:b/>
          <w:szCs w:val="19"/>
        </w:rPr>
        <w:t xml:space="preserve"> </w:t>
      </w:r>
      <w:r w:rsidRPr="007D358C">
        <w:rPr>
          <w:rFonts w:asciiTheme="minorHAnsi" w:hAnsiTheme="minorHAnsi"/>
          <w:b/>
          <w:szCs w:val="19"/>
        </w:rPr>
        <w:t>- children come</w:t>
      </w:r>
      <w:r w:rsidR="00825D8C" w:rsidRPr="007D358C">
        <w:rPr>
          <w:rFonts w:asciiTheme="minorHAnsi" w:hAnsiTheme="minorHAnsi"/>
          <w:b/>
          <w:szCs w:val="19"/>
        </w:rPr>
        <w:t xml:space="preserve"> to school</w:t>
      </w:r>
      <w:r w:rsidRPr="007D358C">
        <w:rPr>
          <w:rFonts w:asciiTheme="minorHAnsi" w:hAnsiTheme="minorHAnsi"/>
          <w:b/>
          <w:szCs w:val="19"/>
        </w:rPr>
        <w:t xml:space="preserve"> in their PE kits.</w:t>
      </w:r>
      <w:r w:rsidRPr="007D358C">
        <w:rPr>
          <w:rFonts w:asciiTheme="minorHAnsi" w:hAnsiTheme="minorHAnsi"/>
          <w:szCs w:val="19"/>
        </w:rPr>
        <w:t xml:space="preserve"> </w:t>
      </w:r>
    </w:p>
    <w:p w14:paraId="6E1A39C5" w14:textId="12B7A732" w:rsidR="000B67EC" w:rsidRPr="007D358C" w:rsidRDefault="002E6102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  <w:u w:val="single"/>
        </w:rPr>
        <w:t>Each day</w:t>
      </w:r>
      <w:r w:rsidR="00C11B7B" w:rsidRPr="007D358C">
        <w:rPr>
          <w:rFonts w:asciiTheme="minorHAnsi" w:hAnsiTheme="minorHAnsi"/>
          <w:szCs w:val="19"/>
          <w:u w:val="single"/>
        </w:rPr>
        <w:t>, w</w:t>
      </w:r>
      <w:r w:rsidR="00394968" w:rsidRPr="007D358C">
        <w:rPr>
          <w:rFonts w:asciiTheme="minorHAnsi" w:hAnsiTheme="minorHAnsi"/>
          <w:szCs w:val="19"/>
          <w:u w:val="single"/>
        </w:rPr>
        <w:t xml:space="preserve">e </w:t>
      </w:r>
      <w:r w:rsidR="00C11B7B" w:rsidRPr="007D358C">
        <w:rPr>
          <w:rFonts w:asciiTheme="minorHAnsi" w:hAnsiTheme="minorHAnsi"/>
          <w:szCs w:val="19"/>
          <w:u w:val="single"/>
        </w:rPr>
        <w:t>expect</w:t>
      </w:r>
      <w:r w:rsidR="00394968" w:rsidRPr="007D358C">
        <w:rPr>
          <w:rFonts w:asciiTheme="minorHAnsi" w:hAnsiTheme="minorHAnsi"/>
          <w:szCs w:val="19"/>
          <w:u w:val="single"/>
        </w:rPr>
        <w:t xml:space="preserve"> that every child </w:t>
      </w:r>
      <w:r w:rsidR="00C11B7B" w:rsidRPr="007D358C">
        <w:rPr>
          <w:rFonts w:asciiTheme="minorHAnsi" w:hAnsiTheme="minorHAnsi"/>
          <w:szCs w:val="19"/>
          <w:u w:val="single"/>
        </w:rPr>
        <w:t>brings</w:t>
      </w:r>
      <w:r w:rsidR="00394968" w:rsidRPr="007D358C">
        <w:rPr>
          <w:rFonts w:asciiTheme="minorHAnsi" w:hAnsiTheme="minorHAnsi"/>
          <w:szCs w:val="19"/>
          <w:u w:val="single"/>
        </w:rPr>
        <w:t xml:space="preserve"> a water bottle </w:t>
      </w:r>
      <w:r w:rsidR="000A6ED4" w:rsidRPr="007D358C">
        <w:rPr>
          <w:rFonts w:asciiTheme="minorHAnsi" w:hAnsiTheme="minorHAnsi"/>
          <w:szCs w:val="19"/>
          <w:u w:val="single"/>
        </w:rPr>
        <w:t>and</w:t>
      </w:r>
      <w:r w:rsidR="00394968" w:rsidRPr="007D358C">
        <w:rPr>
          <w:rFonts w:asciiTheme="minorHAnsi" w:hAnsiTheme="minorHAnsi"/>
          <w:szCs w:val="19"/>
          <w:u w:val="single"/>
        </w:rPr>
        <w:t xml:space="preserve"> their new reading logs and </w:t>
      </w:r>
      <w:r w:rsidR="008C03C7" w:rsidRPr="007D358C">
        <w:rPr>
          <w:rFonts w:asciiTheme="minorHAnsi" w:hAnsiTheme="minorHAnsi"/>
          <w:szCs w:val="19"/>
          <w:u w:val="single"/>
        </w:rPr>
        <w:t xml:space="preserve">reading </w:t>
      </w:r>
      <w:r w:rsidR="00394968" w:rsidRPr="007D358C">
        <w:rPr>
          <w:rFonts w:asciiTheme="minorHAnsi" w:hAnsiTheme="minorHAnsi"/>
          <w:szCs w:val="19"/>
          <w:u w:val="single"/>
        </w:rPr>
        <w:t>books</w:t>
      </w:r>
      <w:r w:rsidR="006A1BA4" w:rsidRPr="007D358C">
        <w:rPr>
          <w:rFonts w:asciiTheme="minorHAnsi" w:hAnsiTheme="minorHAnsi"/>
          <w:szCs w:val="19"/>
          <w:u w:val="single"/>
        </w:rPr>
        <w:t xml:space="preserve"> into school</w:t>
      </w:r>
      <w:r w:rsidR="00C11B7B" w:rsidRPr="007D358C">
        <w:rPr>
          <w:rFonts w:asciiTheme="minorHAnsi" w:hAnsiTheme="minorHAnsi"/>
          <w:szCs w:val="19"/>
          <w:u w:val="single"/>
        </w:rPr>
        <w:t xml:space="preserve">. </w:t>
      </w:r>
      <w:r w:rsidR="00394968" w:rsidRPr="007D358C">
        <w:rPr>
          <w:rFonts w:asciiTheme="minorHAnsi" w:hAnsiTheme="minorHAnsi"/>
          <w:szCs w:val="19"/>
          <w:u w:val="single"/>
        </w:rPr>
        <w:t xml:space="preserve"> </w:t>
      </w:r>
      <w:r w:rsidR="00DA4F15" w:rsidRPr="007D358C">
        <w:rPr>
          <w:rFonts w:asciiTheme="minorHAnsi" w:hAnsiTheme="minorHAnsi"/>
          <w:szCs w:val="19"/>
          <w:u w:val="single"/>
        </w:rPr>
        <w:t>We also ask that every item of clothing</w:t>
      </w:r>
      <w:r w:rsidR="001A1BF8" w:rsidRPr="007D358C">
        <w:rPr>
          <w:rFonts w:asciiTheme="minorHAnsi" w:hAnsiTheme="minorHAnsi"/>
          <w:szCs w:val="19"/>
          <w:u w:val="single"/>
        </w:rPr>
        <w:t xml:space="preserve"> your child wears to school is clearly named</w:t>
      </w:r>
      <w:r w:rsidR="002F3288">
        <w:rPr>
          <w:rFonts w:asciiTheme="minorHAnsi" w:hAnsiTheme="minorHAnsi"/>
          <w:szCs w:val="19"/>
          <w:u w:val="single"/>
        </w:rPr>
        <w:t>/labelled</w:t>
      </w:r>
      <w:r w:rsidR="001A1BF8" w:rsidRPr="007D358C">
        <w:rPr>
          <w:rFonts w:asciiTheme="minorHAnsi" w:hAnsiTheme="minorHAnsi"/>
          <w:szCs w:val="19"/>
          <w:u w:val="single"/>
        </w:rPr>
        <w:t xml:space="preserve"> (</w:t>
      </w:r>
      <w:r w:rsidR="005E1444" w:rsidRPr="007D358C">
        <w:rPr>
          <w:rFonts w:asciiTheme="minorHAnsi" w:hAnsiTheme="minorHAnsi"/>
          <w:szCs w:val="19"/>
          <w:u w:val="single"/>
        </w:rPr>
        <w:t>lunch bags and book bags too!)</w:t>
      </w:r>
    </w:p>
    <w:p w14:paraId="5DAB6C7B" w14:textId="77777777" w:rsidR="003B29F6" w:rsidRDefault="003B29F6" w:rsidP="000B67EC">
      <w:pPr>
        <w:jc w:val="center"/>
        <w:rPr>
          <w:rFonts w:asciiTheme="minorHAnsi" w:hAnsiTheme="minorHAnsi"/>
          <w:sz w:val="19"/>
          <w:szCs w:val="19"/>
        </w:rPr>
      </w:pPr>
    </w:p>
    <w:p w14:paraId="02EB378F" w14:textId="77777777" w:rsidR="003B29F6" w:rsidRPr="006816B8" w:rsidRDefault="003B29F6" w:rsidP="000B67EC">
      <w:pPr>
        <w:jc w:val="center"/>
        <w:rPr>
          <w:rFonts w:asciiTheme="minorHAnsi" w:hAnsiTheme="minorHAnsi"/>
          <w:sz w:val="19"/>
          <w:szCs w:val="19"/>
        </w:rPr>
        <w:sectPr w:rsidR="003B29F6" w:rsidRPr="006816B8" w:rsidSect="00890228">
          <w:pgSz w:w="11906" w:h="16838"/>
          <w:pgMar w:top="680" w:right="340" w:bottom="851" w:left="567" w:header="709" w:footer="709" w:gutter="0"/>
          <w:cols w:space="708"/>
          <w:docGrid w:linePitch="360"/>
        </w:sectPr>
      </w:pPr>
    </w:p>
    <w:p w14:paraId="4490986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E</w:t>
      </w:r>
      <w:r w:rsidR="00DB09B1" w:rsidRPr="00B92AF4">
        <w:rPr>
          <w:rFonts w:asciiTheme="minorHAnsi" w:hAnsiTheme="minorHAnsi"/>
          <w:b/>
          <w:sz w:val="22"/>
          <w:szCs w:val="22"/>
        </w:rPr>
        <w:t>NGLISH</w:t>
      </w:r>
    </w:p>
    <w:p w14:paraId="189E30B2" w14:textId="5C9BA60D" w:rsidR="000B67EC" w:rsidRPr="00B92AF4" w:rsidRDefault="00C2761A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Children </w:t>
      </w:r>
      <w:r w:rsidR="000B67EC" w:rsidRPr="00B92AF4">
        <w:rPr>
          <w:rFonts w:asciiTheme="minorHAnsi" w:hAnsiTheme="minorHAnsi"/>
          <w:sz w:val="22"/>
          <w:szCs w:val="22"/>
        </w:rPr>
        <w:t xml:space="preserve">will </w:t>
      </w:r>
      <w:r w:rsidR="00915B7F" w:rsidRPr="00B92AF4">
        <w:rPr>
          <w:rFonts w:asciiTheme="minorHAnsi" w:hAnsiTheme="minorHAnsi"/>
          <w:sz w:val="22"/>
          <w:szCs w:val="22"/>
        </w:rPr>
        <w:t xml:space="preserve">be learning about </w:t>
      </w:r>
      <w:r w:rsidR="00B92AF4">
        <w:rPr>
          <w:rFonts w:asciiTheme="minorHAnsi" w:hAnsiTheme="minorHAnsi"/>
          <w:sz w:val="22"/>
          <w:szCs w:val="22"/>
        </w:rPr>
        <w:t>n</w:t>
      </w:r>
      <w:r w:rsidR="00915B7F" w:rsidRPr="00B92AF4">
        <w:rPr>
          <w:rFonts w:asciiTheme="minorHAnsi" w:hAnsiTheme="minorHAnsi"/>
          <w:sz w:val="22"/>
          <w:szCs w:val="22"/>
        </w:rPr>
        <w:t xml:space="preserve">arrative writing in the first </w:t>
      </w:r>
      <w:r w:rsidR="000E1E6F">
        <w:rPr>
          <w:rFonts w:asciiTheme="minorHAnsi" w:hAnsiTheme="minorHAnsi"/>
          <w:sz w:val="22"/>
          <w:szCs w:val="22"/>
        </w:rPr>
        <w:t xml:space="preserve">half </w:t>
      </w:r>
      <w:r w:rsidR="00915B7F" w:rsidRPr="00B92AF4">
        <w:rPr>
          <w:rFonts w:asciiTheme="minorHAnsi" w:hAnsiTheme="minorHAnsi"/>
          <w:sz w:val="22"/>
          <w:szCs w:val="22"/>
        </w:rPr>
        <w:t>term. It will be based around The Black Hat and</w:t>
      </w:r>
      <w:r w:rsidR="000E1E6F">
        <w:rPr>
          <w:rFonts w:asciiTheme="minorHAnsi" w:hAnsiTheme="minorHAnsi"/>
          <w:sz w:val="22"/>
          <w:szCs w:val="22"/>
        </w:rPr>
        <w:t xml:space="preserve"> The Butterfly Lion. </w:t>
      </w:r>
    </w:p>
    <w:p w14:paraId="6A05A809" w14:textId="77777777" w:rsidR="00915B7F" w:rsidRPr="00B92AF4" w:rsidRDefault="00915B7F" w:rsidP="000B67EC">
      <w:pPr>
        <w:rPr>
          <w:rFonts w:asciiTheme="minorHAnsi" w:hAnsiTheme="minorHAnsi"/>
          <w:sz w:val="22"/>
          <w:szCs w:val="22"/>
        </w:rPr>
      </w:pPr>
    </w:p>
    <w:p w14:paraId="2C35C4E3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M</w:t>
      </w:r>
      <w:r w:rsidR="00DB09B1" w:rsidRPr="00B92AF4">
        <w:rPr>
          <w:rFonts w:asciiTheme="minorHAnsi" w:hAnsiTheme="minorHAnsi"/>
          <w:b/>
          <w:sz w:val="22"/>
          <w:szCs w:val="22"/>
        </w:rPr>
        <w:t>ATHS</w:t>
      </w:r>
    </w:p>
    <w:p w14:paraId="00DEB179" w14:textId="5F62F527" w:rsidR="000B67EC" w:rsidRPr="00B92AF4" w:rsidRDefault="00C2761A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F</w:t>
      </w:r>
      <w:r w:rsidR="000B67EC" w:rsidRPr="00B92AF4">
        <w:rPr>
          <w:rFonts w:asciiTheme="minorHAnsi" w:hAnsiTheme="minorHAnsi"/>
          <w:sz w:val="22"/>
          <w:szCs w:val="22"/>
        </w:rPr>
        <w:t xml:space="preserve">ocus on Number. </w:t>
      </w:r>
      <w:r w:rsidR="006B7BED" w:rsidRPr="00B92AF4">
        <w:rPr>
          <w:rFonts w:asciiTheme="minorHAnsi" w:hAnsiTheme="minorHAnsi"/>
          <w:sz w:val="22"/>
          <w:szCs w:val="22"/>
        </w:rPr>
        <w:t xml:space="preserve">We will be working with Place </w:t>
      </w:r>
      <w:r w:rsidR="00205265" w:rsidRPr="00B92AF4">
        <w:rPr>
          <w:rFonts w:asciiTheme="minorHAnsi" w:hAnsiTheme="minorHAnsi"/>
          <w:sz w:val="22"/>
          <w:szCs w:val="22"/>
        </w:rPr>
        <w:t>Value</w:t>
      </w:r>
      <w:r w:rsidR="00205265">
        <w:rPr>
          <w:rFonts w:asciiTheme="minorHAnsi" w:hAnsiTheme="minorHAnsi"/>
          <w:sz w:val="22"/>
          <w:szCs w:val="22"/>
        </w:rPr>
        <w:t>,</w:t>
      </w:r>
      <w:r w:rsidR="00205265" w:rsidRPr="00B92AF4">
        <w:rPr>
          <w:rFonts w:asciiTheme="minorHAnsi" w:hAnsiTheme="minorHAnsi"/>
          <w:sz w:val="22"/>
          <w:szCs w:val="22"/>
        </w:rPr>
        <w:t xml:space="preserve"> Addition</w:t>
      </w:r>
      <w:r w:rsidR="0035127A" w:rsidRPr="00B92AF4">
        <w:rPr>
          <w:rFonts w:asciiTheme="minorHAnsi" w:hAnsiTheme="minorHAnsi"/>
          <w:sz w:val="22"/>
          <w:szCs w:val="22"/>
        </w:rPr>
        <w:t xml:space="preserve"> and </w:t>
      </w:r>
      <w:r w:rsidR="00AB6772">
        <w:rPr>
          <w:rFonts w:asciiTheme="minorHAnsi" w:hAnsiTheme="minorHAnsi"/>
          <w:sz w:val="22"/>
          <w:szCs w:val="22"/>
        </w:rPr>
        <w:t>S</w:t>
      </w:r>
      <w:r w:rsidR="0035127A" w:rsidRPr="00B92AF4">
        <w:rPr>
          <w:rFonts w:asciiTheme="minorHAnsi" w:hAnsiTheme="minorHAnsi"/>
          <w:sz w:val="22"/>
          <w:szCs w:val="22"/>
        </w:rPr>
        <w:t>ubtraction. The children will be working with thousands, hundreds, tens and units. They will be working with number lines, less or more and the comparison of numbers.</w:t>
      </w:r>
    </w:p>
    <w:p w14:paraId="5A39BBE3" w14:textId="77777777" w:rsidR="0035127A" w:rsidRPr="00B92AF4" w:rsidRDefault="0035127A" w:rsidP="000B67EC">
      <w:pPr>
        <w:rPr>
          <w:rFonts w:asciiTheme="minorHAnsi" w:hAnsiTheme="minorHAnsi"/>
          <w:sz w:val="22"/>
          <w:szCs w:val="22"/>
        </w:rPr>
      </w:pPr>
    </w:p>
    <w:p w14:paraId="55CEA04E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SPELLINGS</w:t>
      </w:r>
    </w:p>
    <w:p w14:paraId="5D80C04D" w14:textId="77777777" w:rsidR="000B67EC" w:rsidRPr="00B92AF4" w:rsidRDefault="000573A2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Spellings are </w:t>
      </w:r>
      <w:r w:rsidR="000B67EC" w:rsidRPr="00B92AF4">
        <w:rPr>
          <w:rFonts w:asciiTheme="minorHAnsi" w:hAnsiTheme="minorHAnsi"/>
          <w:sz w:val="22"/>
          <w:szCs w:val="22"/>
        </w:rPr>
        <w:t xml:space="preserve">tested </w:t>
      </w:r>
      <w:r w:rsidRPr="00B92AF4">
        <w:rPr>
          <w:rFonts w:asciiTheme="minorHAnsi" w:hAnsiTheme="minorHAnsi"/>
          <w:sz w:val="22"/>
          <w:szCs w:val="22"/>
        </w:rPr>
        <w:t>every</w:t>
      </w:r>
      <w:r w:rsidR="000B67EC" w:rsidRPr="00B92AF4">
        <w:rPr>
          <w:rFonts w:asciiTheme="minorHAnsi" w:hAnsiTheme="minorHAnsi"/>
          <w:sz w:val="22"/>
          <w:szCs w:val="22"/>
        </w:rPr>
        <w:t xml:space="preserve"> Friday. Children are expected to practise their spellings in their homework books.</w:t>
      </w:r>
    </w:p>
    <w:p w14:paraId="41C8F396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52A3CE90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READING</w:t>
      </w:r>
    </w:p>
    <w:p w14:paraId="0D0B940D" w14:textId="10041129" w:rsidR="00E93E7D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It is important that your child reads every night and their reading should include a wide range of genres. </w:t>
      </w:r>
      <w:r w:rsidR="00E93E7D" w:rsidRPr="00B92AF4">
        <w:rPr>
          <w:rFonts w:asciiTheme="minorHAnsi" w:hAnsiTheme="minorHAnsi"/>
          <w:sz w:val="22"/>
          <w:szCs w:val="22"/>
        </w:rPr>
        <w:t xml:space="preserve">We read daily in class and </w:t>
      </w:r>
      <w:r w:rsidR="00DF69A1" w:rsidRPr="00B92AF4">
        <w:rPr>
          <w:rFonts w:asciiTheme="minorHAnsi" w:hAnsiTheme="minorHAnsi"/>
          <w:sz w:val="22"/>
          <w:szCs w:val="22"/>
        </w:rPr>
        <w:t xml:space="preserve">when they have read with an adult it will be </w:t>
      </w:r>
      <w:r w:rsidR="00E93E7D" w:rsidRPr="00B92AF4">
        <w:rPr>
          <w:rFonts w:asciiTheme="minorHAnsi" w:hAnsiTheme="minorHAnsi"/>
          <w:sz w:val="22"/>
          <w:szCs w:val="22"/>
        </w:rPr>
        <w:t>to record</w:t>
      </w:r>
      <w:r w:rsidR="00DF69A1" w:rsidRPr="00B92AF4">
        <w:rPr>
          <w:rFonts w:asciiTheme="minorHAnsi" w:hAnsiTheme="minorHAnsi"/>
          <w:sz w:val="22"/>
          <w:szCs w:val="22"/>
        </w:rPr>
        <w:t xml:space="preserve">ed </w:t>
      </w:r>
      <w:r w:rsidR="00E93E7D" w:rsidRPr="00B92AF4">
        <w:rPr>
          <w:rFonts w:asciiTheme="minorHAnsi" w:hAnsiTheme="minorHAnsi"/>
          <w:sz w:val="22"/>
          <w:szCs w:val="22"/>
        </w:rPr>
        <w:t xml:space="preserve">in their reading logs. </w:t>
      </w:r>
      <w:r w:rsidR="00C330D5">
        <w:rPr>
          <w:rFonts w:asciiTheme="minorHAnsi" w:hAnsiTheme="minorHAnsi"/>
          <w:sz w:val="22"/>
          <w:szCs w:val="22"/>
        </w:rPr>
        <w:t xml:space="preserve">Please comment in their log books </w:t>
      </w:r>
      <w:r w:rsidR="001037E1">
        <w:rPr>
          <w:rFonts w:asciiTheme="minorHAnsi" w:hAnsiTheme="minorHAnsi"/>
          <w:sz w:val="22"/>
          <w:szCs w:val="22"/>
        </w:rPr>
        <w:t>w</w:t>
      </w:r>
      <w:r w:rsidR="00C330D5">
        <w:rPr>
          <w:rFonts w:asciiTheme="minorHAnsi" w:hAnsiTheme="minorHAnsi"/>
          <w:sz w:val="22"/>
          <w:szCs w:val="22"/>
        </w:rPr>
        <w:t xml:space="preserve">hen </w:t>
      </w:r>
      <w:r w:rsidR="006E7B49">
        <w:rPr>
          <w:rFonts w:asciiTheme="minorHAnsi" w:hAnsiTheme="minorHAnsi"/>
          <w:sz w:val="22"/>
          <w:szCs w:val="22"/>
        </w:rPr>
        <w:t>you have listened to your child read.</w:t>
      </w:r>
    </w:p>
    <w:p w14:paraId="044C35CA" w14:textId="77777777" w:rsidR="00154C7C" w:rsidRDefault="00154C7C" w:rsidP="000B67EC">
      <w:pPr>
        <w:rPr>
          <w:rFonts w:asciiTheme="minorHAnsi" w:hAnsiTheme="minorHAnsi"/>
          <w:b/>
          <w:sz w:val="22"/>
          <w:szCs w:val="22"/>
        </w:rPr>
      </w:pPr>
    </w:p>
    <w:p w14:paraId="04BC4A0F" w14:textId="6DE84FD9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SCIENCE</w:t>
      </w:r>
    </w:p>
    <w:p w14:paraId="637C20D4" w14:textId="77777777" w:rsidR="000573A2" w:rsidRPr="00B92AF4" w:rsidRDefault="000B67EC" w:rsidP="00915B7F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Topic: </w:t>
      </w:r>
      <w:r w:rsidR="00915B7F" w:rsidRPr="00B92AF4">
        <w:rPr>
          <w:rFonts w:asciiTheme="minorHAnsi" w:hAnsiTheme="minorHAnsi"/>
          <w:sz w:val="22"/>
          <w:szCs w:val="22"/>
        </w:rPr>
        <w:t xml:space="preserve">Rocks, Soils and Fossils. Children will be learning how to work scientifically. </w:t>
      </w:r>
    </w:p>
    <w:p w14:paraId="0E24222E" w14:textId="76734AF8" w:rsidR="00915B7F" w:rsidRPr="00B92AF4" w:rsidRDefault="006E7B49" w:rsidP="00915B7F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They</w:t>
      </w:r>
      <w:r w:rsidR="00915B7F" w:rsidRPr="00B92AF4">
        <w:rPr>
          <w:rFonts w:asciiTheme="minorHAnsi" w:hAnsiTheme="minorHAnsi"/>
          <w:sz w:val="22"/>
          <w:szCs w:val="22"/>
        </w:rPr>
        <w:t xml:space="preserve"> will compare and group different types of rocks</w:t>
      </w:r>
      <w:r>
        <w:rPr>
          <w:rFonts w:asciiTheme="minorHAnsi" w:hAnsiTheme="minorHAnsi"/>
          <w:sz w:val="22"/>
          <w:szCs w:val="22"/>
        </w:rPr>
        <w:t xml:space="preserve"> and</w:t>
      </w:r>
      <w:r w:rsidR="00915B7F" w:rsidRPr="00B92AF4">
        <w:rPr>
          <w:rFonts w:asciiTheme="minorHAnsi" w:hAnsiTheme="minorHAnsi"/>
          <w:sz w:val="22"/>
          <w:szCs w:val="22"/>
        </w:rPr>
        <w:t xml:space="preserve"> will al</w:t>
      </w:r>
      <w:r>
        <w:rPr>
          <w:rFonts w:asciiTheme="minorHAnsi" w:hAnsiTheme="minorHAnsi"/>
          <w:sz w:val="22"/>
          <w:szCs w:val="22"/>
        </w:rPr>
        <w:t>so</w:t>
      </w:r>
      <w:r w:rsidR="00915B7F" w:rsidRPr="00B92AF4">
        <w:rPr>
          <w:rFonts w:asciiTheme="minorHAnsi" w:hAnsiTheme="minorHAnsi"/>
          <w:sz w:val="22"/>
          <w:szCs w:val="22"/>
        </w:rPr>
        <w:t xml:space="preserve"> be looking at different fossils, learning how they are formed.</w:t>
      </w:r>
    </w:p>
    <w:p w14:paraId="60061E4C" w14:textId="77777777" w:rsidR="00D3423B" w:rsidRPr="00B92AF4" w:rsidRDefault="00D3423B" w:rsidP="000B67EC">
      <w:pPr>
        <w:rPr>
          <w:rFonts w:asciiTheme="minorHAnsi" w:hAnsiTheme="minorHAnsi"/>
          <w:sz w:val="22"/>
          <w:szCs w:val="22"/>
        </w:rPr>
      </w:pPr>
    </w:p>
    <w:p w14:paraId="2EB0AEFF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GEOGRAPHY</w:t>
      </w:r>
    </w:p>
    <w:p w14:paraId="03F36899" w14:textId="56678B9F" w:rsidR="006B7BED" w:rsidRPr="00B92AF4" w:rsidRDefault="006B7BED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Mapping</w:t>
      </w:r>
      <w:r w:rsidR="00EF2337">
        <w:rPr>
          <w:rFonts w:asciiTheme="minorHAnsi" w:hAnsiTheme="minorHAnsi"/>
          <w:sz w:val="22"/>
          <w:szCs w:val="22"/>
        </w:rPr>
        <w:t xml:space="preserve"> </w:t>
      </w:r>
      <w:r w:rsidRPr="00B92AF4">
        <w:rPr>
          <w:rFonts w:asciiTheme="minorHAnsi" w:hAnsiTheme="minorHAnsi"/>
          <w:sz w:val="22"/>
          <w:szCs w:val="22"/>
        </w:rPr>
        <w:t>- the UK/Great Britain/The British Isles</w:t>
      </w:r>
      <w:r w:rsidR="00EF2337">
        <w:rPr>
          <w:rFonts w:asciiTheme="minorHAnsi" w:hAnsiTheme="minorHAnsi"/>
          <w:sz w:val="22"/>
          <w:szCs w:val="22"/>
        </w:rPr>
        <w:t>.</w:t>
      </w:r>
    </w:p>
    <w:p w14:paraId="5B0A44E2" w14:textId="5351724B" w:rsidR="000B67EC" w:rsidRPr="00B92AF4" w:rsidRDefault="00EF2337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We</w:t>
      </w:r>
      <w:r w:rsidR="000B67EC" w:rsidRPr="00B92AF4">
        <w:rPr>
          <w:rFonts w:asciiTheme="minorHAnsi" w:hAnsiTheme="minorHAnsi"/>
          <w:sz w:val="22"/>
          <w:szCs w:val="22"/>
        </w:rPr>
        <w:t xml:space="preserve"> will be learning all about </w:t>
      </w:r>
      <w:r w:rsidR="006B7BED" w:rsidRPr="00B92AF4">
        <w:rPr>
          <w:rFonts w:asciiTheme="minorHAnsi" w:hAnsiTheme="minorHAnsi"/>
          <w:sz w:val="22"/>
          <w:szCs w:val="22"/>
        </w:rPr>
        <w:t>various terminology used to describe Britain and its Isles. They will become familiar with capital cities and where Britain is in the context of the rest of Europe.</w:t>
      </w:r>
    </w:p>
    <w:p w14:paraId="44EAFD9C" w14:textId="77777777" w:rsidR="007C3C9B" w:rsidRPr="00B92AF4" w:rsidRDefault="007C3C9B" w:rsidP="000B67EC">
      <w:pPr>
        <w:rPr>
          <w:rFonts w:asciiTheme="minorHAnsi" w:hAnsiTheme="minorHAnsi"/>
          <w:b/>
          <w:sz w:val="22"/>
          <w:szCs w:val="22"/>
        </w:rPr>
      </w:pPr>
    </w:p>
    <w:p w14:paraId="3713B131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P.E.</w:t>
      </w:r>
      <w:r w:rsidR="000573A2" w:rsidRPr="00B92AF4">
        <w:rPr>
          <w:rFonts w:asciiTheme="minorHAnsi" w:hAnsiTheme="minorHAnsi"/>
          <w:b/>
          <w:sz w:val="22"/>
          <w:szCs w:val="22"/>
        </w:rPr>
        <w:t xml:space="preserve"> (Monday and </w:t>
      </w:r>
      <w:r w:rsidR="00915B7F" w:rsidRPr="00B92AF4">
        <w:rPr>
          <w:rFonts w:asciiTheme="minorHAnsi" w:hAnsiTheme="minorHAnsi"/>
          <w:b/>
          <w:sz w:val="22"/>
          <w:szCs w:val="22"/>
        </w:rPr>
        <w:t>Thursday</w:t>
      </w:r>
      <w:r w:rsidR="000573A2" w:rsidRPr="00B92AF4">
        <w:rPr>
          <w:rFonts w:asciiTheme="minorHAnsi" w:hAnsiTheme="minorHAnsi"/>
          <w:b/>
          <w:sz w:val="22"/>
          <w:szCs w:val="22"/>
        </w:rPr>
        <w:t>)</w:t>
      </w:r>
    </w:p>
    <w:p w14:paraId="7D102D49" w14:textId="77777777" w:rsidR="000B67EC" w:rsidRPr="00B92AF4" w:rsidRDefault="00915B7F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Fundamentals and </w:t>
      </w:r>
      <w:r w:rsidR="000C4154" w:rsidRPr="00B92AF4">
        <w:rPr>
          <w:rFonts w:asciiTheme="minorHAnsi" w:hAnsiTheme="minorHAnsi"/>
          <w:sz w:val="22"/>
          <w:szCs w:val="22"/>
        </w:rPr>
        <w:t xml:space="preserve">ball skills. </w:t>
      </w:r>
    </w:p>
    <w:p w14:paraId="4B94D5A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</w:p>
    <w:p w14:paraId="1EE948F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PSHE</w:t>
      </w:r>
    </w:p>
    <w:p w14:paraId="43C6D9BF" w14:textId="20E435C8" w:rsidR="000B67EC" w:rsidRPr="00B92AF4" w:rsidRDefault="000E1E6F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New beginnings and staying safe.</w:t>
      </w:r>
    </w:p>
    <w:p w14:paraId="3DEEC669" w14:textId="77777777" w:rsidR="00D77CA7" w:rsidRPr="00B92AF4" w:rsidRDefault="00D77CA7" w:rsidP="000B67EC">
      <w:pPr>
        <w:rPr>
          <w:rFonts w:asciiTheme="minorHAnsi" w:hAnsiTheme="minorHAnsi"/>
          <w:sz w:val="22"/>
          <w:szCs w:val="22"/>
        </w:rPr>
      </w:pPr>
    </w:p>
    <w:p w14:paraId="2F078825" w14:textId="77FDE589" w:rsidR="00915B7F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RE</w:t>
      </w:r>
    </w:p>
    <w:p w14:paraId="7E0BE10D" w14:textId="3405BA44" w:rsidR="000B67EC" w:rsidRPr="00B92AF4" w:rsidRDefault="000C4154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Called by God. The children will be given the opportunity to consider what it means to be called by God and the responses people have made to that call. </w:t>
      </w:r>
      <w:r w:rsidR="000E1E6F">
        <w:rPr>
          <w:rFonts w:asciiTheme="minorHAnsi" w:hAnsiTheme="minorHAnsi"/>
          <w:sz w:val="22"/>
          <w:szCs w:val="22"/>
        </w:rPr>
        <w:t>We will also be looking at Harvest.</w:t>
      </w:r>
    </w:p>
    <w:p w14:paraId="05C06FEF" w14:textId="77777777" w:rsidR="005E55B5" w:rsidRDefault="005E55B5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3DF91F2B" w14:textId="0AFC2267" w:rsidR="000B67EC" w:rsidRPr="00B92AF4" w:rsidRDefault="000B67EC" w:rsidP="000B67EC">
      <w:pPr>
        <w:rPr>
          <w:rFonts w:asciiTheme="minorHAnsi" w:hAnsiTheme="minorHAnsi"/>
          <w:b/>
          <w:sz w:val="22"/>
          <w:szCs w:val="22"/>
          <w:u w:val="single"/>
        </w:rPr>
      </w:pPr>
      <w:r w:rsidRPr="00B92AF4">
        <w:rPr>
          <w:rFonts w:asciiTheme="minorHAnsi" w:hAnsiTheme="minorHAnsi"/>
          <w:b/>
          <w:sz w:val="22"/>
          <w:szCs w:val="22"/>
          <w:u w:val="single"/>
        </w:rPr>
        <w:t>HOMEWORK</w:t>
      </w:r>
    </w:p>
    <w:p w14:paraId="0C311A3A" w14:textId="33569900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Every </w:t>
      </w:r>
      <w:r w:rsidR="000E432B">
        <w:rPr>
          <w:rFonts w:asciiTheme="minorHAnsi" w:hAnsiTheme="minorHAnsi"/>
          <w:b/>
          <w:sz w:val="22"/>
          <w:szCs w:val="22"/>
          <w:u w:val="single"/>
        </w:rPr>
        <w:t>Friday</w:t>
      </w:r>
      <w:r w:rsidR="004F70AC">
        <w:rPr>
          <w:rFonts w:asciiTheme="minorHAnsi" w:hAnsiTheme="minorHAnsi"/>
          <w:b/>
          <w:sz w:val="22"/>
          <w:szCs w:val="22"/>
          <w:u w:val="single"/>
        </w:rPr>
        <w:t>,</w:t>
      </w:r>
      <w:r w:rsidRPr="00B92AF4">
        <w:rPr>
          <w:rFonts w:asciiTheme="minorHAnsi" w:hAnsiTheme="minorHAnsi"/>
          <w:sz w:val="22"/>
          <w:szCs w:val="22"/>
        </w:rPr>
        <w:t xml:space="preserve"> your child will bring home their purple homework book </w:t>
      </w:r>
      <w:r w:rsidR="000E1E6F">
        <w:rPr>
          <w:rFonts w:asciiTheme="minorHAnsi" w:hAnsiTheme="minorHAnsi"/>
          <w:sz w:val="22"/>
          <w:szCs w:val="22"/>
        </w:rPr>
        <w:t xml:space="preserve">and </w:t>
      </w:r>
      <w:r w:rsidR="00AE7063" w:rsidRPr="00B92AF4">
        <w:rPr>
          <w:rFonts w:asciiTheme="minorHAnsi" w:hAnsiTheme="minorHAnsi"/>
          <w:sz w:val="22"/>
          <w:szCs w:val="22"/>
        </w:rPr>
        <w:t>the</w:t>
      </w:r>
      <w:r w:rsidR="000E1E6F">
        <w:rPr>
          <w:rFonts w:asciiTheme="minorHAnsi" w:hAnsiTheme="minorHAnsi"/>
          <w:sz w:val="22"/>
          <w:szCs w:val="22"/>
        </w:rPr>
        <w:t>ir</w:t>
      </w:r>
      <w:r w:rsidR="00AE7063" w:rsidRPr="00B92AF4">
        <w:rPr>
          <w:rFonts w:asciiTheme="minorHAnsi" w:hAnsiTheme="minorHAnsi"/>
          <w:sz w:val="22"/>
          <w:szCs w:val="22"/>
        </w:rPr>
        <w:t xml:space="preserve"> </w:t>
      </w:r>
      <w:r w:rsidRPr="00B92AF4">
        <w:rPr>
          <w:rFonts w:asciiTheme="minorHAnsi" w:hAnsiTheme="minorHAnsi"/>
          <w:sz w:val="22"/>
          <w:szCs w:val="22"/>
        </w:rPr>
        <w:t>Maths homework book</w:t>
      </w:r>
      <w:r w:rsidR="00AE7063" w:rsidRPr="00B92AF4">
        <w:rPr>
          <w:rFonts w:asciiTheme="minorHAnsi" w:hAnsiTheme="minorHAnsi"/>
          <w:sz w:val="22"/>
          <w:szCs w:val="22"/>
        </w:rPr>
        <w:t xml:space="preserve"> as well</w:t>
      </w:r>
      <w:r w:rsidRPr="00B92AF4">
        <w:rPr>
          <w:rFonts w:asciiTheme="minorHAnsi" w:hAnsiTheme="minorHAnsi"/>
          <w:sz w:val="22"/>
          <w:szCs w:val="22"/>
        </w:rPr>
        <w:t xml:space="preserve">. Homework books must be returned by </w:t>
      </w:r>
      <w:r w:rsidR="00E262E2">
        <w:rPr>
          <w:rFonts w:asciiTheme="minorHAnsi" w:hAnsiTheme="minorHAnsi"/>
          <w:b/>
          <w:sz w:val="22"/>
          <w:szCs w:val="22"/>
          <w:u w:val="single"/>
        </w:rPr>
        <w:t>Wednesday</w:t>
      </w:r>
      <w:r w:rsidRPr="00B92AF4">
        <w:rPr>
          <w:rFonts w:asciiTheme="minorHAnsi" w:hAnsiTheme="minorHAnsi"/>
          <w:sz w:val="22"/>
          <w:szCs w:val="22"/>
        </w:rPr>
        <w:t xml:space="preserve">. </w:t>
      </w:r>
      <w:r w:rsidR="001132C2">
        <w:rPr>
          <w:rFonts w:asciiTheme="minorHAnsi" w:hAnsiTheme="minorHAnsi"/>
          <w:sz w:val="22"/>
          <w:szCs w:val="22"/>
        </w:rPr>
        <w:t>If</w:t>
      </w:r>
      <w:r w:rsidRPr="00B92AF4">
        <w:rPr>
          <w:rFonts w:asciiTheme="minorHAnsi" w:hAnsiTheme="minorHAnsi"/>
          <w:sz w:val="22"/>
          <w:szCs w:val="22"/>
        </w:rPr>
        <w:t xml:space="preserve"> there </w:t>
      </w:r>
      <w:r w:rsidR="001132C2">
        <w:rPr>
          <w:rFonts w:asciiTheme="minorHAnsi" w:hAnsiTheme="minorHAnsi"/>
          <w:sz w:val="22"/>
          <w:szCs w:val="22"/>
        </w:rPr>
        <w:t xml:space="preserve">is </w:t>
      </w:r>
      <w:r w:rsidRPr="00B92AF4">
        <w:rPr>
          <w:rFonts w:asciiTheme="minorHAnsi" w:hAnsiTheme="minorHAnsi"/>
          <w:sz w:val="22"/>
          <w:szCs w:val="22"/>
        </w:rPr>
        <w:t>ever a problem with completing the homework</w:t>
      </w:r>
      <w:r w:rsidR="001132C2">
        <w:rPr>
          <w:rFonts w:asciiTheme="minorHAnsi" w:hAnsiTheme="minorHAnsi"/>
          <w:sz w:val="22"/>
          <w:szCs w:val="22"/>
        </w:rPr>
        <w:t>,</w:t>
      </w:r>
      <w:r w:rsidRPr="00B92AF4">
        <w:rPr>
          <w:rFonts w:asciiTheme="minorHAnsi" w:hAnsiTheme="minorHAnsi"/>
          <w:sz w:val="22"/>
          <w:szCs w:val="22"/>
        </w:rPr>
        <w:t xml:space="preserve"> do please send </w:t>
      </w:r>
      <w:r w:rsidRPr="00B92AF4">
        <w:rPr>
          <w:rFonts w:asciiTheme="minorHAnsi" w:hAnsiTheme="minorHAnsi"/>
          <w:sz w:val="22"/>
          <w:szCs w:val="22"/>
        </w:rPr>
        <w:t>in a note of explanation</w:t>
      </w:r>
      <w:r w:rsidR="00AE7063" w:rsidRPr="00B92AF4">
        <w:rPr>
          <w:rFonts w:asciiTheme="minorHAnsi" w:hAnsiTheme="minorHAnsi"/>
          <w:sz w:val="22"/>
          <w:szCs w:val="22"/>
        </w:rPr>
        <w:t xml:space="preserve"> or email me</w:t>
      </w:r>
      <w:r w:rsidRPr="00B92AF4">
        <w:rPr>
          <w:rFonts w:asciiTheme="minorHAnsi" w:hAnsiTheme="minorHAnsi"/>
          <w:sz w:val="22"/>
          <w:szCs w:val="22"/>
        </w:rPr>
        <w:t xml:space="preserve">. We would also welcome </w:t>
      </w:r>
      <w:r w:rsidR="001132C2">
        <w:rPr>
          <w:rFonts w:asciiTheme="minorHAnsi" w:hAnsiTheme="minorHAnsi"/>
          <w:sz w:val="22"/>
          <w:szCs w:val="22"/>
        </w:rPr>
        <w:t>your</w:t>
      </w:r>
      <w:r w:rsidRPr="00B92AF4">
        <w:rPr>
          <w:rFonts w:asciiTheme="minorHAnsi" w:hAnsiTheme="minorHAnsi"/>
          <w:sz w:val="22"/>
          <w:szCs w:val="22"/>
        </w:rPr>
        <w:t xml:space="preserve"> comments in the homework book should your child deserve special praise for their efforts or require more support in school. </w:t>
      </w:r>
      <w:r w:rsidR="003F0145">
        <w:rPr>
          <w:rFonts w:asciiTheme="minorHAnsi" w:hAnsiTheme="minorHAnsi"/>
          <w:sz w:val="22"/>
          <w:szCs w:val="22"/>
        </w:rPr>
        <w:t>Should</w:t>
      </w:r>
      <w:r w:rsidRPr="00B92AF4">
        <w:rPr>
          <w:rFonts w:asciiTheme="minorHAnsi" w:hAnsiTheme="minorHAnsi"/>
          <w:sz w:val="22"/>
          <w:szCs w:val="22"/>
        </w:rPr>
        <w:t xml:space="preserve"> you or your child have any concerns</w:t>
      </w:r>
      <w:r w:rsidR="003F0145">
        <w:rPr>
          <w:rFonts w:asciiTheme="minorHAnsi" w:hAnsiTheme="minorHAnsi"/>
          <w:sz w:val="22"/>
          <w:szCs w:val="22"/>
        </w:rPr>
        <w:t>,</w:t>
      </w:r>
      <w:r w:rsidRPr="00B92AF4">
        <w:rPr>
          <w:rFonts w:asciiTheme="minorHAnsi" w:hAnsiTheme="minorHAnsi"/>
          <w:sz w:val="22"/>
          <w:szCs w:val="22"/>
        </w:rPr>
        <w:t xml:space="preserve"> please do not hesitate to come and speak with any of the Year </w:t>
      </w:r>
      <w:r w:rsidR="00394968" w:rsidRPr="00B92AF4">
        <w:rPr>
          <w:rFonts w:asciiTheme="minorHAnsi" w:hAnsiTheme="minorHAnsi"/>
          <w:sz w:val="22"/>
          <w:szCs w:val="22"/>
        </w:rPr>
        <w:t>3</w:t>
      </w:r>
      <w:r w:rsidRPr="00B92AF4">
        <w:rPr>
          <w:rFonts w:asciiTheme="minorHAnsi" w:hAnsiTheme="minorHAnsi"/>
          <w:sz w:val="22"/>
          <w:szCs w:val="22"/>
        </w:rPr>
        <w:t xml:space="preserve"> team. </w:t>
      </w:r>
    </w:p>
    <w:p w14:paraId="53128261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1A02DF97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 xml:space="preserve">Website: </w:t>
      </w:r>
    </w:p>
    <w:p w14:paraId="5817D209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Please refer to our class page on the school website for updates, information and resources to help your child. </w:t>
      </w:r>
    </w:p>
    <w:p w14:paraId="6E3F342A" w14:textId="77777777" w:rsidR="000B67EC" w:rsidRPr="002F3288" w:rsidRDefault="00F310A0" w:rsidP="000B67EC">
      <w:pPr>
        <w:rPr>
          <w:rFonts w:asciiTheme="minorHAnsi" w:hAnsiTheme="minorHAnsi"/>
          <w:sz w:val="22"/>
          <w:szCs w:val="22"/>
        </w:rPr>
      </w:pPr>
      <w:hyperlink r:id="rId8" w:history="1">
        <w:r w:rsidR="000B67EC" w:rsidRPr="002F3288">
          <w:rPr>
            <w:rStyle w:val="Hyperlink"/>
            <w:rFonts w:asciiTheme="minorHAnsi" w:hAnsiTheme="minorHAnsi"/>
            <w:sz w:val="22"/>
            <w:szCs w:val="22"/>
          </w:rPr>
          <w:t>http://www.stphilipssouthport.com/</w:t>
        </w:r>
      </w:hyperlink>
      <w:r w:rsidR="000B67EC" w:rsidRPr="002F3288">
        <w:rPr>
          <w:rFonts w:asciiTheme="minorHAnsi" w:hAnsiTheme="minorHAnsi"/>
          <w:sz w:val="22"/>
          <w:szCs w:val="22"/>
        </w:rPr>
        <w:t xml:space="preserve"> </w:t>
      </w:r>
    </w:p>
    <w:p w14:paraId="62486C05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7A41B2E9" w14:textId="044591C8" w:rsidR="00E22370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Thank you for your continued support</w:t>
      </w:r>
      <w:r w:rsidR="002F3288">
        <w:rPr>
          <w:rFonts w:asciiTheme="minorHAnsi" w:hAnsiTheme="minorHAnsi"/>
          <w:sz w:val="22"/>
          <w:szCs w:val="22"/>
        </w:rPr>
        <w:t xml:space="preserve"> </w:t>
      </w:r>
      <w:r w:rsidR="00E22370" w:rsidRPr="00B92AF4">
        <w:rPr>
          <w:rFonts w:asciiTheme="minorHAnsi" w:hAnsiTheme="minorHAnsi"/>
          <w:sz w:val="22"/>
          <w:szCs w:val="22"/>
        </w:rPr>
        <w:t xml:space="preserve">- please do email if </w:t>
      </w:r>
      <w:r w:rsidR="009C781B">
        <w:rPr>
          <w:rFonts w:asciiTheme="minorHAnsi" w:hAnsiTheme="minorHAnsi"/>
          <w:sz w:val="22"/>
          <w:szCs w:val="22"/>
        </w:rPr>
        <w:t>you have</w:t>
      </w:r>
      <w:r w:rsidR="00E22370" w:rsidRPr="00B92AF4">
        <w:rPr>
          <w:rFonts w:asciiTheme="minorHAnsi" w:hAnsiTheme="minorHAnsi"/>
          <w:sz w:val="22"/>
          <w:szCs w:val="22"/>
        </w:rPr>
        <w:t xml:space="preserve"> any problems, queries or concerns</w:t>
      </w:r>
      <w:r w:rsidR="00394968" w:rsidRPr="00B92AF4">
        <w:rPr>
          <w:rFonts w:asciiTheme="minorHAnsi" w:hAnsiTheme="minorHAnsi"/>
          <w:sz w:val="22"/>
          <w:szCs w:val="22"/>
        </w:rPr>
        <w:t xml:space="preserve">. </w:t>
      </w:r>
    </w:p>
    <w:p w14:paraId="4101652C" w14:textId="77777777" w:rsidR="00394968" w:rsidRPr="00B92AF4" w:rsidRDefault="00394968" w:rsidP="000B67EC">
      <w:pPr>
        <w:rPr>
          <w:rFonts w:asciiTheme="minorHAnsi" w:hAnsiTheme="minorHAnsi"/>
          <w:sz w:val="22"/>
          <w:szCs w:val="22"/>
        </w:rPr>
      </w:pPr>
    </w:p>
    <w:p w14:paraId="7A074C6B" w14:textId="6BBB523C" w:rsidR="00E22370" w:rsidRPr="00B92AF4" w:rsidRDefault="009C781B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Mr Highton</w:t>
      </w:r>
      <w:r w:rsidR="00154C7C">
        <w:rPr>
          <w:rFonts w:asciiTheme="minorHAnsi" w:hAnsiTheme="minorHAnsi"/>
          <w:sz w:val="22"/>
          <w:szCs w:val="22"/>
        </w:rPr>
        <w:t xml:space="preserve">, </w:t>
      </w:r>
      <w:r w:rsidR="00386FB0">
        <w:rPr>
          <w:rFonts w:asciiTheme="minorHAnsi" w:hAnsiTheme="minorHAnsi"/>
          <w:sz w:val="22"/>
          <w:szCs w:val="22"/>
        </w:rPr>
        <w:t xml:space="preserve">Mrs Edwards </w:t>
      </w:r>
      <w:r w:rsidR="00D119A1" w:rsidRPr="00A77EE9">
        <w:rPr>
          <w:rFonts w:asciiTheme="minorHAnsi" w:hAnsiTheme="minorHAnsi"/>
          <w:sz w:val="18"/>
          <w:szCs w:val="22"/>
          <w:u w:val="single"/>
        </w:rPr>
        <w:t xml:space="preserve">Year </w:t>
      </w:r>
      <w:r w:rsidR="00394968" w:rsidRPr="00A77EE9">
        <w:rPr>
          <w:rFonts w:asciiTheme="minorHAnsi" w:hAnsiTheme="minorHAnsi"/>
          <w:sz w:val="18"/>
          <w:szCs w:val="22"/>
          <w:u w:val="single"/>
        </w:rPr>
        <w:t>3</w:t>
      </w:r>
      <w:r w:rsidR="00D119A1" w:rsidRPr="00A77EE9">
        <w:rPr>
          <w:rFonts w:asciiTheme="minorHAnsi" w:hAnsiTheme="minorHAnsi"/>
          <w:sz w:val="18"/>
          <w:szCs w:val="22"/>
          <w:u w:val="single"/>
        </w:rPr>
        <w:t xml:space="preserve"> team</w:t>
      </w:r>
    </w:p>
    <w:p w14:paraId="4B99056E" w14:textId="0C4EAA2E" w:rsidR="00E22370" w:rsidRDefault="00E22370" w:rsidP="000B67EC">
      <w:pPr>
        <w:rPr>
          <w:rFonts w:asciiTheme="minorHAnsi" w:hAnsiTheme="minorHAnsi"/>
          <w:sz w:val="18"/>
          <w:szCs w:val="20"/>
        </w:rPr>
      </w:pPr>
    </w:p>
    <w:p w14:paraId="40E36D38" w14:textId="163F17D7" w:rsidR="000E1E6F" w:rsidRPr="00394968" w:rsidRDefault="000E1E6F" w:rsidP="000B67EC">
      <w:pPr>
        <w:rPr>
          <w:rFonts w:asciiTheme="minorHAnsi" w:hAnsiTheme="minorHAnsi"/>
          <w:sz w:val="18"/>
          <w:szCs w:val="20"/>
        </w:rPr>
      </w:pPr>
      <w:r>
        <w:rPr>
          <w:rFonts w:asciiTheme="minorHAnsi" w:hAnsiTheme="minorHAnsi"/>
          <w:sz w:val="18"/>
          <w:szCs w:val="20"/>
        </w:rPr>
        <w:t>My email:</w:t>
      </w:r>
    </w:p>
    <w:p w14:paraId="6E041A39" w14:textId="77777777" w:rsidR="00D119A1" w:rsidRPr="00394968" w:rsidRDefault="00F310A0" w:rsidP="000B67EC">
      <w:pPr>
        <w:rPr>
          <w:sz w:val="22"/>
        </w:rPr>
      </w:pPr>
      <w:hyperlink r:id="rId9" w:history="1">
        <w:r w:rsidR="00394968" w:rsidRPr="00394968">
          <w:rPr>
            <w:rStyle w:val="Hyperlink"/>
            <w:sz w:val="22"/>
          </w:rPr>
          <w:t>hightonl@sps.sefton.school</w:t>
        </w:r>
      </w:hyperlink>
    </w:p>
    <w:p w14:paraId="34CE0A41" w14:textId="77777777" w:rsidR="00394968" w:rsidRDefault="0039496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62EBF3C5" w14:textId="77777777" w:rsidR="00394968" w:rsidRDefault="0039496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6D98A12B" w14:textId="625B9F7F" w:rsidR="00394968" w:rsidRDefault="0039496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7002A62C" w14:textId="30ADDA6D" w:rsidR="000E1E6F" w:rsidRDefault="000E1E6F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18A14591" w14:textId="77777777" w:rsidR="000E1E6F" w:rsidRDefault="000E1E6F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3FE9F23F" w14:textId="77777777" w:rsidR="00FE4526" w:rsidRDefault="00FE4526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58FB7BDE" w14:textId="77777777" w:rsidR="00236B60" w:rsidRDefault="00236B60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5427DAB3" w14:textId="77777777" w:rsidR="003F4978" w:rsidRDefault="003F497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0366E4C9" w14:textId="77777777" w:rsidR="003F4978" w:rsidRDefault="003F497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157B0AD8" w14:textId="77777777" w:rsidR="003F4978" w:rsidRDefault="003F497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3E63FE78" w14:textId="1D63B748" w:rsidR="000B67EC" w:rsidRPr="00855C21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Science</w:t>
      </w:r>
    </w:p>
    <w:p w14:paraId="21384FFC" w14:textId="77777777" w:rsidR="000B67EC" w:rsidRDefault="00421420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Rock</w:t>
      </w:r>
    </w:p>
    <w:p w14:paraId="682FDFB4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Classification</w:t>
      </w:r>
    </w:p>
    <w:p w14:paraId="73AF971C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Observation</w:t>
      </w:r>
    </w:p>
    <w:p w14:paraId="2451A75B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Fossils</w:t>
      </w:r>
    </w:p>
    <w:p w14:paraId="659B4199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Soils</w:t>
      </w:r>
    </w:p>
    <w:p w14:paraId="1D6CE863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Permeability</w:t>
      </w:r>
    </w:p>
    <w:p w14:paraId="4899E06A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Man Made</w:t>
      </w:r>
    </w:p>
    <w:p w14:paraId="05A1A187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Igneous</w:t>
      </w:r>
    </w:p>
    <w:p w14:paraId="41D57F4C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Sedimentary</w:t>
      </w:r>
    </w:p>
    <w:p w14:paraId="7BFF5972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Metamorphic</w:t>
      </w:r>
    </w:p>
    <w:p w14:paraId="21F12A67" w14:textId="77777777" w:rsidR="00B51FFA" w:rsidRPr="00855C21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Concrete </w:t>
      </w:r>
    </w:p>
    <w:p w14:paraId="1F72F646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361F2393" w14:textId="77777777" w:rsidR="000B67EC" w:rsidRPr="00566C19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Mathematics</w:t>
      </w:r>
    </w:p>
    <w:p w14:paraId="38FFA2E8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place value</w:t>
      </w:r>
    </w:p>
    <w:p w14:paraId="1AD6B890" w14:textId="77777777" w:rsidR="000B67EC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addition</w:t>
      </w:r>
    </w:p>
    <w:p w14:paraId="013C35E2" w14:textId="77777777" w:rsidR="00B51FFA" w:rsidRPr="00855C21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subtraction</w:t>
      </w:r>
    </w:p>
    <w:p w14:paraId="141F15C1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sum</w:t>
      </w:r>
    </w:p>
    <w:p w14:paraId="1E766F16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total</w:t>
      </w:r>
    </w:p>
    <w:p w14:paraId="087FFFD6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subtract</w:t>
      </w:r>
    </w:p>
    <w:p w14:paraId="2C49544B" w14:textId="77777777" w:rsidR="000B67EC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minus</w:t>
      </w:r>
    </w:p>
    <w:p w14:paraId="5874AE23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plus</w:t>
      </w:r>
    </w:p>
    <w:p w14:paraId="2D4C3607" w14:textId="77777777" w:rsidR="00B51FFA" w:rsidRPr="00855C21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take away</w:t>
      </w:r>
    </w:p>
    <w:p w14:paraId="5622162E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column</w:t>
      </w:r>
    </w:p>
    <w:p w14:paraId="3AB44FB7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thousands</w:t>
      </w:r>
    </w:p>
    <w:p w14:paraId="6E752887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hundreds</w:t>
      </w:r>
    </w:p>
    <w:p w14:paraId="302689FF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tens</w:t>
      </w:r>
    </w:p>
    <w:p w14:paraId="76978446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ones</w:t>
      </w:r>
    </w:p>
    <w:p w14:paraId="53E053D6" w14:textId="77777777" w:rsidR="003F4978" w:rsidRDefault="003F4978" w:rsidP="003F4978">
      <w:pPr>
        <w:rPr>
          <w:rFonts w:asciiTheme="minorHAnsi" w:hAnsiTheme="minorHAnsi"/>
          <w:sz w:val="36"/>
          <w:szCs w:val="36"/>
        </w:rPr>
      </w:pPr>
    </w:p>
    <w:p w14:paraId="0EC69BE5" w14:textId="54A5E180" w:rsidR="00855C21" w:rsidRPr="00855C21" w:rsidRDefault="003F4978" w:rsidP="003F4978">
      <w:pPr>
        <w:rPr>
          <w:rFonts w:asciiTheme="minorHAnsi" w:hAnsiTheme="minorHAnsi"/>
          <w:b/>
          <w:color w:val="002060"/>
          <w:sz w:val="36"/>
          <w:szCs w:val="36"/>
          <w:u w:val="single"/>
        </w:rPr>
      </w:pPr>
      <w:r>
        <w:rPr>
          <w:rFonts w:asciiTheme="minorHAnsi" w:hAnsiTheme="minorHAnsi"/>
          <w:b/>
          <w:color w:val="002060"/>
          <w:sz w:val="36"/>
          <w:szCs w:val="36"/>
          <w:u w:val="single"/>
        </w:rPr>
        <w:t>K</w:t>
      </w:r>
      <w:r w:rsidR="00855C21" w:rsidRPr="00855C21">
        <w:rPr>
          <w:rFonts w:asciiTheme="minorHAnsi" w:hAnsiTheme="minorHAnsi"/>
          <w:b/>
          <w:color w:val="002060"/>
          <w:sz w:val="36"/>
          <w:szCs w:val="36"/>
          <w:u w:val="single"/>
        </w:rPr>
        <w:t xml:space="preserve">ey Vocabulary </w:t>
      </w:r>
      <w:r w:rsidR="003F7119">
        <w:rPr>
          <w:rFonts w:asciiTheme="minorHAnsi" w:hAnsiTheme="minorHAnsi"/>
          <w:b/>
          <w:color w:val="002060"/>
          <w:sz w:val="36"/>
          <w:szCs w:val="36"/>
          <w:u w:val="single"/>
        </w:rPr>
        <w:t>we’ll</w:t>
      </w:r>
      <w:r w:rsidR="00855C21" w:rsidRPr="00855C21">
        <w:rPr>
          <w:rFonts w:asciiTheme="minorHAnsi" w:hAnsiTheme="minorHAnsi"/>
          <w:b/>
          <w:color w:val="002060"/>
          <w:sz w:val="36"/>
          <w:szCs w:val="36"/>
          <w:u w:val="single"/>
        </w:rPr>
        <w:t xml:space="preserve"> be us</w:t>
      </w:r>
      <w:r w:rsidR="003F7119">
        <w:rPr>
          <w:rFonts w:asciiTheme="minorHAnsi" w:hAnsiTheme="minorHAnsi"/>
          <w:b/>
          <w:color w:val="002060"/>
          <w:sz w:val="36"/>
          <w:szCs w:val="36"/>
          <w:u w:val="single"/>
        </w:rPr>
        <w:t>ing</w:t>
      </w:r>
      <w:r w:rsidR="00855C21" w:rsidRPr="00855C21">
        <w:rPr>
          <w:rFonts w:asciiTheme="minorHAnsi" w:hAnsiTheme="minorHAnsi"/>
          <w:b/>
          <w:color w:val="002060"/>
          <w:sz w:val="36"/>
          <w:szCs w:val="36"/>
          <w:u w:val="single"/>
        </w:rPr>
        <w:t xml:space="preserve"> this half term:</w:t>
      </w:r>
    </w:p>
    <w:p w14:paraId="61CDCEAD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54ADF1FB" w14:textId="74DC8895" w:rsidR="000B67EC" w:rsidRPr="00855C21" w:rsidRDefault="003F4978" w:rsidP="000B67EC">
      <w:pPr>
        <w:rPr>
          <w:rFonts w:asciiTheme="minorHAnsi" w:hAnsiTheme="minorHAnsi"/>
          <w:b/>
          <w:sz w:val="36"/>
          <w:szCs w:val="36"/>
          <w:u w:val="single"/>
        </w:rPr>
      </w:pPr>
      <w:r>
        <w:rPr>
          <w:rFonts w:asciiTheme="minorHAnsi" w:hAnsiTheme="minorHAnsi"/>
          <w:b/>
          <w:sz w:val="36"/>
          <w:szCs w:val="36"/>
          <w:u w:val="single"/>
        </w:rPr>
        <w:t>Geography</w:t>
      </w:r>
    </w:p>
    <w:p w14:paraId="23DE523C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45F3524F" w14:textId="77777777" w:rsidR="000B67EC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Compass</w:t>
      </w:r>
    </w:p>
    <w:p w14:paraId="1FBD3B62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Capital</w:t>
      </w:r>
    </w:p>
    <w:p w14:paraId="5218F130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City</w:t>
      </w:r>
    </w:p>
    <w:p w14:paraId="59A957C4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Isles</w:t>
      </w:r>
    </w:p>
    <w:p w14:paraId="0836439A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Island</w:t>
      </w:r>
    </w:p>
    <w:p w14:paraId="3BE897CE" w14:textId="77777777" w:rsidR="00421420" w:rsidRPr="00855C21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Europe</w:t>
      </w:r>
    </w:p>
    <w:p w14:paraId="52E56223" w14:textId="77777777" w:rsidR="00855C21" w:rsidRDefault="00855C21" w:rsidP="000B67EC">
      <w:pPr>
        <w:rPr>
          <w:rFonts w:asciiTheme="minorHAnsi" w:hAnsiTheme="minorHAnsi"/>
          <w:sz w:val="36"/>
          <w:szCs w:val="36"/>
        </w:rPr>
      </w:pPr>
    </w:p>
    <w:p w14:paraId="6E72F2D5" w14:textId="77777777" w:rsidR="003F7119" w:rsidRDefault="003F7119" w:rsidP="000B67EC">
      <w:pPr>
        <w:rPr>
          <w:rFonts w:asciiTheme="minorHAnsi" w:hAnsiTheme="minorHAnsi"/>
          <w:sz w:val="36"/>
          <w:szCs w:val="36"/>
        </w:rPr>
      </w:pPr>
    </w:p>
    <w:p w14:paraId="46355E6A" w14:textId="77777777" w:rsidR="003F7119" w:rsidRDefault="003F7119" w:rsidP="000B67EC">
      <w:pPr>
        <w:rPr>
          <w:rFonts w:asciiTheme="minorHAnsi" w:hAnsiTheme="minorHAnsi"/>
          <w:sz w:val="36"/>
          <w:szCs w:val="36"/>
        </w:rPr>
      </w:pPr>
    </w:p>
    <w:p w14:paraId="5F24347F" w14:textId="77777777" w:rsidR="003F7119" w:rsidRPr="00855C21" w:rsidRDefault="003F7119" w:rsidP="000B67EC">
      <w:pPr>
        <w:rPr>
          <w:rFonts w:asciiTheme="minorHAnsi" w:hAnsiTheme="minorHAnsi"/>
          <w:sz w:val="36"/>
          <w:szCs w:val="36"/>
        </w:rPr>
      </w:pPr>
    </w:p>
    <w:p w14:paraId="0917B7DE" w14:textId="77777777" w:rsidR="000B67EC" w:rsidRPr="00855C21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RE</w:t>
      </w:r>
    </w:p>
    <w:p w14:paraId="4CABAF75" w14:textId="77777777" w:rsidR="000B67EC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Faith</w:t>
      </w:r>
    </w:p>
    <w:p w14:paraId="08D49549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Service</w:t>
      </w:r>
    </w:p>
    <w:p w14:paraId="4201128A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Courage</w:t>
      </w:r>
    </w:p>
    <w:p w14:paraId="616FB07F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Prophet</w:t>
      </w:r>
    </w:p>
    <w:p w14:paraId="26FC3EE7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God</w:t>
      </w:r>
    </w:p>
    <w:p w14:paraId="361E2C0F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Names of Prophets </w:t>
      </w:r>
    </w:p>
    <w:p w14:paraId="31DDFBEA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Ministry </w:t>
      </w:r>
    </w:p>
    <w:p w14:paraId="712BB4DE" w14:textId="77777777" w:rsidR="00421420" w:rsidRPr="00855C21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Ordination</w:t>
      </w:r>
    </w:p>
    <w:p w14:paraId="07547A01" w14:textId="77777777" w:rsidR="000B67EC" w:rsidRDefault="000B67EC" w:rsidP="000B67EC">
      <w:pPr>
        <w:rPr>
          <w:rFonts w:asciiTheme="minorHAnsi" w:hAnsiTheme="minorHAnsi"/>
          <w:sz w:val="36"/>
          <w:szCs w:val="36"/>
        </w:rPr>
      </w:pPr>
    </w:p>
    <w:p w14:paraId="5043CB0F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</w:p>
    <w:p w14:paraId="07459315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</w:p>
    <w:p w14:paraId="6537F28F" w14:textId="77777777" w:rsidR="00B51FFA" w:rsidRPr="00855C21" w:rsidRDefault="00B51FFA" w:rsidP="000B67EC">
      <w:pPr>
        <w:rPr>
          <w:rFonts w:asciiTheme="minorHAnsi" w:hAnsiTheme="minorHAnsi"/>
          <w:sz w:val="36"/>
          <w:szCs w:val="36"/>
        </w:rPr>
      </w:pPr>
    </w:p>
    <w:p w14:paraId="6DFB9E20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70DF9E56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62941BB4" w14:textId="77777777" w:rsidR="00236B60" w:rsidRDefault="00236B60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48170093" w14:textId="77777777" w:rsidR="00236B60" w:rsidRDefault="00236B60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3AFA24E4" w14:textId="77777777" w:rsidR="00236B60" w:rsidRDefault="00236B60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4D8241A5" w14:textId="77777777" w:rsidR="00236B60" w:rsidRDefault="00236B60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07BEB0EC" w14:textId="09C8AAAE" w:rsidR="000B67EC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English:</w:t>
      </w:r>
    </w:p>
    <w:p w14:paraId="05C88D5D" w14:textId="77777777" w:rsidR="00566C19" w:rsidRDefault="00566C19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Damp</w:t>
      </w:r>
    </w:p>
    <w:p w14:paraId="19FEC28E" w14:textId="77777777" w:rsidR="00566C19" w:rsidRDefault="00566C19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Wet</w:t>
      </w:r>
    </w:p>
    <w:p w14:paraId="2E11964D" w14:textId="77777777" w:rsidR="00566C19" w:rsidRDefault="00566C19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Smelly</w:t>
      </w:r>
    </w:p>
    <w:p w14:paraId="0A897769" w14:textId="77777777" w:rsidR="00566C19" w:rsidRDefault="00566C19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Dusty</w:t>
      </w:r>
    </w:p>
    <w:p w14:paraId="5B42EA61" w14:textId="77777777" w:rsidR="00566C19" w:rsidRDefault="00566C19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Woolly</w:t>
      </w:r>
    </w:p>
    <w:p w14:paraId="56A103C7" w14:textId="77777777" w:rsidR="00566C19" w:rsidRDefault="00566C19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Mammoth</w:t>
      </w:r>
    </w:p>
    <w:p w14:paraId="657D8BAD" w14:textId="77777777" w:rsidR="00566C19" w:rsidRDefault="00566C19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Cave </w:t>
      </w:r>
    </w:p>
    <w:p w14:paraId="5626B244" w14:textId="77777777" w:rsidR="00566C19" w:rsidRDefault="00566C19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Torch</w:t>
      </w:r>
    </w:p>
    <w:p w14:paraId="57249C8C" w14:textId="77777777" w:rsidR="00566C19" w:rsidRPr="00566C19" w:rsidRDefault="00566C19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Rhyming words</w:t>
      </w:r>
    </w:p>
    <w:p w14:paraId="44E871BC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144A5D23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738610EB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37805D2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463F29E8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3B7B4B86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3A0FF5F2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5630AD66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1829076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2BA226A1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17AD93B2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0DE4B5B7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6204FF1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2DBF0D7D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B62F1B3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02F2C34E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80A4E5D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19219836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296FEF7D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7194DBDC" w14:textId="77777777" w:rsidR="00862519" w:rsidRDefault="00F310A0"/>
    <w:sectPr w:rsidR="00862519" w:rsidSect="00890228">
      <w:type w:val="continuous"/>
      <w:pgSz w:w="11906" w:h="16838"/>
      <w:pgMar w:top="1440" w:right="1304" w:bottom="851" w:left="1304" w:header="709" w:footer="709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170A9B" w14:textId="77777777" w:rsidR="0056484F" w:rsidRDefault="0056484F" w:rsidP="000B67EC">
      <w:r>
        <w:separator/>
      </w:r>
    </w:p>
  </w:endnote>
  <w:endnote w:type="continuationSeparator" w:id="0">
    <w:p w14:paraId="2EE6273A" w14:textId="77777777" w:rsidR="0056484F" w:rsidRDefault="0056484F" w:rsidP="000B6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36E2EF" w14:textId="77777777" w:rsidR="0056484F" w:rsidRDefault="0056484F" w:rsidP="000B67EC">
      <w:r>
        <w:separator/>
      </w:r>
    </w:p>
  </w:footnote>
  <w:footnote w:type="continuationSeparator" w:id="0">
    <w:p w14:paraId="528BA4BB" w14:textId="77777777" w:rsidR="0056484F" w:rsidRDefault="0056484F" w:rsidP="000B6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BF526E"/>
    <w:multiLevelType w:val="hybridMultilevel"/>
    <w:tmpl w:val="C298FB7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B93D65"/>
    <w:multiLevelType w:val="hybridMultilevel"/>
    <w:tmpl w:val="0BC49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7EC"/>
    <w:rsid w:val="000214CB"/>
    <w:rsid w:val="0003236C"/>
    <w:rsid w:val="000573A2"/>
    <w:rsid w:val="000578D5"/>
    <w:rsid w:val="0008060E"/>
    <w:rsid w:val="000A6ED4"/>
    <w:rsid w:val="000A7DBD"/>
    <w:rsid w:val="000B67EC"/>
    <w:rsid w:val="000C4154"/>
    <w:rsid w:val="000E1E6F"/>
    <w:rsid w:val="000E432B"/>
    <w:rsid w:val="000E4C6B"/>
    <w:rsid w:val="001037E1"/>
    <w:rsid w:val="001132C2"/>
    <w:rsid w:val="00154C7C"/>
    <w:rsid w:val="001A1BF8"/>
    <w:rsid w:val="001F14BF"/>
    <w:rsid w:val="00200A0F"/>
    <w:rsid w:val="00205265"/>
    <w:rsid w:val="0022732F"/>
    <w:rsid w:val="00236B60"/>
    <w:rsid w:val="0024203A"/>
    <w:rsid w:val="00255D5F"/>
    <w:rsid w:val="002673FB"/>
    <w:rsid w:val="002764A2"/>
    <w:rsid w:val="002C29E9"/>
    <w:rsid w:val="002E0046"/>
    <w:rsid w:val="002E6102"/>
    <w:rsid w:val="002F3288"/>
    <w:rsid w:val="00314B20"/>
    <w:rsid w:val="003357F5"/>
    <w:rsid w:val="00337520"/>
    <w:rsid w:val="0035127A"/>
    <w:rsid w:val="00386FB0"/>
    <w:rsid w:val="003920BD"/>
    <w:rsid w:val="00394968"/>
    <w:rsid w:val="003B29F6"/>
    <w:rsid w:val="003E6156"/>
    <w:rsid w:val="003F0145"/>
    <w:rsid w:val="003F4978"/>
    <w:rsid w:val="003F7119"/>
    <w:rsid w:val="00421420"/>
    <w:rsid w:val="0042656E"/>
    <w:rsid w:val="004A2B19"/>
    <w:rsid w:val="004E6022"/>
    <w:rsid w:val="004F70AC"/>
    <w:rsid w:val="00511EA0"/>
    <w:rsid w:val="0056484F"/>
    <w:rsid w:val="00566C19"/>
    <w:rsid w:val="005D7B81"/>
    <w:rsid w:val="005E1444"/>
    <w:rsid w:val="005E33B1"/>
    <w:rsid w:val="005E55B5"/>
    <w:rsid w:val="0063730D"/>
    <w:rsid w:val="00653FA4"/>
    <w:rsid w:val="006A1BA4"/>
    <w:rsid w:val="006B7BED"/>
    <w:rsid w:val="006C119D"/>
    <w:rsid w:val="006E7B49"/>
    <w:rsid w:val="007C3C9B"/>
    <w:rsid w:val="007D358C"/>
    <w:rsid w:val="007E6AE5"/>
    <w:rsid w:val="00823FB3"/>
    <w:rsid w:val="00825D8C"/>
    <w:rsid w:val="00855C21"/>
    <w:rsid w:val="00856662"/>
    <w:rsid w:val="00890228"/>
    <w:rsid w:val="008C03C7"/>
    <w:rsid w:val="008C54CD"/>
    <w:rsid w:val="008E2110"/>
    <w:rsid w:val="00911153"/>
    <w:rsid w:val="00915B7F"/>
    <w:rsid w:val="009178ED"/>
    <w:rsid w:val="009C781B"/>
    <w:rsid w:val="00A0315B"/>
    <w:rsid w:val="00A04E5F"/>
    <w:rsid w:val="00A35AAE"/>
    <w:rsid w:val="00A4795C"/>
    <w:rsid w:val="00A77EE9"/>
    <w:rsid w:val="00AA3DD6"/>
    <w:rsid w:val="00AB6772"/>
    <w:rsid w:val="00AE7063"/>
    <w:rsid w:val="00B028FD"/>
    <w:rsid w:val="00B12859"/>
    <w:rsid w:val="00B128F9"/>
    <w:rsid w:val="00B51FFA"/>
    <w:rsid w:val="00B92AF4"/>
    <w:rsid w:val="00BF6205"/>
    <w:rsid w:val="00C11B7B"/>
    <w:rsid w:val="00C2761A"/>
    <w:rsid w:val="00C323A6"/>
    <w:rsid w:val="00C330D5"/>
    <w:rsid w:val="00D114D5"/>
    <w:rsid w:val="00D119A1"/>
    <w:rsid w:val="00D3423B"/>
    <w:rsid w:val="00D623B9"/>
    <w:rsid w:val="00D77CA7"/>
    <w:rsid w:val="00D94CDD"/>
    <w:rsid w:val="00DA4F15"/>
    <w:rsid w:val="00DB09B1"/>
    <w:rsid w:val="00DF118D"/>
    <w:rsid w:val="00DF1C2F"/>
    <w:rsid w:val="00DF69A1"/>
    <w:rsid w:val="00E22370"/>
    <w:rsid w:val="00E262E2"/>
    <w:rsid w:val="00E93E7D"/>
    <w:rsid w:val="00EB76B7"/>
    <w:rsid w:val="00EF2337"/>
    <w:rsid w:val="00F119E5"/>
    <w:rsid w:val="00F310A0"/>
    <w:rsid w:val="00F32BAF"/>
    <w:rsid w:val="00FE4526"/>
    <w:rsid w:val="08A6361E"/>
    <w:rsid w:val="2225F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68F13"/>
  <w15:chartTrackingRefBased/>
  <w15:docId w15:val="{36A781BA-3803-452B-9485-DA881F5C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67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67E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223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949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philipssouthport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hightonl@sps.sefton.scho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946D0DA6</Template>
  <TotalTime>3</TotalTime>
  <Pages>2</Pages>
  <Words>571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Luke Highton</cp:lastModifiedBy>
  <cp:revision>6</cp:revision>
  <cp:lastPrinted>2021-09-03T08:50:00Z</cp:lastPrinted>
  <dcterms:created xsi:type="dcterms:W3CDTF">2022-08-30T16:04:00Z</dcterms:created>
  <dcterms:modified xsi:type="dcterms:W3CDTF">2022-09-05T11:07:00Z</dcterms:modified>
</cp:coreProperties>
</file>