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484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664"/>
        <w:gridCol w:w="2183"/>
      </w:tblGrid>
      <w:tr w:rsidR="00B3007C" w:rsidRPr="00B3007C" w:rsidTr="00B3007C">
        <w:trPr>
          <w:trHeight w:val="447"/>
        </w:trPr>
        <w:tc>
          <w:tcPr>
            <w:tcW w:w="4847" w:type="dxa"/>
            <w:gridSpan w:val="2"/>
            <w:shd w:val="clear" w:color="auto" w:fill="DEEAF6" w:themeFill="accent5" w:themeFillTint="33"/>
          </w:tcPr>
          <w:p w:rsidR="00B3007C" w:rsidRPr="00B3007C" w:rsidRDefault="00B3007C" w:rsidP="00AD107B">
            <w:pPr>
              <w:jc w:val="center"/>
              <w:rPr>
                <w:b/>
                <w:sz w:val="20"/>
              </w:rPr>
            </w:pPr>
            <w:r w:rsidRPr="00B3007C">
              <w:rPr>
                <w:b/>
                <w:sz w:val="20"/>
              </w:rPr>
              <w:t>YEAR 3</w:t>
            </w:r>
          </w:p>
        </w:tc>
      </w:tr>
      <w:tr w:rsidR="00B3007C" w:rsidRPr="00B3007C" w:rsidTr="00B3007C">
        <w:trPr>
          <w:trHeight w:val="423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rPr>
                <w:sz w:val="20"/>
              </w:rPr>
            </w:pPr>
          </w:p>
        </w:tc>
      </w:tr>
      <w:tr w:rsidR="00B3007C" w:rsidRPr="00B3007C" w:rsidTr="00B3007C">
        <w:trPr>
          <w:trHeight w:val="1380"/>
        </w:trPr>
        <w:tc>
          <w:tcPr>
            <w:tcW w:w="4847" w:type="dxa"/>
            <w:gridSpan w:val="2"/>
            <w:shd w:val="clear" w:color="auto" w:fill="DEEAF6" w:themeFill="accent5" w:themeFillTint="33"/>
          </w:tcPr>
          <w:p w:rsidR="00B3007C" w:rsidRPr="00B3007C" w:rsidRDefault="00B3007C" w:rsidP="00AD107B">
            <w:pPr>
              <w:jc w:val="center"/>
              <w:rPr>
                <w:sz w:val="20"/>
              </w:rPr>
            </w:pPr>
            <w:r w:rsidRPr="00B3007C">
              <w:rPr>
                <w:rFonts w:ascii="CCW Cursive Writing 7" w:hAnsi="CCW Cursive Writing 7"/>
                <w:b/>
                <w:bCs/>
                <w:sz w:val="20"/>
                <w:szCs w:val="20"/>
              </w:rPr>
              <w:t>Bronze Words from Y3:</w:t>
            </w:r>
          </w:p>
        </w:tc>
        <w:bookmarkStart w:id="0" w:name="_GoBack"/>
        <w:bookmarkEnd w:id="0"/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circle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group</w:t>
            </w:r>
          </w:p>
        </w:tc>
      </w:tr>
      <w:tr w:rsidR="00B3007C" w:rsidRPr="00B3007C" w:rsidTr="00B3007C">
        <w:trPr>
          <w:trHeight w:val="474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busy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often</w:t>
            </w: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arrive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recent</w:t>
            </w: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early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woman</w:t>
            </w: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earth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women</w:t>
            </w: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learn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famous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</w:tr>
      <w:tr w:rsidR="00B3007C" w:rsidRPr="00B3007C" w:rsidTr="00B3007C">
        <w:trPr>
          <w:trHeight w:val="474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forward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rPr>
                <w:sz w:val="20"/>
              </w:rPr>
            </w:pP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rPr>
                <w:sz w:val="20"/>
              </w:rPr>
            </w:pPr>
          </w:p>
        </w:tc>
      </w:tr>
      <w:tr w:rsidR="00B3007C" w:rsidRPr="00B3007C" w:rsidTr="00B3007C">
        <w:trPr>
          <w:trHeight w:val="474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rPr>
                <w:sz w:val="20"/>
              </w:rPr>
            </w:pPr>
          </w:p>
        </w:tc>
      </w:tr>
      <w:tr w:rsidR="00B3007C" w:rsidRPr="00B3007C" w:rsidTr="00B3007C">
        <w:trPr>
          <w:trHeight w:val="1380"/>
        </w:trPr>
        <w:tc>
          <w:tcPr>
            <w:tcW w:w="4847" w:type="dxa"/>
            <w:gridSpan w:val="2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0"/>
                <w:szCs w:val="20"/>
                <w14:cntxtAlts/>
              </w:rPr>
            </w:pPr>
            <w:r w:rsidRPr="00B3007C">
              <w:rPr>
                <w:rFonts w:ascii="CCW Cursive Writing 7" w:hAnsi="CCW Cursive Writing 7"/>
                <w:b/>
                <w:sz w:val="20"/>
                <w:szCs w:val="20"/>
              </w:rPr>
              <w:t>Silver from Y3:</w:t>
            </w:r>
          </w:p>
        </w:tc>
      </w:tr>
      <w:tr w:rsidR="00B3007C" w:rsidRPr="00B3007C" w:rsidTr="00B3007C">
        <w:trPr>
          <w:trHeight w:val="474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address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certain</w:t>
            </w: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complete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guard</w:t>
            </w: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consider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guide</w:t>
            </w: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eight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heard</w:t>
            </w: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eighth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heart</w:t>
            </w: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February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</w:tr>
      <w:tr w:rsidR="00B3007C" w:rsidRPr="00B3007C" w:rsidTr="00B3007C">
        <w:trPr>
          <w:trHeight w:val="474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  <w:r w:rsidRPr="00B3007C">
              <w:rPr>
                <w:rFonts w:ascii="CCW Cursive Writing 7" w:hAnsi="CCW Cursive Writing 7"/>
                <w:sz w:val="20"/>
              </w:rPr>
              <w:t>sentence</w:t>
            </w: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</w:tr>
      <w:tr w:rsidR="00B3007C" w:rsidRPr="00B3007C" w:rsidTr="00B3007C">
        <w:trPr>
          <w:trHeight w:val="447"/>
        </w:trPr>
        <w:tc>
          <w:tcPr>
            <w:tcW w:w="2664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pStyle w:val="NoSpacing"/>
              <w:rPr>
                <w:rFonts w:ascii="CCW Cursive Writing 7" w:hAnsi="CCW Cursive Writing 7"/>
                <w:sz w:val="20"/>
              </w:rPr>
            </w:pPr>
          </w:p>
        </w:tc>
        <w:tc>
          <w:tcPr>
            <w:tcW w:w="2183" w:type="dxa"/>
            <w:shd w:val="clear" w:color="auto" w:fill="DEEAF6" w:themeFill="accent5" w:themeFillTint="33"/>
          </w:tcPr>
          <w:p w:rsidR="00B3007C" w:rsidRPr="00B3007C" w:rsidRDefault="00B3007C" w:rsidP="00AD107B">
            <w:pPr>
              <w:rPr>
                <w:sz w:val="20"/>
              </w:rPr>
            </w:pPr>
          </w:p>
        </w:tc>
      </w:tr>
    </w:tbl>
    <w:p w:rsidR="00CD3ABA" w:rsidRDefault="00B3007C"/>
    <w:sectPr w:rsidR="00CD3ABA" w:rsidSect="00B300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07C"/>
    <w:rsid w:val="00982E25"/>
    <w:rsid w:val="00B3007C"/>
    <w:rsid w:val="00B5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FFFE0"/>
  <w15:chartTrackingRefBased/>
  <w15:docId w15:val="{E91E80DB-7652-45F6-A596-2F70183E6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00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0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300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149B126A</Template>
  <TotalTime>4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1</cp:revision>
  <dcterms:created xsi:type="dcterms:W3CDTF">2022-02-04T12:15:00Z</dcterms:created>
  <dcterms:modified xsi:type="dcterms:W3CDTF">2022-02-04T12:19:00Z</dcterms:modified>
</cp:coreProperties>
</file>