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585" w:tblpY="-641"/>
        <w:tblW w:w="4190" w:type="dxa"/>
        <w:tblLayout w:type="fixed"/>
        <w:tblLook w:val="04A0" w:firstRow="1" w:lastRow="0" w:firstColumn="1" w:lastColumn="0" w:noHBand="0" w:noVBand="1"/>
      </w:tblPr>
      <w:tblGrid>
        <w:gridCol w:w="2094"/>
        <w:gridCol w:w="2096"/>
      </w:tblGrid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jc w:val="center"/>
              <w:rPr>
                <w:b/>
                <w:sz w:val="24"/>
              </w:rPr>
            </w:pPr>
            <w:r w:rsidRPr="009A75DE">
              <w:rPr>
                <w:b/>
                <w:sz w:val="24"/>
              </w:rPr>
              <w:t>YEAR 3</w:t>
            </w:r>
          </w:p>
        </w:tc>
      </w:tr>
      <w:tr w:rsidR="009A75DE" w:rsidRPr="009A75DE" w:rsidTr="009A75DE">
        <w:trPr>
          <w:trHeight w:val="40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rPr>
                <w:sz w:val="24"/>
              </w:rPr>
            </w:pP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rPr>
                <w:sz w:val="24"/>
              </w:rPr>
            </w:pPr>
          </w:p>
        </w:tc>
      </w:tr>
      <w:tr w:rsidR="009A75DE" w:rsidRPr="009A75DE" w:rsidTr="009A75DE">
        <w:trPr>
          <w:trHeight w:val="793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9A75DE">
              <w:rPr>
                <w:rFonts w:ascii="CCW Cursive Writing 7" w:hAnsi="CCW Cursive Writing 7"/>
                <w:b/>
                <w:sz w:val="24"/>
                <w:szCs w:val="20"/>
              </w:rPr>
              <w:t>Gold words from Y3: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actual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though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library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thought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describe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enough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notice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fruit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continue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length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grammar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9A75DE" w:rsidRPr="009A75DE" w:rsidTr="009A75DE">
        <w:trPr>
          <w:trHeight w:val="963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9A75DE">
              <w:rPr>
                <w:rFonts w:ascii="CCW Cursive Writing 7" w:hAnsi="CCW Cursive Writing 7"/>
                <w:b/>
                <w:sz w:val="24"/>
                <w:szCs w:val="20"/>
              </w:rPr>
              <w:t>End of year words from Y3: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although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answer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appear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remember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accidentally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actually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different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accident</w:t>
            </w:r>
          </w:p>
        </w:tc>
      </w:tr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favourite</w:t>
            </w:r>
          </w:p>
        </w:tc>
      </w:tr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height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regular</w:t>
            </w:r>
          </w:p>
        </w:tc>
        <w:tc>
          <w:tcPr>
            <w:tcW w:w="2095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092" w:tblpY="821"/>
        <w:tblW w:w="4190" w:type="dxa"/>
        <w:tblLayout w:type="fixed"/>
        <w:tblLook w:val="04A0" w:firstRow="1" w:lastRow="0" w:firstColumn="1" w:lastColumn="0" w:noHBand="0" w:noVBand="1"/>
      </w:tblPr>
      <w:tblGrid>
        <w:gridCol w:w="2094"/>
        <w:gridCol w:w="2096"/>
      </w:tblGrid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jc w:val="center"/>
              <w:rPr>
                <w:b/>
                <w:sz w:val="24"/>
              </w:rPr>
            </w:pPr>
            <w:r w:rsidRPr="009A75DE">
              <w:rPr>
                <w:b/>
                <w:sz w:val="24"/>
              </w:rPr>
              <w:t>YEAR 3</w:t>
            </w:r>
          </w:p>
        </w:tc>
      </w:tr>
      <w:tr w:rsidR="009A75DE" w:rsidRPr="009A75DE" w:rsidTr="009A75DE">
        <w:trPr>
          <w:trHeight w:val="40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rPr>
                <w:sz w:val="24"/>
              </w:rPr>
            </w:pP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rPr>
                <w:sz w:val="24"/>
              </w:rPr>
            </w:pPr>
          </w:p>
        </w:tc>
      </w:tr>
      <w:tr w:rsidR="009A75DE" w:rsidRPr="009A75DE" w:rsidTr="009A75DE">
        <w:trPr>
          <w:trHeight w:val="793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9A75DE">
              <w:rPr>
                <w:rFonts w:ascii="CCW Cursive Writing 7" w:hAnsi="CCW Cursive Writing 7"/>
                <w:b/>
                <w:sz w:val="24"/>
                <w:szCs w:val="20"/>
              </w:rPr>
              <w:t>Gold words from Y3: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actual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though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library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thought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describe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enough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notice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fruit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continue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length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grammar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9A75DE" w:rsidRPr="009A75DE" w:rsidTr="009A75DE">
        <w:trPr>
          <w:trHeight w:val="963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9A75DE">
              <w:rPr>
                <w:rFonts w:ascii="CCW Cursive Writing 7" w:hAnsi="CCW Cursive Writing 7"/>
                <w:b/>
                <w:sz w:val="24"/>
                <w:szCs w:val="20"/>
              </w:rPr>
              <w:t>End of year words from Y3: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although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answer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appear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remember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accidentally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actually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different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accident</w:t>
            </w:r>
          </w:p>
        </w:tc>
      </w:tr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favourite</w:t>
            </w:r>
          </w:p>
        </w:tc>
      </w:tr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height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regular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9713" w:tblpY="772"/>
        <w:tblW w:w="4190" w:type="dxa"/>
        <w:tblLayout w:type="fixed"/>
        <w:tblLook w:val="04A0" w:firstRow="1" w:lastRow="0" w:firstColumn="1" w:lastColumn="0" w:noHBand="0" w:noVBand="1"/>
      </w:tblPr>
      <w:tblGrid>
        <w:gridCol w:w="2094"/>
        <w:gridCol w:w="2096"/>
      </w:tblGrid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jc w:val="center"/>
              <w:rPr>
                <w:b/>
                <w:sz w:val="24"/>
              </w:rPr>
            </w:pPr>
            <w:r w:rsidRPr="009A75DE">
              <w:rPr>
                <w:b/>
                <w:sz w:val="24"/>
              </w:rPr>
              <w:t>YEAR 3</w:t>
            </w:r>
          </w:p>
        </w:tc>
      </w:tr>
      <w:tr w:rsidR="009A75DE" w:rsidRPr="009A75DE" w:rsidTr="009A75DE">
        <w:trPr>
          <w:trHeight w:val="40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rPr>
                <w:sz w:val="24"/>
              </w:rPr>
            </w:pP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rPr>
                <w:sz w:val="24"/>
              </w:rPr>
            </w:pPr>
          </w:p>
        </w:tc>
      </w:tr>
      <w:tr w:rsidR="009A75DE" w:rsidRPr="009A75DE" w:rsidTr="009A75DE">
        <w:trPr>
          <w:trHeight w:val="793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9A75DE">
              <w:rPr>
                <w:rFonts w:ascii="CCW Cursive Writing 7" w:hAnsi="CCW Cursive Writing 7"/>
                <w:b/>
                <w:sz w:val="24"/>
                <w:szCs w:val="20"/>
              </w:rPr>
              <w:t>Gold words from Y3: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actual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though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library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thought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describe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enough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notice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fruit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continue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length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grammar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9A75DE" w:rsidRPr="009A75DE" w:rsidTr="009A75DE">
        <w:trPr>
          <w:trHeight w:val="963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9A75DE">
              <w:rPr>
                <w:rFonts w:ascii="CCW Cursive Writing 7" w:hAnsi="CCW Cursive Writing 7"/>
                <w:b/>
                <w:sz w:val="24"/>
                <w:szCs w:val="20"/>
              </w:rPr>
              <w:t>End of year words from Y3: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although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answer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appear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remember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accidentally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actually</w:t>
            </w:r>
          </w:p>
        </w:tc>
      </w:tr>
      <w:tr w:rsidR="009A75DE" w:rsidRPr="009A75DE" w:rsidTr="009A75DE">
        <w:trPr>
          <w:trHeight w:val="432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different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accident</w:t>
            </w:r>
          </w:p>
        </w:tc>
      </w:tr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favourite</w:t>
            </w:r>
          </w:p>
        </w:tc>
      </w:tr>
      <w:tr w:rsidR="009A75DE" w:rsidRPr="009A75DE" w:rsidTr="009A75DE">
        <w:trPr>
          <w:trHeight w:val="432"/>
        </w:trPr>
        <w:tc>
          <w:tcPr>
            <w:tcW w:w="4190" w:type="dxa"/>
            <w:gridSpan w:val="2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height</w:t>
            </w:r>
          </w:p>
        </w:tc>
      </w:tr>
      <w:tr w:rsidR="009A75DE" w:rsidRPr="009A75DE" w:rsidTr="009A75DE">
        <w:trPr>
          <w:trHeight w:val="456"/>
        </w:trPr>
        <w:tc>
          <w:tcPr>
            <w:tcW w:w="2094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9A75DE">
              <w:rPr>
                <w:rFonts w:ascii="CCW Cursive Writing 7" w:hAnsi="CCW Cursive Writing 7"/>
                <w:sz w:val="24"/>
              </w:rPr>
              <w:t>regular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A75DE" w:rsidRPr="009A75DE" w:rsidRDefault="009A75DE" w:rsidP="009A75D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p w:rsidR="009A75DE" w:rsidRDefault="009A75DE"/>
    <w:p w:rsidR="009A75DE" w:rsidRPr="009A75DE" w:rsidRDefault="009A75DE" w:rsidP="009A75DE"/>
    <w:p w:rsidR="009A75DE" w:rsidRDefault="009A75DE" w:rsidP="009A75DE"/>
    <w:p w:rsidR="009A75DE" w:rsidRPr="009A75DE" w:rsidRDefault="009A75DE" w:rsidP="009A75DE">
      <w:pPr>
        <w:tabs>
          <w:tab w:val="left" w:pos="4177"/>
        </w:tabs>
      </w:pPr>
      <w:r>
        <w:tab/>
      </w:r>
    </w:p>
    <w:p w:rsidR="009A75DE" w:rsidRDefault="009A75DE" w:rsidP="009A75DE">
      <w:pPr>
        <w:tabs>
          <w:tab w:val="left" w:pos="4177"/>
        </w:tabs>
      </w:pPr>
    </w:p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Pr="009A75DE" w:rsidRDefault="009A75DE" w:rsidP="009A75DE"/>
    <w:p w:rsidR="009A75DE" w:rsidRDefault="009A75DE" w:rsidP="009A75DE"/>
    <w:p w:rsidR="00CD3ABA" w:rsidRDefault="001F1F66" w:rsidP="009A75DE"/>
    <w:p w:rsidR="009A75DE" w:rsidRPr="009A75DE" w:rsidRDefault="009A75DE" w:rsidP="009A75DE">
      <w:bookmarkStart w:id="0" w:name="_GoBack"/>
      <w:bookmarkEnd w:id="0"/>
    </w:p>
    <w:sectPr w:rsidR="009A75DE" w:rsidRPr="009A75DE" w:rsidSect="009A75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5DE" w:rsidRDefault="009A75DE" w:rsidP="009A75DE">
      <w:pPr>
        <w:spacing w:after="0" w:line="240" w:lineRule="auto"/>
      </w:pPr>
      <w:r>
        <w:separator/>
      </w:r>
    </w:p>
  </w:endnote>
  <w:endnote w:type="continuationSeparator" w:id="0">
    <w:p w:rsidR="009A75DE" w:rsidRDefault="009A75DE" w:rsidP="009A7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5DE" w:rsidRDefault="009A75DE" w:rsidP="009A75DE">
      <w:pPr>
        <w:spacing w:after="0" w:line="240" w:lineRule="auto"/>
      </w:pPr>
      <w:r>
        <w:separator/>
      </w:r>
    </w:p>
  </w:footnote>
  <w:footnote w:type="continuationSeparator" w:id="0">
    <w:p w:rsidR="009A75DE" w:rsidRDefault="009A75DE" w:rsidP="009A75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5DE"/>
    <w:rsid w:val="001F1F66"/>
    <w:rsid w:val="00982E25"/>
    <w:rsid w:val="009A75DE"/>
    <w:rsid w:val="00B5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32C5A"/>
  <w15:chartTrackingRefBased/>
  <w15:docId w15:val="{A9011245-C21D-4D74-B087-43040987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5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A75D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A7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5DE"/>
  </w:style>
  <w:style w:type="paragraph" w:styleId="Footer">
    <w:name w:val="footer"/>
    <w:basedOn w:val="Normal"/>
    <w:link w:val="FooterChar"/>
    <w:uiPriority w:val="99"/>
    <w:unhideWhenUsed/>
    <w:rsid w:val="009A7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540BBEE9</Template>
  <TotalTime>7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2023-05-24T07:56:00Z</cp:lastPrinted>
  <dcterms:created xsi:type="dcterms:W3CDTF">2023-05-24T07:51:00Z</dcterms:created>
  <dcterms:modified xsi:type="dcterms:W3CDTF">2023-05-24T07:58:00Z</dcterms:modified>
</cp:coreProperties>
</file>