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75E68423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4th of November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9th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November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0AABF2C8" w:rsidR="003C6037" w:rsidRPr="00D52462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D52462">
        <w:rPr>
          <w:rFonts w:ascii="XCCW Joined 7a" w:hAnsi="XCCW Joined 7a"/>
          <w:sz w:val="24"/>
          <w:szCs w:val="28"/>
        </w:rPr>
        <w:t>15</w:t>
      </w:r>
      <w:bookmarkStart w:id="0" w:name="_GoBack"/>
      <w:bookmarkEnd w:id="0"/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F9869-C348-4166-ADA1-C16F45490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AA4D67B9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2022-11-04T08:22:00Z</dcterms:created>
  <dcterms:modified xsi:type="dcterms:W3CDTF">2022-11-04T08:22:00Z</dcterms:modified>
</cp:coreProperties>
</file>