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22D0861D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Thursday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24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th of November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30th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November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449623ED" w:rsidR="003C6037" w:rsidRPr="00D52462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416E6">
        <w:rPr>
          <w:rFonts w:ascii="XCCW Joined 7a" w:hAnsi="XCCW Joined 7a"/>
          <w:sz w:val="24"/>
          <w:szCs w:val="28"/>
        </w:rPr>
        <w:t>18</w:t>
      </w:r>
      <w:bookmarkStart w:id="0" w:name="_GoBack"/>
      <w:bookmarkEnd w:id="0"/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8B807-E9DF-443C-999F-74555C25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B2B3C93F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2022-11-23T08:33:00Z</dcterms:created>
  <dcterms:modified xsi:type="dcterms:W3CDTF">2022-11-23T08:33:00Z</dcterms:modified>
</cp:coreProperties>
</file>