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1C79CC9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>Friday 2</w:t>
      </w:r>
      <w:r w:rsidR="00F558D1" w:rsidRPr="00F558D1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nd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December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>7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>December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and lines for Nativity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432A2B29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416E6">
        <w:rPr>
          <w:rFonts w:ascii="XCCW Joined 7a" w:hAnsi="XCCW Joined 7a"/>
          <w:sz w:val="24"/>
          <w:szCs w:val="28"/>
        </w:rPr>
        <w:t>1</w:t>
      </w:r>
      <w:r w:rsidR="00F93EDA">
        <w:rPr>
          <w:rFonts w:ascii="XCCW Joined 7a" w:hAnsi="XCCW Joined 7a"/>
          <w:sz w:val="24"/>
          <w:szCs w:val="28"/>
        </w:rPr>
        <w:t>9</w:t>
      </w:r>
      <w:bookmarkStart w:id="0" w:name="_GoBack"/>
      <w:bookmarkEnd w:id="0"/>
    </w:p>
    <w:p w14:paraId="0DF8F1B7" w14:textId="225DB7AC" w:rsid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005C1230" w14:textId="1A063F5D" w:rsidR="00F558D1" w:rsidRP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Nativity Lines – </w:t>
      </w:r>
      <w:r>
        <w:rPr>
          <w:rFonts w:ascii="XCCW Joined 7a" w:hAnsi="XCCW Joined 7a"/>
          <w:sz w:val="24"/>
          <w:szCs w:val="28"/>
        </w:rPr>
        <w:t>Every child has lines in the Nativity this year so please could they practice them with you!</w:t>
      </w:r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76765-EFE3-4470-8A01-E06C8CC52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9E64EDC5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2022-12-01T08:26:00Z</dcterms:created>
  <dcterms:modified xsi:type="dcterms:W3CDTF">2022-12-01T08:26:00Z</dcterms:modified>
</cp:coreProperties>
</file>