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bookmarkStart w:id="0" w:name="_GoBack"/>
      <w:bookmarkEnd w:id="0"/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D52462" w:rsidRDefault="0042117B" w:rsidP="00947921">
      <w:pPr>
        <w:rPr>
          <w:rFonts w:ascii="CCW Cursive Writing 7" w:hAnsi="CCW Cursive Writing 7"/>
          <w:sz w:val="20"/>
        </w:rPr>
      </w:pPr>
      <w:r w:rsidRPr="00D52462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D5246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658FFCE2" w:rsidR="006E7B88" w:rsidRPr="00D52462" w:rsidRDefault="006E7B88" w:rsidP="005C2997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Friday 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9th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of December</w:t>
      </w:r>
      <w:r w:rsidR="00831B37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017841">
        <w:rPr>
          <w:rFonts w:ascii="XCCW Joined 7a" w:hAnsi="XCCW Joined 7a"/>
          <w:b/>
          <w:bCs/>
          <w:sz w:val="24"/>
          <w:szCs w:val="28"/>
          <w:u w:val="single"/>
        </w:rPr>
        <w:t>14</w:t>
      </w:r>
      <w:r w:rsidR="003416E6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of 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>December</w:t>
      </w:r>
      <w:r w:rsidR="00D170F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355EA3" w:rsidRPr="00D52462">
        <w:rPr>
          <w:rFonts w:ascii="XCCW Joined 7a" w:hAnsi="XCCW Joined 7a"/>
          <w:b/>
          <w:bCs/>
          <w:sz w:val="24"/>
          <w:szCs w:val="28"/>
          <w:u w:val="single"/>
        </w:rPr>
        <w:t>(</w:t>
      </w:r>
      <w:r w:rsidR="00C279B4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 w:rsidRPr="00D52462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D52462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F558D1">
        <w:rPr>
          <w:rFonts w:ascii="XCCW Joined 7a" w:hAnsi="XCCW Joined 7a"/>
          <w:b/>
          <w:bCs/>
          <w:sz w:val="24"/>
          <w:szCs w:val="28"/>
          <w:u w:val="single"/>
        </w:rPr>
        <w:t xml:space="preserve"> and lines for Nativity</w:t>
      </w:r>
      <w:r w:rsidR="00E677FC" w:rsidRPr="00D52462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D52462">
        <w:rPr>
          <w:rFonts w:ascii="XCCW Joined 7a" w:hAnsi="XCCW Joined 7a"/>
          <w:sz w:val="24"/>
          <w:szCs w:val="28"/>
        </w:rPr>
        <w:t xml:space="preserve"> </w:t>
      </w:r>
    </w:p>
    <w:p w14:paraId="038879AC" w14:textId="531408A6" w:rsidR="0041605F" w:rsidRPr="00D52462" w:rsidRDefault="00C279B4" w:rsidP="0041605F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English</w:t>
      </w:r>
      <w:r w:rsidR="003C6037" w:rsidRPr="00D52462">
        <w:rPr>
          <w:rFonts w:ascii="XCCW Joined 7a" w:hAnsi="XCCW Joined 7a"/>
          <w:b/>
          <w:sz w:val="24"/>
          <w:szCs w:val="28"/>
        </w:rPr>
        <w:t xml:space="preserve"> Homework</w:t>
      </w:r>
      <w:r w:rsidR="001D377D" w:rsidRPr="00D52462">
        <w:rPr>
          <w:rFonts w:ascii="XCCW Joined 7a" w:hAnsi="XCCW Joined 7a"/>
          <w:sz w:val="24"/>
          <w:szCs w:val="28"/>
        </w:rPr>
        <w:t xml:space="preserve"> – </w:t>
      </w:r>
      <w:r w:rsidR="00EA4852" w:rsidRPr="00D52462">
        <w:rPr>
          <w:rFonts w:ascii="XCCW Joined 7a" w:hAnsi="XCCW Joined 7a"/>
          <w:sz w:val="24"/>
          <w:szCs w:val="28"/>
        </w:rPr>
        <w:t xml:space="preserve">60 second reading comprehension and </w:t>
      </w:r>
      <w:r w:rsidR="00AE53CF" w:rsidRPr="00D52462">
        <w:rPr>
          <w:rFonts w:ascii="XCCW Joined 7a" w:hAnsi="XCCW Joined 7a"/>
          <w:sz w:val="24"/>
          <w:szCs w:val="28"/>
        </w:rPr>
        <w:t xml:space="preserve">book </w:t>
      </w:r>
      <w:r w:rsidR="00EA4852" w:rsidRPr="00D52462">
        <w:rPr>
          <w:rFonts w:ascii="XCCW Joined 7a" w:hAnsi="XCCW Joined 7a"/>
          <w:sz w:val="24"/>
          <w:szCs w:val="28"/>
        </w:rPr>
        <w:t>journal on this page</w:t>
      </w:r>
    </w:p>
    <w:p w14:paraId="7C7879BE" w14:textId="15DD03D1" w:rsidR="00BB3BB8" w:rsidRPr="00D52462" w:rsidRDefault="00BB3BB8" w:rsidP="0041605F">
      <w:pPr>
        <w:rPr>
          <w:rFonts w:ascii="XCCW Joined 7a" w:hAnsi="XCCW Joined 7a"/>
          <w:sz w:val="28"/>
          <w:szCs w:val="28"/>
        </w:rPr>
      </w:pPr>
      <w:r w:rsidRPr="00D52462">
        <w:rPr>
          <w:rFonts w:ascii="XCCW Joined 7a" w:hAnsi="XCCW Joined 7a"/>
          <w:b/>
          <w:bCs/>
          <w:sz w:val="28"/>
          <w:szCs w:val="28"/>
        </w:rPr>
        <w:t>Spelling homework— They will be sent home and put on website, please practice these at least three times in your homework book and more before the test</w:t>
      </w:r>
    </w:p>
    <w:p w14:paraId="52C46B56" w14:textId="1E08660F" w:rsidR="003C6037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b/>
          <w:sz w:val="24"/>
          <w:szCs w:val="28"/>
        </w:rPr>
        <w:t>Maths</w:t>
      </w:r>
      <w:r w:rsidR="00831B37" w:rsidRPr="00D52462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D52462">
        <w:rPr>
          <w:rFonts w:ascii="XCCW Joined 7a" w:hAnsi="XCCW Joined 7a"/>
          <w:sz w:val="24"/>
          <w:szCs w:val="28"/>
        </w:rPr>
        <w:t xml:space="preserve">Page number </w:t>
      </w:r>
      <w:r w:rsidR="00017841">
        <w:rPr>
          <w:rFonts w:ascii="XCCW Joined 7a" w:hAnsi="XCCW Joined 7a"/>
          <w:sz w:val="24"/>
          <w:szCs w:val="28"/>
        </w:rPr>
        <w:t>20</w:t>
      </w:r>
    </w:p>
    <w:p w14:paraId="0DF8F1B7" w14:textId="225DB7AC" w:rsid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005C1230" w14:textId="1A59FF44" w:rsidR="00F558D1" w:rsidRPr="00F558D1" w:rsidRDefault="00F558D1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 xml:space="preserve">Nativity Lines – </w:t>
      </w:r>
      <w:r>
        <w:rPr>
          <w:rFonts w:ascii="XCCW Joined 7a" w:hAnsi="XCCW Joined 7a"/>
          <w:sz w:val="24"/>
          <w:szCs w:val="28"/>
        </w:rPr>
        <w:t>Every child has lines in the Nativity this year so please could they practice them with you!</w:t>
      </w:r>
      <w:r w:rsidR="00F47917">
        <w:rPr>
          <w:rFonts w:ascii="XCCW Joined 7a" w:hAnsi="XCCW Joined 7a"/>
          <w:sz w:val="24"/>
          <w:szCs w:val="28"/>
        </w:rPr>
        <w:t xml:space="preserve"> The songs are also on the website to practice!</w:t>
      </w:r>
    </w:p>
    <w:p w14:paraId="375C5AB1" w14:textId="6D1002ED" w:rsidR="003C6037" w:rsidRPr="00D52462" w:rsidRDefault="003C6037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634B019" w14:textId="21FC9490" w:rsidR="00E11C5D" w:rsidRPr="00D52462" w:rsidRDefault="00E11C5D" w:rsidP="00D624EC">
      <w:pPr>
        <w:widowControl w:val="0"/>
        <w:spacing w:after="0"/>
        <w:rPr>
          <w:rFonts w:ascii="XCCW Joined 7a" w:hAnsi="XCCW Joined 7a"/>
          <w:b/>
          <w:sz w:val="24"/>
          <w:szCs w:val="28"/>
        </w:rPr>
      </w:pPr>
    </w:p>
    <w:p w14:paraId="61D6E1A6" w14:textId="29D1F6CE" w:rsidR="003C66F1" w:rsidRPr="00D52462" w:rsidRDefault="0023448E" w:rsidP="003C66F1">
      <w:pPr>
        <w:rPr>
          <w:rFonts w:ascii="XCCW Joined 7a" w:hAnsi="XCCW Joined 7a"/>
          <w:sz w:val="24"/>
          <w:szCs w:val="28"/>
        </w:rPr>
      </w:pPr>
      <w:r w:rsidRPr="00D52462">
        <w:rPr>
          <w:rFonts w:ascii="XCCW Joined 7a" w:hAnsi="XCCW Joined 7a"/>
          <w:sz w:val="24"/>
          <w:szCs w:val="28"/>
        </w:rPr>
        <w:t>T</w:t>
      </w:r>
      <w:r w:rsidR="00CC34B2" w:rsidRPr="00D52462">
        <w:rPr>
          <w:rFonts w:ascii="XCCW Joined 7a" w:hAnsi="XCCW Joined 7a"/>
          <w:sz w:val="24"/>
          <w:szCs w:val="28"/>
        </w:rPr>
        <w:t>hank you</w:t>
      </w:r>
      <w:r w:rsidR="00C279B4" w:rsidRPr="00D52462">
        <w:rPr>
          <w:rFonts w:ascii="XCCW Joined 7a" w:hAnsi="XCCW Joined 7a"/>
          <w:sz w:val="24"/>
          <w:szCs w:val="28"/>
        </w:rPr>
        <w:t>,</w:t>
      </w:r>
      <w:r w:rsidR="000C2C0C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t>Mr</w:t>
      </w:r>
      <w:r w:rsidR="00AE4110" w:rsidRPr="00D52462">
        <w:rPr>
          <w:rFonts w:ascii="XCCW Joined 7a" w:hAnsi="XCCW Joined 7a"/>
          <w:sz w:val="24"/>
          <w:szCs w:val="28"/>
        </w:rPr>
        <w:t xml:space="preserve"> Highton</w:t>
      </w:r>
      <w:r w:rsidR="00CC34B2" w:rsidRPr="00D52462">
        <w:rPr>
          <w:rFonts w:ascii="XCCW Joined 7a" w:hAnsi="XCCW Joined 7a"/>
          <w:sz w:val="24"/>
          <w:szCs w:val="28"/>
        </w:rPr>
        <w:t xml:space="preserve"> </w:t>
      </w:r>
      <w:r w:rsidR="00CC34B2" w:rsidRPr="00D52462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D52462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17841"/>
    <w:rsid w:val="00021A44"/>
    <w:rsid w:val="00077A96"/>
    <w:rsid w:val="00084185"/>
    <w:rsid w:val="00096743"/>
    <w:rsid w:val="000A5928"/>
    <w:rsid w:val="000B0D52"/>
    <w:rsid w:val="000C2C0C"/>
    <w:rsid w:val="000C4A91"/>
    <w:rsid w:val="000C7230"/>
    <w:rsid w:val="000D5A1E"/>
    <w:rsid w:val="000D6275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416E6"/>
    <w:rsid w:val="0035381E"/>
    <w:rsid w:val="00354710"/>
    <w:rsid w:val="00355EA3"/>
    <w:rsid w:val="00365997"/>
    <w:rsid w:val="00375F8D"/>
    <w:rsid w:val="00376B90"/>
    <w:rsid w:val="00390800"/>
    <w:rsid w:val="003C1297"/>
    <w:rsid w:val="003C24C3"/>
    <w:rsid w:val="003C6037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048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30AF3"/>
    <w:rsid w:val="00947921"/>
    <w:rsid w:val="009568C1"/>
    <w:rsid w:val="00957DA5"/>
    <w:rsid w:val="0097045D"/>
    <w:rsid w:val="00972DA3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E53CF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0C62"/>
    <w:rsid w:val="00CE7CCE"/>
    <w:rsid w:val="00D02FA9"/>
    <w:rsid w:val="00D04428"/>
    <w:rsid w:val="00D170F4"/>
    <w:rsid w:val="00D26AAA"/>
    <w:rsid w:val="00D30030"/>
    <w:rsid w:val="00D311B7"/>
    <w:rsid w:val="00D327F4"/>
    <w:rsid w:val="00D47D45"/>
    <w:rsid w:val="00D52133"/>
    <w:rsid w:val="00D52462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11C5D"/>
    <w:rsid w:val="00E27129"/>
    <w:rsid w:val="00E57596"/>
    <w:rsid w:val="00E63297"/>
    <w:rsid w:val="00E677FC"/>
    <w:rsid w:val="00EA4852"/>
    <w:rsid w:val="00EC4915"/>
    <w:rsid w:val="00F1300E"/>
    <w:rsid w:val="00F15683"/>
    <w:rsid w:val="00F3483C"/>
    <w:rsid w:val="00F47917"/>
    <w:rsid w:val="00F52289"/>
    <w:rsid w:val="00F558D1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93EDA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C977D-68CC-4E4B-9ED6-D05686163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668162C6</Template>
  <TotalTime>0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2022-12-08T12:52:00Z</dcterms:created>
  <dcterms:modified xsi:type="dcterms:W3CDTF">2022-12-08T12:52:00Z</dcterms:modified>
</cp:coreProperties>
</file>