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441BE971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6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January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January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133F707B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900205">
        <w:rPr>
          <w:rFonts w:ascii="XCCW Joined 7a" w:hAnsi="XCCW Joined 7a"/>
          <w:sz w:val="24"/>
          <w:szCs w:val="28"/>
        </w:rPr>
        <w:t>7</w:t>
      </w:r>
      <w:bookmarkStart w:id="0" w:name="_GoBack"/>
      <w:bookmarkEnd w:id="0"/>
    </w:p>
    <w:p w14:paraId="0DF8F1B7" w14:textId="225DB7AC" w:rsidR="00F558D1" w:rsidRDefault="00F558D1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38B20-B4F7-492D-A0D0-33B2C6F86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9340A858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2023-01-05T08:51:00Z</dcterms:created>
  <dcterms:modified xsi:type="dcterms:W3CDTF">2023-01-05T08:53:00Z</dcterms:modified>
</cp:coreProperties>
</file>