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9E1EB5" w:rsidRDefault="0042117B" w:rsidP="00947921">
      <w:pPr>
        <w:rPr>
          <w:rFonts w:ascii="CCW Cursive Writing 7" w:hAnsi="CCW Cursive Writing 7"/>
          <w:sz w:val="18"/>
        </w:rPr>
      </w:pPr>
      <w:r w:rsidRPr="009E1EB5">
        <w:rPr>
          <w:noProof/>
          <w:sz w:val="18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9E1EB5">
        <w:rPr>
          <w:rFonts w:ascii="XCCW Joined 7a" w:hAnsi="XCCW Joined 7a"/>
          <w:b/>
          <w:bCs/>
          <w:sz w:val="24"/>
          <w:szCs w:val="28"/>
          <w:u w:val="single"/>
        </w:rPr>
        <w:t>Homework</w:t>
      </w:r>
    </w:p>
    <w:p w14:paraId="0105978C" w14:textId="3E8382FF" w:rsidR="006E7B88" w:rsidRPr="009E1EB5" w:rsidRDefault="006E7B88" w:rsidP="005C2997">
      <w:pPr>
        <w:rPr>
          <w:rFonts w:ascii="XCCW Joined 7a" w:hAnsi="XCCW Joined 7a"/>
          <w:szCs w:val="28"/>
        </w:rPr>
      </w:pPr>
      <w:r w:rsidRPr="009E1EB5">
        <w:rPr>
          <w:rFonts w:ascii="XCCW Joined 7a" w:hAnsi="XCCW Joined 7a"/>
          <w:b/>
          <w:bCs/>
          <w:szCs w:val="28"/>
          <w:u w:val="single"/>
        </w:rPr>
        <w:t xml:space="preserve">Set </w:t>
      </w:r>
      <w:r w:rsidR="00F558D1" w:rsidRPr="009E1EB5">
        <w:rPr>
          <w:rFonts w:ascii="XCCW Joined 7a" w:hAnsi="XCCW Joined 7a"/>
          <w:b/>
          <w:bCs/>
          <w:szCs w:val="28"/>
          <w:u w:val="single"/>
        </w:rPr>
        <w:t xml:space="preserve">Friday </w:t>
      </w:r>
      <w:r w:rsidR="00A2591C">
        <w:rPr>
          <w:rFonts w:ascii="XCCW Joined 7a" w:hAnsi="XCCW Joined 7a"/>
          <w:b/>
          <w:bCs/>
          <w:szCs w:val="28"/>
          <w:u w:val="single"/>
        </w:rPr>
        <w:t>1</w:t>
      </w:r>
      <w:r w:rsidR="00831B94">
        <w:rPr>
          <w:rFonts w:ascii="XCCW Joined 7a" w:hAnsi="XCCW Joined 7a"/>
          <w:b/>
          <w:bCs/>
          <w:szCs w:val="28"/>
          <w:u w:val="single"/>
        </w:rPr>
        <w:t>9</w:t>
      </w:r>
      <w:r w:rsidR="009F44E0">
        <w:rPr>
          <w:rFonts w:ascii="XCCW Joined 7a" w:hAnsi="XCCW Joined 7a"/>
          <w:b/>
          <w:bCs/>
          <w:szCs w:val="28"/>
          <w:u w:val="single"/>
        </w:rPr>
        <w:t>th of May</w:t>
      </w:r>
      <w:r w:rsidR="000E512B" w:rsidRPr="009E1EB5">
        <w:rPr>
          <w:rFonts w:ascii="XCCW Joined 7a" w:hAnsi="XCCW Joined 7a"/>
          <w:b/>
          <w:bCs/>
          <w:szCs w:val="28"/>
          <w:u w:val="single"/>
        </w:rPr>
        <w:t xml:space="preserve"> </w:t>
      </w:r>
      <w:r w:rsidR="00831B37" w:rsidRPr="009E1EB5">
        <w:rPr>
          <w:rFonts w:ascii="XCCW Joined 7a" w:hAnsi="XCCW Joined 7a"/>
          <w:b/>
          <w:bCs/>
          <w:szCs w:val="28"/>
          <w:u w:val="single"/>
        </w:rPr>
        <w:t xml:space="preserve">and due in by </w:t>
      </w:r>
      <w:r w:rsidR="00152F20" w:rsidRPr="009E1EB5">
        <w:rPr>
          <w:rFonts w:ascii="XCCW Joined 7a" w:hAnsi="XCCW Joined 7a"/>
          <w:b/>
          <w:bCs/>
          <w:szCs w:val="28"/>
          <w:u w:val="single"/>
        </w:rPr>
        <w:t>Wednesd</w:t>
      </w:r>
      <w:r w:rsidR="009A6024" w:rsidRPr="009E1EB5">
        <w:rPr>
          <w:rFonts w:ascii="XCCW Joined 7a" w:hAnsi="XCCW Joined 7a"/>
          <w:b/>
          <w:bCs/>
          <w:szCs w:val="28"/>
          <w:u w:val="single"/>
        </w:rPr>
        <w:t>a</w:t>
      </w:r>
      <w:r w:rsidR="006F66FD" w:rsidRPr="009E1EB5">
        <w:rPr>
          <w:rFonts w:ascii="XCCW Joined 7a" w:hAnsi="XCCW Joined 7a"/>
          <w:b/>
          <w:bCs/>
          <w:szCs w:val="28"/>
          <w:u w:val="single"/>
        </w:rPr>
        <w:t xml:space="preserve">y </w:t>
      </w:r>
      <w:r w:rsidR="00831B94">
        <w:rPr>
          <w:rFonts w:ascii="XCCW Joined 7a" w:hAnsi="XCCW Joined 7a"/>
          <w:b/>
          <w:bCs/>
          <w:szCs w:val="28"/>
          <w:u w:val="single"/>
        </w:rPr>
        <w:t>24</w:t>
      </w:r>
      <w:r w:rsidR="009F44E0">
        <w:rPr>
          <w:rFonts w:ascii="XCCW Joined 7a" w:hAnsi="XCCW Joined 7a"/>
          <w:b/>
          <w:bCs/>
          <w:szCs w:val="28"/>
          <w:u w:val="single"/>
        </w:rPr>
        <w:t>th</w:t>
      </w:r>
      <w:r w:rsidR="004A0453">
        <w:rPr>
          <w:rFonts w:ascii="XCCW Joined 7a" w:hAnsi="XCCW Joined 7a"/>
          <w:b/>
          <w:bCs/>
          <w:szCs w:val="28"/>
          <w:u w:val="single"/>
        </w:rPr>
        <w:t xml:space="preserve"> of May</w:t>
      </w:r>
      <w:r w:rsidR="006F66FD" w:rsidRPr="009E1EB5">
        <w:rPr>
          <w:rFonts w:ascii="XCCW Joined 7a" w:hAnsi="XCCW Joined 7a"/>
          <w:b/>
          <w:bCs/>
          <w:szCs w:val="28"/>
          <w:u w:val="single"/>
        </w:rPr>
        <w:t xml:space="preserve"> 2023</w:t>
      </w:r>
      <w:r w:rsidR="00D170F4" w:rsidRPr="009E1EB5">
        <w:rPr>
          <w:rFonts w:ascii="XCCW Joined 7a" w:hAnsi="XCCW Joined 7a"/>
          <w:b/>
          <w:bCs/>
          <w:szCs w:val="28"/>
          <w:u w:val="single"/>
        </w:rPr>
        <w:t xml:space="preserve"> </w:t>
      </w:r>
      <w:r w:rsidR="00355EA3" w:rsidRPr="009E1EB5">
        <w:rPr>
          <w:rFonts w:ascii="XCCW Joined 7a" w:hAnsi="XCCW Joined 7a"/>
          <w:b/>
          <w:bCs/>
          <w:szCs w:val="28"/>
          <w:u w:val="single"/>
        </w:rPr>
        <w:t>(</w:t>
      </w:r>
      <w:r w:rsidR="00C279B4" w:rsidRPr="009E1EB5">
        <w:rPr>
          <w:rFonts w:ascii="XCCW Joined 7a" w:hAnsi="XCCW Joined 7a"/>
          <w:b/>
          <w:bCs/>
          <w:szCs w:val="28"/>
          <w:u w:val="single"/>
        </w:rPr>
        <w:t xml:space="preserve">English, </w:t>
      </w:r>
      <w:r w:rsidR="00D30030" w:rsidRPr="009E1EB5">
        <w:rPr>
          <w:rFonts w:ascii="XCCW Joined 7a" w:hAnsi="XCCW Joined 7a"/>
          <w:b/>
          <w:bCs/>
          <w:szCs w:val="28"/>
          <w:u w:val="single"/>
        </w:rPr>
        <w:t xml:space="preserve">Spelling, </w:t>
      </w:r>
      <w:r w:rsidR="00152F20" w:rsidRPr="009E1EB5">
        <w:rPr>
          <w:rFonts w:ascii="XCCW Joined 7a" w:hAnsi="XCCW Joined 7a"/>
          <w:b/>
          <w:bCs/>
          <w:szCs w:val="28"/>
          <w:u w:val="single"/>
        </w:rPr>
        <w:t>Maths</w:t>
      </w:r>
      <w:r w:rsidR="00E677FC" w:rsidRPr="009E1EB5">
        <w:rPr>
          <w:rFonts w:ascii="XCCW Joined 7a" w:hAnsi="XCCW Joined 7a"/>
          <w:b/>
          <w:bCs/>
          <w:szCs w:val="28"/>
          <w:u w:val="single"/>
        </w:rPr>
        <w:t>)</w:t>
      </w:r>
      <w:r w:rsidR="00FE3E03" w:rsidRPr="009E1EB5">
        <w:rPr>
          <w:rFonts w:ascii="XCCW Joined 7a" w:hAnsi="XCCW Joined 7a"/>
          <w:szCs w:val="28"/>
        </w:rPr>
        <w:t xml:space="preserve"> </w:t>
      </w:r>
    </w:p>
    <w:p w14:paraId="038879AC" w14:textId="531408A6" w:rsidR="0041605F" w:rsidRPr="009E1EB5" w:rsidRDefault="00C279B4" w:rsidP="0041605F">
      <w:pPr>
        <w:rPr>
          <w:rFonts w:ascii="XCCW Joined 7a" w:hAnsi="XCCW Joined 7a"/>
          <w:szCs w:val="28"/>
        </w:rPr>
      </w:pPr>
      <w:r w:rsidRPr="009E1EB5">
        <w:rPr>
          <w:rFonts w:ascii="XCCW Joined 7a" w:hAnsi="XCCW Joined 7a"/>
          <w:b/>
          <w:szCs w:val="28"/>
        </w:rPr>
        <w:t>English</w:t>
      </w:r>
      <w:r w:rsidR="003C6037" w:rsidRPr="009E1EB5">
        <w:rPr>
          <w:rFonts w:ascii="XCCW Joined 7a" w:hAnsi="XCCW Joined 7a"/>
          <w:b/>
          <w:szCs w:val="28"/>
        </w:rPr>
        <w:t xml:space="preserve"> Homework</w:t>
      </w:r>
      <w:r w:rsidR="001D377D" w:rsidRPr="009E1EB5">
        <w:rPr>
          <w:rFonts w:ascii="XCCW Joined 7a" w:hAnsi="XCCW Joined 7a"/>
          <w:szCs w:val="28"/>
        </w:rPr>
        <w:t xml:space="preserve"> – </w:t>
      </w:r>
      <w:r w:rsidR="00EA4852" w:rsidRPr="009E1EB5">
        <w:rPr>
          <w:rFonts w:ascii="XCCW Joined 7a" w:hAnsi="XCCW Joined 7a"/>
          <w:szCs w:val="28"/>
        </w:rPr>
        <w:t xml:space="preserve">60 second reading comprehension and </w:t>
      </w:r>
      <w:r w:rsidR="00AE53CF" w:rsidRPr="009E1EB5">
        <w:rPr>
          <w:rFonts w:ascii="XCCW Joined 7a" w:hAnsi="XCCW Joined 7a"/>
          <w:szCs w:val="28"/>
        </w:rPr>
        <w:t xml:space="preserve">book </w:t>
      </w:r>
      <w:r w:rsidR="00EA4852" w:rsidRPr="009E1EB5">
        <w:rPr>
          <w:rFonts w:ascii="XCCW Joined 7a" w:hAnsi="XCCW Joined 7a"/>
          <w:szCs w:val="28"/>
        </w:rPr>
        <w:t>journal on this page</w:t>
      </w:r>
    </w:p>
    <w:p w14:paraId="7C7879BE" w14:textId="15DD03D1" w:rsidR="00BB3BB8" w:rsidRPr="009E1EB5" w:rsidRDefault="00BB3BB8" w:rsidP="0041605F">
      <w:pPr>
        <w:rPr>
          <w:rFonts w:ascii="XCCW Joined 7a" w:hAnsi="XCCW Joined 7a"/>
          <w:sz w:val="24"/>
          <w:szCs w:val="28"/>
        </w:rPr>
      </w:pPr>
      <w:r w:rsidRPr="009E1EB5">
        <w:rPr>
          <w:rFonts w:ascii="XCCW Joined 7a" w:hAnsi="XCCW Joined 7a"/>
          <w:b/>
          <w:bCs/>
          <w:sz w:val="24"/>
          <w:szCs w:val="28"/>
        </w:rPr>
        <w:t>Spelling homework— They will be sent home and put on website, please practice these at least three times in your homework book and more before the test</w:t>
      </w:r>
    </w:p>
    <w:p w14:paraId="52C46B56" w14:textId="483D687B" w:rsidR="003C6037" w:rsidRPr="009E1EB5" w:rsidRDefault="00511E62" w:rsidP="00D624EC">
      <w:pPr>
        <w:widowControl w:val="0"/>
        <w:spacing w:after="0"/>
        <w:rPr>
          <w:rFonts w:ascii="XCCW Joined 7a" w:hAnsi="XCCW Joined 7a"/>
          <w:szCs w:val="28"/>
        </w:rPr>
      </w:pPr>
      <w:r w:rsidRPr="009E1EB5">
        <w:rPr>
          <w:rFonts w:ascii="XCCW Joined 7a" w:hAnsi="XCCW Joined 7a"/>
          <w:b/>
          <w:szCs w:val="28"/>
        </w:rPr>
        <w:t>Maths</w:t>
      </w:r>
      <w:r w:rsidR="00831B37" w:rsidRPr="009E1EB5">
        <w:rPr>
          <w:rFonts w:ascii="XCCW Joined 7a" w:hAnsi="XCCW Joined 7a"/>
          <w:b/>
          <w:szCs w:val="28"/>
        </w:rPr>
        <w:t xml:space="preserve"> homework- </w:t>
      </w:r>
      <w:r w:rsidR="00D624EC" w:rsidRPr="009E1EB5">
        <w:rPr>
          <w:rFonts w:ascii="XCCW Joined 7a" w:hAnsi="XCCW Joined 7a"/>
          <w:szCs w:val="28"/>
        </w:rPr>
        <w:t xml:space="preserve">Page number </w:t>
      </w:r>
      <w:r w:rsidR="00831B94">
        <w:rPr>
          <w:rFonts w:ascii="XCCW Joined 7a" w:hAnsi="XCCW Joined 7a"/>
          <w:szCs w:val="28"/>
        </w:rPr>
        <w:t>10</w:t>
      </w:r>
      <w:bookmarkStart w:id="0" w:name="_GoBack"/>
      <w:bookmarkEnd w:id="0"/>
    </w:p>
    <w:p w14:paraId="5634B019" w14:textId="21FC9490" w:rsidR="00E11C5D" w:rsidRPr="00D52462" w:rsidRDefault="00E11C5D" w:rsidP="00D624EC">
      <w:pPr>
        <w:widowControl w:val="0"/>
        <w:spacing w:after="0"/>
        <w:rPr>
          <w:rFonts w:ascii="XCCW Joined 7a" w:hAnsi="XCCW Joined 7a"/>
          <w:b/>
          <w:sz w:val="24"/>
          <w:szCs w:val="28"/>
        </w:rPr>
      </w:pPr>
    </w:p>
    <w:p w14:paraId="61D6E1A6" w14:textId="29D1F6CE" w:rsidR="003C66F1" w:rsidRPr="00D52462" w:rsidRDefault="0023448E" w:rsidP="003C66F1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sz w:val="24"/>
          <w:szCs w:val="28"/>
        </w:rPr>
        <w:t>T</w:t>
      </w:r>
      <w:r w:rsidR="00CC34B2" w:rsidRPr="00D52462">
        <w:rPr>
          <w:rFonts w:ascii="XCCW Joined 7a" w:hAnsi="XCCW Joined 7a"/>
          <w:sz w:val="24"/>
          <w:szCs w:val="28"/>
        </w:rPr>
        <w:t>hank you</w:t>
      </w:r>
      <w:r w:rsidR="00C279B4" w:rsidRPr="00D52462">
        <w:rPr>
          <w:rFonts w:ascii="XCCW Joined 7a" w:hAnsi="XCCW Joined 7a"/>
          <w:sz w:val="24"/>
          <w:szCs w:val="28"/>
        </w:rPr>
        <w:t>,</w:t>
      </w:r>
      <w:r w:rsidR="000C2C0C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t>Mr</w:t>
      </w:r>
      <w:r w:rsidR="00AE4110" w:rsidRPr="00D52462">
        <w:rPr>
          <w:rFonts w:ascii="XCCW Joined 7a" w:hAnsi="XCCW Joined 7a"/>
          <w:sz w:val="24"/>
          <w:szCs w:val="28"/>
        </w:rPr>
        <w:t xml:space="preserve"> Highton</w:t>
      </w:r>
      <w:r w:rsidR="00CC34B2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D52462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17841"/>
    <w:rsid w:val="00021A44"/>
    <w:rsid w:val="00077A96"/>
    <w:rsid w:val="00084185"/>
    <w:rsid w:val="00090B40"/>
    <w:rsid w:val="00096743"/>
    <w:rsid w:val="000A5928"/>
    <w:rsid w:val="000B0D52"/>
    <w:rsid w:val="000C2C0C"/>
    <w:rsid w:val="000C4A91"/>
    <w:rsid w:val="000C7230"/>
    <w:rsid w:val="000D5A1E"/>
    <w:rsid w:val="000D6275"/>
    <w:rsid w:val="000E512B"/>
    <w:rsid w:val="00111E33"/>
    <w:rsid w:val="00114AD7"/>
    <w:rsid w:val="00150AE6"/>
    <w:rsid w:val="00152F20"/>
    <w:rsid w:val="00156EED"/>
    <w:rsid w:val="00186391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2F7227"/>
    <w:rsid w:val="00301FCB"/>
    <w:rsid w:val="003077DD"/>
    <w:rsid w:val="00310CE3"/>
    <w:rsid w:val="003315B9"/>
    <w:rsid w:val="003335B0"/>
    <w:rsid w:val="003358F6"/>
    <w:rsid w:val="003416E6"/>
    <w:rsid w:val="0035381E"/>
    <w:rsid w:val="00354710"/>
    <w:rsid w:val="00355EA3"/>
    <w:rsid w:val="00365997"/>
    <w:rsid w:val="00375F8D"/>
    <w:rsid w:val="00376B90"/>
    <w:rsid w:val="00390800"/>
    <w:rsid w:val="003C1297"/>
    <w:rsid w:val="003C24C3"/>
    <w:rsid w:val="003C6037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A0453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8260A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A2DBA"/>
    <w:rsid w:val="006C56CE"/>
    <w:rsid w:val="006D60ED"/>
    <w:rsid w:val="006E5191"/>
    <w:rsid w:val="006E7B88"/>
    <w:rsid w:val="006F269D"/>
    <w:rsid w:val="006F66FD"/>
    <w:rsid w:val="0070427E"/>
    <w:rsid w:val="00707FBC"/>
    <w:rsid w:val="007279A5"/>
    <w:rsid w:val="00761F27"/>
    <w:rsid w:val="0076444D"/>
    <w:rsid w:val="0077048D"/>
    <w:rsid w:val="00774C70"/>
    <w:rsid w:val="00776836"/>
    <w:rsid w:val="0078052F"/>
    <w:rsid w:val="00785B90"/>
    <w:rsid w:val="0078706E"/>
    <w:rsid w:val="00792664"/>
    <w:rsid w:val="007A0641"/>
    <w:rsid w:val="007A20E2"/>
    <w:rsid w:val="007B4549"/>
    <w:rsid w:val="007D4CAE"/>
    <w:rsid w:val="007D65EE"/>
    <w:rsid w:val="007D69E1"/>
    <w:rsid w:val="007D6EFD"/>
    <w:rsid w:val="007E4922"/>
    <w:rsid w:val="007F0604"/>
    <w:rsid w:val="00831485"/>
    <w:rsid w:val="00831B37"/>
    <w:rsid w:val="00831B94"/>
    <w:rsid w:val="008466F2"/>
    <w:rsid w:val="00895F1D"/>
    <w:rsid w:val="008A21CB"/>
    <w:rsid w:val="008A2CB9"/>
    <w:rsid w:val="008C1012"/>
    <w:rsid w:val="00900205"/>
    <w:rsid w:val="009025F5"/>
    <w:rsid w:val="009030BB"/>
    <w:rsid w:val="00904679"/>
    <w:rsid w:val="00904D8D"/>
    <w:rsid w:val="00907808"/>
    <w:rsid w:val="00912802"/>
    <w:rsid w:val="00921989"/>
    <w:rsid w:val="00930AF3"/>
    <w:rsid w:val="00947921"/>
    <w:rsid w:val="009568C1"/>
    <w:rsid w:val="00957DA5"/>
    <w:rsid w:val="0097045D"/>
    <w:rsid w:val="00972DA3"/>
    <w:rsid w:val="009A0829"/>
    <w:rsid w:val="009A6024"/>
    <w:rsid w:val="009A619C"/>
    <w:rsid w:val="009C3056"/>
    <w:rsid w:val="009D396A"/>
    <w:rsid w:val="009D435F"/>
    <w:rsid w:val="009D6125"/>
    <w:rsid w:val="009E1EB5"/>
    <w:rsid w:val="009F44E0"/>
    <w:rsid w:val="00A0126E"/>
    <w:rsid w:val="00A01D4D"/>
    <w:rsid w:val="00A0355D"/>
    <w:rsid w:val="00A20329"/>
    <w:rsid w:val="00A2591C"/>
    <w:rsid w:val="00A42823"/>
    <w:rsid w:val="00A46ED7"/>
    <w:rsid w:val="00AB6A45"/>
    <w:rsid w:val="00AC68C2"/>
    <w:rsid w:val="00AE4110"/>
    <w:rsid w:val="00AE53CF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0C62"/>
    <w:rsid w:val="00CE7CCE"/>
    <w:rsid w:val="00D02FA9"/>
    <w:rsid w:val="00D04428"/>
    <w:rsid w:val="00D170F4"/>
    <w:rsid w:val="00D26AAA"/>
    <w:rsid w:val="00D30030"/>
    <w:rsid w:val="00D311B7"/>
    <w:rsid w:val="00D327F4"/>
    <w:rsid w:val="00D47D45"/>
    <w:rsid w:val="00D52133"/>
    <w:rsid w:val="00D52462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11C5D"/>
    <w:rsid w:val="00E27129"/>
    <w:rsid w:val="00E57596"/>
    <w:rsid w:val="00E63297"/>
    <w:rsid w:val="00E677FC"/>
    <w:rsid w:val="00EA4852"/>
    <w:rsid w:val="00EC4915"/>
    <w:rsid w:val="00F1300E"/>
    <w:rsid w:val="00F15683"/>
    <w:rsid w:val="00F3483C"/>
    <w:rsid w:val="00F47917"/>
    <w:rsid w:val="00F52289"/>
    <w:rsid w:val="00F558D1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93EDA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3FBCA4-1019-4C8B-96A5-33117923A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20A335D1</Template>
  <TotalTime>0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cp:lastPrinted>2023-03-03T08:29:00Z</cp:lastPrinted>
  <dcterms:created xsi:type="dcterms:W3CDTF">2023-05-18T08:52:00Z</dcterms:created>
  <dcterms:modified xsi:type="dcterms:W3CDTF">2023-05-18T08:52:00Z</dcterms:modified>
</cp:coreProperties>
</file>