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9E1EB5" w:rsidRDefault="0042117B" w:rsidP="00947921">
      <w:pPr>
        <w:rPr>
          <w:rFonts w:ascii="CCW Cursive Writing 7" w:hAnsi="CCW Cursive Writing 7"/>
          <w:sz w:val="18"/>
        </w:rPr>
      </w:pPr>
      <w:r w:rsidRPr="009E1EB5">
        <w:rPr>
          <w:noProof/>
          <w:sz w:val="18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9E1EB5">
        <w:rPr>
          <w:rFonts w:ascii="XCCW Joined 7a" w:hAnsi="XCCW Joined 7a"/>
          <w:b/>
          <w:bCs/>
          <w:sz w:val="24"/>
          <w:szCs w:val="28"/>
          <w:u w:val="single"/>
        </w:rPr>
        <w:t>Homework</w:t>
      </w:r>
    </w:p>
    <w:p w14:paraId="0105978C" w14:textId="5127DD46" w:rsidR="006E7B88" w:rsidRPr="009E1EB5" w:rsidRDefault="006E7B88" w:rsidP="005C2997">
      <w:pPr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bCs/>
          <w:szCs w:val="28"/>
          <w:u w:val="single"/>
        </w:rPr>
        <w:t xml:space="preserve">Set </w:t>
      </w:r>
      <w:r w:rsidR="00433B6E">
        <w:rPr>
          <w:rFonts w:ascii="XCCW Joined 7a" w:hAnsi="XCCW Joined 7a"/>
          <w:b/>
          <w:bCs/>
          <w:szCs w:val="28"/>
          <w:u w:val="single"/>
        </w:rPr>
        <w:t>Thursday</w:t>
      </w:r>
      <w:r w:rsidR="00F558D1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433B6E">
        <w:rPr>
          <w:rFonts w:ascii="XCCW Joined 7a" w:hAnsi="XCCW Joined 7a"/>
          <w:b/>
          <w:bCs/>
          <w:szCs w:val="28"/>
          <w:u w:val="single"/>
        </w:rPr>
        <w:t>25</w:t>
      </w:r>
      <w:r w:rsidR="009F44E0">
        <w:rPr>
          <w:rFonts w:ascii="XCCW Joined 7a" w:hAnsi="XCCW Joined 7a"/>
          <w:b/>
          <w:bCs/>
          <w:szCs w:val="28"/>
          <w:u w:val="single"/>
        </w:rPr>
        <w:t>th of May</w:t>
      </w:r>
      <w:r w:rsidR="000E512B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831B37" w:rsidRPr="009E1EB5">
        <w:rPr>
          <w:rFonts w:ascii="XCCW Joined 7a" w:hAnsi="XCCW Joined 7a"/>
          <w:b/>
          <w:bCs/>
          <w:szCs w:val="28"/>
          <w:u w:val="single"/>
        </w:rPr>
        <w:t xml:space="preserve">and due in by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Wednesd</w:t>
      </w:r>
      <w:r w:rsidR="009A6024" w:rsidRPr="009E1EB5">
        <w:rPr>
          <w:rFonts w:ascii="XCCW Joined 7a" w:hAnsi="XCCW Joined 7a"/>
          <w:b/>
          <w:bCs/>
          <w:szCs w:val="28"/>
          <w:u w:val="single"/>
        </w:rPr>
        <w:t>a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y </w:t>
      </w:r>
      <w:r w:rsidR="00433B6E">
        <w:rPr>
          <w:rFonts w:ascii="XCCW Joined 7a" w:hAnsi="XCCW Joined 7a"/>
          <w:b/>
          <w:bCs/>
          <w:szCs w:val="28"/>
          <w:u w:val="single"/>
        </w:rPr>
        <w:t>7th of June</w:t>
      </w:r>
      <w:r w:rsidR="006F66FD" w:rsidRPr="009E1EB5">
        <w:rPr>
          <w:rFonts w:ascii="XCCW Joined 7a" w:hAnsi="XCCW Joined 7a"/>
          <w:b/>
          <w:bCs/>
          <w:szCs w:val="28"/>
          <w:u w:val="single"/>
        </w:rPr>
        <w:t xml:space="preserve"> 2023</w:t>
      </w:r>
      <w:r w:rsidR="00D170F4" w:rsidRPr="009E1EB5">
        <w:rPr>
          <w:rFonts w:ascii="XCCW Joined 7a" w:hAnsi="XCCW Joined 7a"/>
          <w:b/>
          <w:bCs/>
          <w:szCs w:val="28"/>
          <w:u w:val="single"/>
        </w:rPr>
        <w:t xml:space="preserve"> </w:t>
      </w:r>
      <w:r w:rsidR="00355EA3" w:rsidRPr="009E1EB5">
        <w:rPr>
          <w:rFonts w:ascii="XCCW Joined 7a" w:hAnsi="XCCW Joined 7a"/>
          <w:b/>
          <w:bCs/>
          <w:szCs w:val="28"/>
          <w:u w:val="single"/>
        </w:rPr>
        <w:t>(</w:t>
      </w:r>
      <w:r w:rsidR="00C279B4" w:rsidRPr="009E1EB5">
        <w:rPr>
          <w:rFonts w:ascii="XCCW Joined 7a" w:hAnsi="XCCW Joined 7a"/>
          <w:b/>
          <w:bCs/>
          <w:szCs w:val="28"/>
          <w:u w:val="single"/>
        </w:rPr>
        <w:t xml:space="preserve">English, </w:t>
      </w:r>
      <w:r w:rsidR="00D30030" w:rsidRPr="009E1EB5">
        <w:rPr>
          <w:rFonts w:ascii="XCCW Joined 7a" w:hAnsi="XCCW Joined 7a"/>
          <w:b/>
          <w:bCs/>
          <w:szCs w:val="28"/>
          <w:u w:val="single"/>
        </w:rPr>
        <w:t xml:space="preserve">Spelling, </w:t>
      </w:r>
      <w:r w:rsidR="00152F20" w:rsidRPr="009E1EB5">
        <w:rPr>
          <w:rFonts w:ascii="XCCW Joined 7a" w:hAnsi="XCCW Joined 7a"/>
          <w:b/>
          <w:bCs/>
          <w:szCs w:val="28"/>
          <w:u w:val="single"/>
        </w:rPr>
        <w:t>Maths</w:t>
      </w:r>
      <w:r w:rsidR="00E677FC" w:rsidRPr="009E1EB5">
        <w:rPr>
          <w:rFonts w:ascii="XCCW Joined 7a" w:hAnsi="XCCW Joined 7a"/>
          <w:b/>
          <w:bCs/>
          <w:szCs w:val="28"/>
          <w:u w:val="single"/>
        </w:rPr>
        <w:t>)</w:t>
      </w:r>
      <w:r w:rsidR="00FE3E03" w:rsidRPr="009E1EB5">
        <w:rPr>
          <w:rFonts w:ascii="XCCW Joined 7a" w:hAnsi="XCCW Joined 7a"/>
          <w:szCs w:val="28"/>
        </w:rPr>
        <w:t xml:space="preserve"> </w:t>
      </w:r>
    </w:p>
    <w:p w14:paraId="038879AC" w14:textId="531408A6" w:rsidR="0041605F" w:rsidRPr="009E1EB5" w:rsidRDefault="00C279B4" w:rsidP="0041605F">
      <w:pPr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szCs w:val="28"/>
        </w:rPr>
        <w:t>English</w:t>
      </w:r>
      <w:r w:rsidR="003C6037" w:rsidRPr="009E1EB5">
        <w:rPr>
          <w:rFonts w:ascii="XCCW Joined 7a" w:hAnsi="XCCW Joined 7a"/>
          <w:b/>
          <w:szCs w:val="28"/>
        </w:rPr>
        <w:t xml:space="preserve"> Homework</w:t>
      </w:r>
      <w:r w:rsidR="001D377D" w:rsidRPr="009E1EB5">
        <w:rPr>
          <w:rFonts w:ascii="XCCW Joined 7a" w:hAnsi="XCCW Joined 7a"/>
          <w:szCs w:val="28"/>
        </w:rPr>
        <w:t xml:space="preserve"> – </w:t>
      </w:r>
      <w:r w:rsidR="00EA4852" w:rsidRPr="009E1EB5">
        <w:rPr>
          <w:rFonts w:ascii="XCCW Joined 7a" w:hAnsi="XCCW Joined 7a"/>
          <w:szCs w:val="28"/>
        </w:rPr>
        <w:t xml:space="preserve">60 second reading comprehension and </w:t>
      </w:r>
      <w:r w:rsidR="00AE53CF" w:rsidRPr="009E1EB5">
        <w:rPr>
          <w:rFonts w:ascii="XCCW Joined 7a" w:hAnsi="XCCW Joined 7a"/>
          <w:szCs w:val="28"/>
        </w:rPr>
        <w:t xml:space="preserve">book </w:t>
      </w:r>
      <w:r w:rsidR="00EA4852" w:rsidRPr="009E1EB5">
        <w:rPr>
          <w:rFonts w:ascii="XCCW Joined 7a" w:hAnsi="XCCW Joined 7a"/>
          <w:szCs w:val="28"/>
        </w:rPr>
        <w:t>journal on this page</w:t>
      </w:r>
    </w:p>
    <w:p w14:paraId="7C7879BE" w14:textId="15DD03D1" w:rsidR="00BB3BB8" w:rsidRPr="009E1EB5" w:rsidRDefault="00BB3BB8" w:rsidP="0041605F">
      <w:pPr>
        <w:rPr>
          <w:rFonts w:ascii="XCCW Joined 7a" w:hAnsi="XCCW Joined 7a"/>
          <w:sz w:val="24"/>
          <w:szCs w:val="28"/>
        </w:rPr>
      </w:pPr>
      <w:r w:rsidRPr="009E1EB5">
        <w:rPr>
          <w:rFonts w:ascii="XCCW Joined 7a" w:hAnsi="XCCW Joined 7a"/>
          <w:b/>
          <w:bCs/>
          <w:sz w:val="24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151D5ED0" w:rsidR="003C6037" w:rsidRDefault="00511E62" w:rsidP="00D624EC">
      <w:pPr>
        <w:widowControl w:val="0"/>
        <w:spacing w:after="0"/>
        <w:rPr>
          <w:rFonts w:ascii="XCCW Joined 7a" w:hAnsi="XCCW Joined 7a"/>
          <w:szCs w:val="28"/>
        </w:rPr>
      </w:pPr>
      <w:r w:rsidRPr="009E1EB5">
        <w:rPr>
          <w:rFonts w:ascii="XCCW Joined 7a" w:hAnsi="XCCW Joined 7a"/>
          <w:b/>
          <w:szCs w:val="28"/>
        </w:rPr>
        <w:t>Maths</w:t>
      </w:r>
      <w:r w:rsidR="00831B37" w:rsidRPr="009E1EB5">
        <w:rPr>
          <w:rFonts w:ascii="XCCW Joined 7a" w:hAnsi="XCCW Joined 7a"/>
          <w:b/>
          <w:szCs w:val="28"/>
        </w:rPr>
        <w:t xml:space="preserve"> homework- </w:t>
      </w:r>
      <w:r w:rsidR="00D624EC" w:rsidRPr="009E1EB5">
        <w:rPr>
          <w:rFonts w:ascii="XCCW Joined 7a" w:hAnsi="XCCW Joined 7a"/>
          <w:szCs w:val="28"/>
        </w:rPr>
        <w:t xml:space="preserve">Page number </w:t>
      </w:r>
      <w:r w:rsidR="00433B6E">
        <w:rPr>
          <w:rFonts w:ascii="XCCW Joined 7a" w:hAnsi="XCCW Joined 7a"/>
          <w:szCs w:val="28"/>
        </w:rPr>
        <w:t>33</w:t>
      </w:r>
      <w:bookmarkStart w:id="0" w:name="_GoBack"/>
      <w:bookmarkEnd w:id="0"/>
    </w:p>
    <w:p w14:paraId="1C70A680" w14:textId="28B03E24" w:rsidR="00433B6E" w:rsidRDefault="00433B6E" w:rsidP="00D624EC">
      <w:pPr>
        <w:widowControl w:val="0"/>
        <w:spacing w:after="0"/>
        <w:rPr>
          <w:rFonts w:ascii="XCCW Joined 7a" w:hAnsi="XCCW Joined 7a"/>
          <w:szCs w:val="28"/>
        </w:rPr>
      </w:pPr>
    </w:p>
    <w:p w14:paraId="0C4CA30E" w14:textId="597FB95F" w:rsidR="00433B6E" w:rsidRPr="00433B6E" w:rsidRDefault="00433B6E" w:rsidP="00D624EC">
      <w:pPr>
        <w:widowControl w:val="0"/>
        <w:spacing w:after="0"/>
        <w:rPr>
          <w:rFonts w:ascii="XCCW Joined 7a" w:hAnsi="XCCW Joined 7a"/>
          <w:szCs w:val="28"/>
        </w:rPr>
      </w:pPr>
      <w:r>
        <w:rPr>
          <w:rFonts w:ascii="XCCW Joined 7a" w:hAnsi="XCCW Joined 7a"/>
          <w:b/>
          <w:szCs w:val="28"/>
        </w:rPr>
        <w:t xml:space="preserve">PHSCE – </w:t>
      </w:r>
      <w:r>
        <w:rPr>
          <w:rFonts w:ascii="XCCW Joined 7a" w:hAnsi="XCCW Joined 7a"/>
          <w:szCs w:val="28"/>
        </w:rPr>
        <w:t xml:space="preserve">Design a Lorry for Get Set Eat Fresh Aldi competition! </w:t>
      </w: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0B40"/>
    <w:rsid w:val="00096743"/>
    <w:rsid w:val="000A5928"/>
    <w:rsid w:val="000B0D52"/>
    <w:rsid w:val="000C2C0C"/>
    <w:rsid w:val="000C4A91"/>
    <w:rsid w:val="000C7230"/>
    <w:rsid w:val="000D5A1E"/>
    <w:rsid w:val="000D6275"/>
    <w:rsid w:val="000E512B"/>
    <w:rsid w:val="00111E33"/>
    <w:rsid w:val="00114AD7"/>
    <w:rsid w:val="00150AE6"/>
    <w:rsid w:val="00152F20"/>
    <w:rsid w:val="00156EED"/>
    <w:rsid w:val="00186391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2F7227"/>
    <w:rsid w:val="00301FCB"/>
    <w:rsid w:val="003077DD"/>
    <w:rsid w:val="00310CE3"/>
    <w:rsid w:val="003315B9"/>
    <w:rsid w:val="003335B0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3B6E"/>
    <w:rsid w:val="004350E4"/>
    <w:rsid w:val="004636BB"/>
    <w:rsid w:val="00486E88"/>
    <w:rsid w:val="00492E88"/>
    <w:rsid w:val="0049441F"/>
    <w:rsid w:val="00496E4F"/>
    <w:rsid w:val="004A0453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60A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A2DBA"/>
    <w:rsid w:val="006C56CE"/>
    <w:rsid w:val="006D60ED"/>
    <w:rsid w:val="006E5191"/>
    <w:rsid w:val="006E7B88"/>
    <w:rsid w:val="006F269D"/>
    <w:rsid w:val="006F66FD"/>
    <w:rsid w:val="0070427E"/>
    <w:rsid w:val="00707FBC"/>
    <w:rsid w:val="007279A5"/>
    <w:rsid w:val="00761F27"/>
    <w:rsid w:val="0076444D"/>
    <w:rsid w:val="0077048D"/>
    <w:rsid w:val="00774C70"/>
    <w:rsid w:val="00776836"/>
    <w:rsid w:val="0078052F"/>
    <w:rsid w:val="00785B90"/>
    <w:rsid w:val="0078706E"/>
    <w:rsid w:val="00792664"/>
    <w:rsid w:val="007A0641"/>
    <w:rsid w:val="007A20E2"/>
    <w:rsid w:val="007B4549"/>
    <w:rsid w:val="007D4CAE"/>
    <w:rsid w:val="007D65EE"/>
    <w:rsid w:val="007D69E1"/>
    <w:rsid w:val="007D6EFD"/>
    <w:rsid w:val="007E4922"/>
    <w:rsid w:val="007F0604"/>
    <w:rsid w:val="00831485"/>
    <w:rsid w:val="00831B37"/>
    <w:rsid w:val="00831B94"/>
    <w:rsid w:val="008466F2"/>
    <w:rsid w:val="00895F1D"/>
    <w:rsid w:val="008A21CB"/>
    <w:rsid w:val="008A2CB9"/>
    <w:rsid w:val="008C1012"/>
    <w:rsid w:val="00900205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024"/>
    <w:rsid w:val="009A619C"/>
    <w:rsid w:val="009C3056"/>
    <w:rsid w:val="009D396A"/>
    <w:rsid w:val="009D435F"/>
    <w:rsid w:val="009D6125"/>
    <w:rsid w:val="009E1EB5"/>
    <w:rsid w:val="009F44E0"/>
    <w:rsid w:val="00A0126E"/>
    <w:rsid w:val="00A01D4D"/>
    <w:rsid w:val="00A0355D"/>
    <w:rsid w:val="00A20329"/>
    <w:rsid w:val="00A2591C"/>
    <w:rsid w:val="00A42823"/>
    <w:rsid w:val="00A46ED7"/>
    <w:rsid w:val="00AB6A45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4BA12-85A7-4AE4-8BAA-59AE0C940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64AFB5F</Template>
  <TotalTime>0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2023-03-03T08:29:00Z</cp:lastPrinted>
  <dcterms:created xsi:type="dcterms:W3CDTF">2023-05-24T09:31:00Z</dcterms:created>
  <dcterms:modified xsi:type="dcterms:W3CDTF">2023-05-24T09:31:00Z</dcterms:modified>
</cp:coreProperties>
</file>