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AB68BC" w:rsidRPr="00AE0E48" w:rsidRDefault="00AB68BC" w:rsidP="00AB68B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B1E699" wp14:editId="0BE85C0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E1AF1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AB68BC" w:rsidRDefault="00AB68BC" w:rsidP="00AB68BC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:rsidR="00AB68BC" w:rsidRPr="00BC2596" w:rsidRDefault="00AB68BC" w:rsidP="00AB68BC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ED686" wp14:editId="7618C10C">
                <wp:simplePos x="0" y="0"/>
                <wp:positionH relativeFrom="column">
                  <wp:posOffset>3068139</wp:posOffset>
                </wp:positionH>
                <wp:positionV relativeFrom="paragraph">
                  <wp:posOffset>279022</wp:posOffset>
                </wp:positionV>
                <wp:extent cx="3209925" cy="2398584"/>
                <wp:effectExtent l="0" t="0" r="2857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398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8BC" w:rsidRPr="001E46BA" w:rsidRDefault="00AB68BC" w:rsidP="00AB68BC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  <w:t>Next week:</w:t>
                            </w:r>
                          </w:p>
                          <w:p w:rsidR="00AB68BC" w:rsidRDefault="00AB68BC" w:rsidP="00AB68B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will be finishing our Detective Mystery pieces of writing! </w:t>
                            </w:r>
                          </w:p>
                          <w:p w:rsidR="00AB68BC" w:rsidRDefault="00AB68BC" w:rsidP="00AB68B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:rsidR="00AB68BC" w:rsidRDefault="00AB68BC" w:rsidP="00AB68B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concluding our unit of Advent in RE.</w:t>
                            </w:r>
                          </w:p>
                          <w:p w:rsidR="00AB68BC" w:rsidRPr="00AB68BC" w:rsidRDefault="00AB68BC" w:rsidP="00AB68BC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Talent show auditions will be taking place next week!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ED6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6pt;margin-top:21.95pt;width:252.75pt;height:18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" fillcolor="white [3201]" strokeweight=".5pt">
                <v:textbox>
                  <w:txbxContent>
                    <w:p w:rsidR="00AB68BC" w:rsidRPr="001E46BA" w:rsidRDefault="00AB68BC" w:rsidP="00AB68BC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  <w:t>Next week:</w:t>
                      </w:r>
                    </w:p>
                    <w:p w:rsidR="00AB68BC" w:rsidRDefault="00AB68BC" w:rsidP="00AB68B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will be finishing our Detective Mystery pieces of writing! </w:t>
                      </w:r>
                    </w:p>
                    <w:p w:rsidR="00AB68BC" w:rsidRDefault="00AB68BC" w:rsidP="00AB68B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:rsidR="00AB68BC" w:rsidRDefault="00AB68BC" w:rsidP="00AB68B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concluding our unit of Advent in RE.</w:t>
                      </w:r>
                    </w:p>
                    <w:p w:rsidR="00AB68BC" w:rsidRPr="00AB68BC" w:rsidRDefault="00AB68BC" w:rsidP="00AB68BC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Talent show auditions will be taking place next week! </w:t>
                      </w:r>
                      <w: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B2D8A1" wp14:editId="1E2D684A">
                <wp:simplePos x="0" y="0"/>
                <wp:positionH relativeFrom="column">
                  <wp:posOffset>-31321</wp:posOffset>
                </wp:positionH>
                <wp:positionV relativeFrom="paragraph">
                  <wp:posOffset>267145</wp:posOffset>
                </wp:positionV>
                <wp:extent cx="2886075" cy="2410691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10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8BC" w:rsidRPr="008C327F" w:rsidRDefault="00AB68BC" w:rsidP="00AB68BC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8C327F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This week</w:t>
                            </w:r>
                            <w:r w:rsidRPr="008C327F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B68BC" w:rsidRPr="00AB68BC" w:rsidRDefault="00AB68BC" w:rsidP="00AB68BC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AB68BC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had a busy but fun week in school. Year 6 and Reception did a fantastic job with their nativity- well done! We thoroughly enjoyed being able to do this with our buddies and we hope parents enjoyed watching it! </w:t>
                            </w:r>
                          </w:p>
                          <w:p w:rsidR="00AB68BC" w:rsidRPr="00AB68BC" w:rsidRDefault="00AB68BC" w:rsidP="00AB68BC">
                            <w:pP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AB68BC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had Christmas Jumper Day in school! </w:t>
                            </w:r>
                          </w:p>
                          <w:p w:rsidR="00AB68BC" w:rsidRPr="008C327F" w:rsidRDefault="00AB68BC" w:rsidP="00AB68BC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</w:p>
                          <w:p w:rsidR="00AB68BC" w:rsidRPr="008C327F" w:rsidRDefault="00AB68BC" w:rsidP="00AB68BC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</w:p>
                          <w:p w:rsidR="00AB68BC" w:rsidRPr="008C327F" w:rsidRDefault="00AB68BC" w:rsidP="00AB68BC">
                            <w:pPr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</w:pPr>
                            <w:r w:rsidRPr="008C327F">
                              <w:rPr>
                                <w:rFonts w:ascii="XCCW Joined 7a" w:hAnsi="XCCW Joined 7a"/>
                                <w:bCs/>
                                <w:sz w:val="12"/>
                                <w:szCs w:val="16"/>
                              </w:rPr>
                              <w:t xml:space="preserve">  </w:t>
                            </w:r>
                          </w:p>
                          <w:p w:rsidR="00AB68BC" w:rsidRPr="008C327F" w:rsidRDefault="00AB68BC" w:rsidP="00AB68BC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2D8A1" id="Text Box 1" o:spid="_x0000_s1027" type="#_x0000_t202" style="position:absolute;left:0;text-align:left;margin-left:-2.45pt;margin-top:21.05pt;width:227.25pt;height:18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zIKlgIAALoFAAAOAAAAZHJzL2Uyb0RvYy54bWysVE1PGzEQvVfqf7B8L7tJQ4AoG5SCqCoh&#10;QIWKs+O1Ewvb49pOdtNfz9i7CYFyoepld+x58/U8M9Pz1miyET4osBUdHJWUCMuhVnZZ0V8PV19O&#10;KQ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" fillcolor="white [3201]" strokeweight=".5pt">
                <v:textbox>
                  <w:txbxContent>
                    <w:p w:rsidR="00AB68BC" w:rsidRPr="008C327F" w:rsidRDefault="00AB68BC" w:rsidP="00AB68BC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8C327F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This week</w:t>
                      </w:r>
                      <w:r w:rsidRPr="008C327F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…</w:t>
                      </w:r>
                    </w:p>
                    <w:p w:rsidR="00AB68BC" w:rsidRPr="00AB68BC" w:rsidRDefault="00AB68BC" w:rsidP="00AB68BC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AB68BC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had a busy but fun week in school. Year 6 and Reception did a fantastic job with their nativity- well done! We thoroughly enjoyed being able to do this with our buddies and we hope parents enjoyed watching it! </w:t>
                      </w:r>
                    </w:p>
                    <w:p w:rsidR="00AB68BC" w:rsidRPr="00AB68BC" w:rsidRDefault="00AB68BC" w:rsidP="00AB68BC">
                      <w:pP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AB68BC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had Christmas Jumper Day in school! </w:t>
                      </w:r>
                    </w:p>
                    <w:p w:rsidR="00AB68BC" w:rsidRPr="008C327F" w:rsidRDefault="00AB68BC" w:rsidP="00AB68BC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</w:p>
                    <w:p w:rsidR="00AB68BC" w:rsidRPr="008C327F" w:rsidRDefault="00AB68BC" w:rsidP="00AB68BC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</w:p>
                    <w:p w:rsidR="00AB68BC" w:rsidRPr="008C327F" w:rsidRDefault="00AB68BC" w:rsidP="00AB68BC">
                      <w:pPr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</w:pPr>
                      <w:r w:rsidRPr="008C327F">
                        <w:rPr>
                          <w:rFonts w:ascii="XCCW Joined 7a" w:hAnsi="XCCW Joined 7a"/>
                          <w:bCs/>
                          <w:sz w:val="12"/>
                          <w:szCs w:val="16"/>
                        </w:rPr>
                        <w:t xml:space="preserve">  </w:t>
                      </w:r>
                    </w:p>
                    <w:p w:rsidR="00AB68BC" w:rsidRPr="008C327F" w:rsidRDefault="00AB68BC" w:rsidP="00AB68BC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>
        <w:rPr>
          <w:rFonts w:ascii="CCW Cursive Writing 7" w:hAnsi="CCW Cursive Writing 7"/>
          <w:b/>
          <w:sz w:val="18"/>
          <w:u w:val="single"/>
        </w:rPr>
        <w:t>Friday 9</w:t>
      </w:r>
      <w:r w:rsidRPr="00AB68B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December and due in by Wednesday 14</w:t>
      </w:r>
      <w:r w:rsidRPr="00AB68BC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Dec</w:t>
      </w:r>
    </w:p>
    <w:p w:rsidR="00AB68BC" w:rsidRPr="00AE0E48" w:rsidRDefault="00AB68BC" w:rsidP="00AB68BC">
      <w:pPr>
        <w:jc w:val="center"/>
        <w:rPr>
          <w:rFonts w:ascii="CCW Cursive Writing 7" w:hAnsi="CCW Cursive Writing 7"/>
          <w:sz w:val="18"/>
          <w:u w:val="single"/>
        </w:rPr>
      </w:pPr>
    </w:p>
    <w:p w:rsidR="00AB68BC" w:rsidRPr="00AE0E48" w:rsidRDefault="00AB68BC" w:rsidP="00AB68BC">
      <w:pPr>
        <w:rPr>
          <w:rFonts w:ascii="CCW Cursive Writing 7" w:hAnsi="CCW Cursive Writing 7"/>
          <w:sz w:val="18"/>
        </w:rPr>
      </w:pPr>
    </w:p>
    <w:p w:rsidR="00AB68BC" w:rsidRPr="00AE0E48" w:rsidRDefault="00AB68BC" w:rsidP="00AB68BC">
      <w:pPr>
        <w:rPr>
          <w:rFonts w:ascii="CCW Cursive Writing 7" w:hAnsi="CCW Cursive Writing 7"/>
          <w:sz w:val="18"/>
        </w:rPr>
      </w:pPr>
    </w:p>
    <w:p w:rsidR="00AB68BC" w:rsidRPr="00AE0E48" w:rsidRDefault="00AB68BC" w:rsidP="00AB68BC">
      <w:pPr>
        <w:rPr>
          <w:rFonts w:ascii="CCW Cursive Writing 7" w:hAnsi="CCW Cursive Writing 7"/>
          <w:sz w:val="18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AB68BC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AB68BC" w:rsidRPr="00896BD1" w:rsidRDefault="00AB68BC" w:rsidP="00AB68BC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:rsidR="00AB68BC" w:rsidRPr="00896BD1" w:rsidRDefault="00AB68BC" w:rsidP="00AB68BC">
      <w:pPr>
        <w:pStyle w:val="NoSpacing"/>
        <w:rPr>
          <w:rFonts w:ascii="CCW Cursive Writing 7" w:hAnsi="CCW Cursive Writing 7"/>
          <w:noProof/>
          <w:lang w:eastAsia="en-GB"/>
        </w:rPr>
      </w:pPr>
      <w:r w:rsidRPr="00896BD1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-at least three times please and record in your reading log. </w:t>
      </w:r>
    </w:p>
    <w:p w:rsidR="00AB68BC" w:rsidRPr="00896BD1" w:rsidRDefault="00AB68BC" w:rsidP="00AB68BC">
      <w:pPr>
        <w:pStyle w:val="NoSpacing"/>
        <w:rPr>
          <w:rFonts w:ascii="CCW Cursive Writing 7" w:hAnsi="CCW Cursive Writing 7"/>
          <w:noProof/>
          <w:lang w:eastAsia="en-GB"/>
        </w:rPr>
      </w:pPr>
    </w:p>
    <w:p w:rsidR="00AB68BC" w:rsidRPr="00AB68BC" w:rsidRDefault="00AB68BC" w:rsidP="00AB68BC">
      <w:pPr>
        <w:pStyle w:val="NoSpacing"/>
        <w:jc w:val="center"/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  <w:r>
        <w:rPr>
          <w:rFonts w:ascii="CCW Cursive Writing 7" w:hAnsi="CCW Cursive Writing 7"/>
          <w:b/>
          <w:noProof/>
          <w:u w:val="single"/>
          <w:lang w:eastAsia="en-GB"/>
        </w:rPr>
        <w:t xml:space="preserve"> -</w:t>
      </w:r>
      <w:r w:rsidRPr="009B268B">
        <w:rPr>
          <w:rFonts w:ascii="XCCW Joined 7a" w:hAnsi="XCCW Joined 7a"/>
          <w:sz w:val="18"/>
          <w:szCs w:val="18"/>
        </w:rPr>
        <w:t xml:space="preserve"> </w:t>
      </w:r>
      <w:r>
        <w:rPr>
          <w:rFonts w:ascii="XCCW Joined 7a" w:hAnsi="XCCW Joined 7a"/>
          <w:sz w:val="24"/>
          <w:szCs w:val="24"/>
        </w:rPr>
        <w:t xml:space="preserve">Next week, we are assessing children on their Spelling badges. Children need to revise their </w:t>
      </w:r>
      <w:r w:rsidRPr="00AB68BC">
        <w:rPr>
          <w:rFonts w:ascii="XCCW Joined 7a" w:hAnsi="XCCW Joined 7a"/>
          <w:b/>
          <w:sz w:val="24"/>
          <w:szCs w:val="24"/>
        </w:rPr>
        <w:t xml:space="preserve">spelling passport Bronze and Silver words. </w:t>
      </w:r>
    </w:p>
    <w:p w:rsidR="00AB68BC" w:rsidRPr="00896BD1" w:rsidRDefault="00AB68BC" w:rsidP="00AB68BC">
      <w:pPr>
        <w:rPr>
          <w:rFonts w:ascii="CCW Cursive Writing 7" w:hAnsi="CCW Cursive Writing 7"/>
          <w:b/>
          <w:noProof/>
          <w:lang w:eastAsia="en-GB"/>
        </w:rPr>
      </w:pPr>
    </w:p>
    <w:p w:rsidR="00AB68BC" w:rsidRDefault="00AB68BC" w:rsidP="00AB68BC">
      <w:pPr>
        <w:rPr>
          <w:rFonts w:ascii="CCW Cursive Writing 7" w:hAnsi="CCW Cursive Writing 7"/>
          <w:bCs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06A384" wp14:editId="4CBBE77A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1D5AF" id="Rectangle 5" o:spid="_x0000_s1026" style="position:absolute;margin-left:0;margin-top:30.7pt;width:535.1pt;height:668.4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  <w:r>
        <w:rPr>
          <w:rFonts w:ascii="CCW Cursive Writing 7" w:hAnsi="CCW Cursive Writing 7"/>
          <w:b/>
          <w:bCs/>
          <w:u w:val="single"/>
        </w:rPr>
        <w:t>Maths</w:t>
      </w:r>
      <w:r w:rsidRPr="00506995">
        <w:rPr>
          <w:rFonts w:ascii="CCW Cursive Writing 7" w:hAnsi="CCW Cursive Writing 7"/>
          <w:b/>
          <w:bCs/>
          <w:u w:val="single"/>
        </w:rPr>
        <w:t xml:space="preserve">: </w:t>
      </w:r>
      <w:r w:rsidRPr="00F553B1">
        <w:rPr>
          <w:rFonts w:ascii="CCW Cursive Writing 7" w:hAnsi="CCW Cursive Writing 7"/>
          <w:bCs/>
        </w:rPr>
        <w:t>see p</w:t>
      </w:r>
      <w:r w:rsidRPr="00052DEE">
        <w:rPr>
          <w:rFonts w:ascii="CCW Cursive Writing 7" w:hAnsi="CCW Cursive Writing 7"/>
          <w:bCs/>
        </w:rPr>
        <w:t xml:space="preserve">age </w:t>
      </w:r>
      <w:r w:rsidR="00052DEE" w:rsidRPr="00052DEE">
        <w:rPr>
          <w:rFonts w:ascii="CCW Cursive Writing 7" w:hAnsi="CCW Cursive Writing 7"/>
          <w:bCs/>
        </w:rPr>
        <w:t>21</w:t>
      </w:r>
      <w:r w:rsidRPr="00052DEE">
        <w:rPr>
          <w:rFonts w:ascii="CCW Cursive Writing 7" w:hAnsi="CCW Cursive Writing 7"/>
          <w:bCs/>
        </w:rPr>
        <w:t xml:space="preserve"> and page</w:t>
      </w:r>
      <w:r w:rsidR="00052DEE" w:rsidRPr="00052DEE">
        <w:rPr>
          <w:rFonts w:ascii="CCW Cursive Writing 7" w:hAnsi="CCW Cursive Writing 7"/>
          <w:bCs/>
        </w:rPr>
        <w:t xml:space="preserve"> 27</w:t>
      </w:r>
      <w:r w:rsidRPr="00052DEE">
        <w:rPr>
          <w:rFonts w:ascii="CCW Cursive Writing 7" w:hAnsi="CCW Cursive Writing 7"/>
          <w:bCs/>
        </w:rPr>
        <w:t xml:space="preserve"> in</w:t>
      </w:r>
      <w:r w:rsidRPr="008C327F">
        <w:rPr>
          <w:rFonts w:ascii="CCW Cursive Writing 7" w:hAnsi="CCW Cursive Writing 7"/>
          <w:bCs/>
        </w:rPr>
        <w:t xml:space="preserve"> maths</w:t>
      </w:r>
      <w:r w:rsidRPr="00F553B1">
        <w:rPr>
          <w:rFonts w:ascii="CCW Cursive Writing 7" w:hAnsi="CCW Cursive Writing 7"/>
          <w:bCs/>
        </w:rPr>
        <w:t xml:space="preserve"> books.</w:t>
      </w:r>
    </w:p>
    <w:p w:rsidR="00AB68BC" w:rsidRDefault="00AB68BC" w:rsidP="00AB68BC">
      <w:pPr>
        <w:rPr>
          <w:rFonts w:ascii="CCW Cursive Writing 7" w:hAnsi="CCW Cursive Writing 7"/>
          <w:b/>
          <w:bCs/>
          <w:u w:val="single"/>
        </w:rPr>
      </w:pPr>
    </w:p>
    <w:p w:rsidR="00AB68BC" w:rsidRPr="00F553B1" w:rsidRDefault="00AB68BC" w:rsidP="00AB68BC">
      <w:pPr>
        <w:rPr>
          <w:rFonts w:ascii="CCW Cursive Writing 7" w:hAnsi="CCW Cursive Writing 7" w:cs="Arial"/>
          <w:sz w:val="24"/>
          <w:szCs w:val="36"/>
          <w:u w:val="single"/>
        </w:rPr>
      </w:pPr>
      <w:r w:rsidRPr="00F553B1">
        <w:rPr>
          <w:rFonts w:ascii="CCW Cursive Writing 7" w:hAnsi="CCW Cursive Writing 7" w:cs="Arial"/>
          <w:sz w:val="24"/>
          <w:szCs w:val="36"/>
          <w:u w:val="single"/>
        </w:rPr>
        <w:t>Parent/carer comments:</w:t>
      </w:r>
    </w:p>
    <w:p w:rsidR="00AB68BC" w:rsidRPr="005A5D87" w:rsidRDefault="00AB68BC" w:rsidP="00AB68BC">
      <w:pPr>
        <w:rPr>
          <w:rFonts w:ascii="Arial" w:hAnsi="Arial" w:cs="Arial"/>
          <w:sz w:val="36"/>
          <w:szCs w:val="36"/>
          <w:u w:val="single"/>
        </w:rPr>
      </w:pPr>
    </w:p>
    <w:p w:rsidR="00AB68BC" w:rsidRPr="005A5D87" w:rsidRDefault="00AB68BC" w:rsidP="00AB68BC">
      <w:pPr>
        <w:rPr>
          <w:rFonts w:ascii="Arial" w:hAnsi="Arial" w:cs="Arial"/>
          <w:sz w:val="36"/>
          <w:szCs w:val="36"/>
        </w:rPr>
      </w:pPr>
    </w:p>
    <w:p w:rsidR="00AB68BC" w:rsidRDefault="00AB68BC" w:rsidP="00AB68BC"/>
    <w:p w:rsidR="00AB68BC" w:rsidRDefault="00AB68BC" w:rsidP="00AB68BC"/>
    <w:bookmarkEnd w:id="0"/>
    <w:p w:rsidR="00862519" w:rsidRDefault="00052DEE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8BC"/>
    <w:rsid w:val="00052DEE"/>
    <w:rsid w:val="0022732F"/>
    <w:rsid w:val="00AB68BC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12D9D"/>
  <w15:chartTrackingRefBased/>
  <w15:docId w15:val="{8A76223E-6009-465A-9338-90E3C4AD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68B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B68B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68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ECA74E62</Template>
  <TotalTime>7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Caitlin Halfpenny</cp:lastModifiedBy>
  <cp:revision>2</cp:revision>
  <cp:lastPrinted>2022-12-07T17:02:00Z</cp:lastPrinted>
  <dcterms:created xsi:type="dcterms:W3CDTF">2022-12-06T22:55:00Z</dcterms:created>
  <dcterms:modified xsi:type="dcterms:W3CDTF">2022-12-07T17:03:00Z</dcterms:modified>
</cp:coreProperties>
</file>