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268B" w:rsidRPr="00AE0E48" w:rsidRDefault="009B268B" w:rsidP="009B268B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9E31E0" wp14:editId="59EC2C86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266326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9B268B" w:rsidRDefault="009B268B" w:rsidP="009B268B">
      <w:pPr>
        <w:jc w:val="center"/>
        <w:rPr>
          <w:rFonts w:ascii="CCW Cursive Writing 7" w:hAnsi="CCW Cursive Writing 7"/>
          <w:b/>
          <w:sz w:val="18"/>
          <w:u w:val="single"/>
        </w:rPr>
      </w:pPr>
      <w:r>
        <w:rPr>
          <w:rFonts w:ascii="CCW Cursive Writing 7" w:hAnsi="CCW Cursive Writing 7"/>
          <w:b/>
          <w:sz w:val="18"/>
          <w:u w:val="single"/>
        </w:rPr>
        <w:t xml:space="preserve">Homework Year 6 </w:t>
      </w:r>
    </w:p>
    <w:p w:rsidR="009B268B" w:rsidRPr="00BC2596" w:rsidRDefault="00506995" w:rsidP="009B268B">
      <w:pPr>
        <w:jc w:val="center"/>
        <w:rPr>
          <w:rFonts w:ascii="CCW Cursive Writing 7" w:hAnsi="CCW Cursive Writing 7"/>
          <w:b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896D0C" wp14:editId="55291709">
                <wp:simplePos x="0" y="0"/>
                <wp:positionH relativeFrom="column">
                  <wp:posOffset>3068139</wp:posOffset>
                </wp:positionH>
                <wp:positionV relativeFrom="paragraph">
                  <wp:posOffset>279022</wp:posOffset>
                </wp:positionV>
                <wp:extent cx="3209925" cy="2398584"/>
                <wp:effectExtent l="0" t="0" r="28575" b="209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23985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268B" w:rsidRDefault="009B268B" w:rsidP="009B268B">
                            <w:pPr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</w:pPr>
                            <w:r w:rsidRPr="00506995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Cinema Trip for Film Festival is Thursday 17</w:t>
                            </w:r>
                            <w:r w:rsidRPr="00506995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506995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 xml:space="preserve"> November. </w:t>
                            </w:r>
                            <w:r w:rsidR="00506995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Children need to bring their coats</w:t>
                            </w:r>
                            <w:r w:rsidR="0013521B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.</w:t>
                            </w:r>
                          </w:p>
                          <w:p w:rsidR="00506995" w:rsidRPr="00506995" w:rsidRDefault="00506995" w:rsidP="009B268B">
                            <w:pPr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Salvation Army trip is Wednesday 16</w:t>
                            </w:r>
                            <w:r w:rsidRPr="00506995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 xml:space="preserve">.Bring coats.  </w:t>
                            </w:r>
                          </w:p>
                          <w:p w:rsidR="009B268B" w:rsidRPr="00506995" w:rsidRDefault="009B268B" w:rsidP="009B268B">
                            <w:pPr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</w:pPr>
                            <w:r w:rsidRPr="00506995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 xml:space="preserve">We will also be writing persuasive speeches linked to remembrance. </w:t>
                            </w:r>
                          </w:p>
                          <w:p w:rsidR="009B268B" w:rsidRPr="00970093" w:rsidRDefault="009B268B" w:rsidP="009B268B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896D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1.6pt;margin-top:21.95pt;width:252.75pt;height:188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" fillcolor="white [3201]" strokeweight=".5pt">
                <v:textbox>
                  <w:txbxContent>
                    <w:p w:rsidR="009B268B" w:rsidRDefault="009B268B" w:rsidP="009B268B">
                      <w:pPr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</w:pPr>
                      <w:r w:rsidRPr="00506995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Cinema Trip for Film Festival is Thursday 17</w:t>
                      </w:r>
                      <w:r w:rsidRPr="00506995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  <w:vertAlign w:val="superscript"/>
                        </w:rPr>
                        <w:t>th</w:t>
                      </w:r>
                      <w:r w:rsidRPr="00506995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 xml:space="preserve"> November. </w:t>
                      </w:r>
                      <w:r w:rsidR="00506995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Children need to bring their coats</w:t>
                      </w:r>
                      <w:r w:rsidR="0013521B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.</w:t>
                      </w:r>
                    </w:p>
                    <w:p w:rsidR="00506995" w:rsidRPr="00506995" w:rsidRDefault="00506995" w:rsidP="009B268B">
                      <w:pPr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Salvation Army trip is Wednesday 16</w:t>
                      </w:r>
                      <w:r w:rsidRPr="00506995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 xml:space="preserve">.Bring coats.  </w:t>
                      </w:r>
                    </w:p>
                    <w:p w:rsidR="009B268B" w:rsidRPr="00506995" w:rsidRDefault="009B268B" w:rsidP="009B268B">
                      <w:pPr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</w:pPr>
                      <w:r w:rsidRPr="00506995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 xml:space="preserve">We will also be writing persuasive speeches linked to remembrance. </w:t>
                      </w:r>
                    </w:p>
                    <w:p w:rsidR="009B268B" w:rsidRPr="00970093" w:rsidRDefault="009B268B" w:rsidP="009B268B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4FBD4" wp14:editId="26EDC41E">
                <wp:simplePos x="0" y="0"/>
                <wp:positionH relativeFrom="column">
                  <wp:posOffset>-31321</wp:posOffset>
                </wp:positionH>
                <wp:positionV relativeFrom="paragraph">
                  <wp:posOffset>267145</wp:posOffset>
                </wp:positionV>
                <wp:extent cx="2886075" cy="2410691"/>
                <wp:effectExtent l="0" t="0" r="2857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24106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268B" w:rsidRPr="00506995" w:rsidRDefault="009B268B" w:rsidP="009B268B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0"/>
                                <w:szCs w:val="24"/>
                              </w:rPr>
                            </w:pPr>
                            <w:r w:rsidRPr="00506995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This week</w:t>
                            </w:r>
                            <w:r w:rsidRPr="00506995">
                              <w:rPr>
                                <w:rFonts w:ascii="CCW Cursive Writing 7" w:hAnsi="CCW Cursive Writing 7" w:cs="Times New Roman"/>
                                <w:b/>
                                <w:sz w:val="20"/>
                                <w:szCs w:val="24"/>
                              </w:rPr>
                              <w:t>…</w:t>
                            </w:r>
                          </w:p>
                          <w:p w:rsidR="009B268B" w:rsidRPr="00506995" w:rsidRDefault="009B268B" w:rsidP="009B268B">
                            <w:pPr>
                              <w:rPr>
                                <w:rFonts w:ascii="XCCW Joined 7a" w:hAnsi="XCCW Joined 7a"/>
                                <w:bCs/>
                                <w:sz w:val="20"/>
                                <w:szCs w:val="16"/>
                              </w:rPr>
                            </w:pPr>
                            <w:r w:rsidRPr="00506995">
                              <w:rPr>
                                <w:rFonts w:ascii="XCCW Joined 7a" w:hAnsi="XCCW Joined 7a"/>
                                <w:bCs/>
                                <w:sz w:val="20"/>
                                <w:szCs w:val="16"/>
                              </w:rPr>
                              <w:t xml:space="preserve">We have written our persuasive arguments in English. </w:t>
                            </w:r>
                          </w:p>
                          <w:p w:rsidR="009B268B" w:rsidRPr="00506995" w:rsidRDefault="009B268B" w:rsidP="009B268B">
                            <w:pPr>
                              <w:rPr>
                                <w:rFonts w:ascii="XCCW Joined 7a" w:hAnsi="XCCW Joined 7a"/>
                                <w:bCs/>
                                <w:sz w:val="20"/>
                                <w:szCs w:val="16"/>
                              </w:rPr>
                            </w:pPr>
                            <w:r w:rsidRPr="00506995">
                              <w:rPr>
                                <w:rFonts w:ascii="XCCW Joined 7a" w:hAnsi="XCCW Joined 7a"/>
                                <w:bCs/>
                                <w:sz w:val="20"/>
                                <w:szCs w:val="16"/>
                              </w:rPr>
                              <w:t xml:space="preserve">We have explored equivalent fractions and ordering of decimals in Maths. </w:t>
                            </w:r>
                          </w:p>
                          <w:p w:rsidR="009B268B" w:rsidRPr="00506995" w:rsidRDefault="009B268B" w:rsidP="009B268B">
                            <w:pPr>
                              <w:rPr>
                                <w:rFonts w:ascii="XCCW Joined 7a" w:hAnsi="XCCW Joined 7a"/>
                                <w:bCs/>
                                <w:sz w:val="20"/>
                                <w:szCs w:val="16"/>
                              </w:rPr>
                            </w:pPr>
                            <w:r w:rsidRPr="00506995">
                              <w:rPr>
                                <w:rFonts w:ascii="XCCW Joined 7a" w:hAnsi="XCCW Joined 7a"/>
                                <w:bCs/>
                                <w:sz w:val="20"/>
                                <w:szCs w:val="16"/>
                              </w:rPr>
                              <w:t xml:space="preserve">In Computing, we have started our new unit on Spreadsheets. </w:t>
                            </w:r>
                          </w:p>
                          <w:p w:rsidR="009B268B" w:rsidRDefault="009B268B" w:rsidP="009B268B">
                            <w:pPr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:rsidR="009B268B" w:rsidRDefault="009B268B" w:rsidP="009B268B">
                            <w:pPr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:rsidR="009B268B" w:rsidRDefault="009B268B" w:rsidP="009B268B">
                            <w:pPr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:rsidR="009B268B" w:rsidRPr="00C7415A" w:rsidRDefault="009B268B" w:rsidP="009B268B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4FBD4" id="Text Box 1" o:spid="_x0000_s1027" type="#_x0000_t202" style="position:absolute;left:0;text-align:left;margin-left:-2.45pt;margin-top:21.05pt;width:227.25pt;height:18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" fillcolor="white [3201]" strokeweight=".5pt">
                <v:textbox>
                  <w:txbxContent>
                    <w:p w:rsidR="009B268B" w:rsidRPr="00506995" w:rsidRDefault="009B268B" w:rsidP="009B268B">
                      <w:pPr>
                        <w:rPr>
                          <w:rFonts w:ascii="CCW Cursive Writing 7" w:hAnsi="CCW Cursive Writing 7" w:cs="Times New Roman"/>
                          <w:b/>
                          <w:sz w:val="20"/>
                          <w:szCs w:val="24"/>
                        </w:rPr>
                      </w:pPr>
                      <w:r w:rsidRPr="00506995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This week</w:t>
                      </w:r>
                      <w:r w:rsidRPr="00506995">
                        <w:rPr>
                          <w:rFonts w:ascii="CCW Cursive Writing 7" w:hAnsi="CCW Cursive Writing 7" w:cs="Times New Roman"/>
                          <w:b/>
                          <w:sz w:val="20"/>
                          <w:szCs w:val="24"/>
                        </w:rPr>
                        <w:t>…</w:t>
                      </w:r>
                    </w:p>
                    <w:p w:rsidR="009B268B" w:rsidRPr="00506995" w:rsidRDefault="009B268B" w:rsidP="009B268B">
                      <w:pPr>
                        <w:rPr>
                          <w:rFonts w:ascii="XCCW Joined 7a" w:hAnsi="XCCW Joined 7a"/>
                          <w:bCs/>
                          <w:sz w:val="20"/>
                          <w:szCs w:val="16"/>
                        </w:rPr>
                      </w:pPr>
                      <w:r w:rsidRPr="00506995">
                        <w:rPr>
                          <w:rFonts w:ascii="XCCW Joined 7a" w:hAnsi="XCCW Joined 7a"/>
                          <w:bCs/>
                          <w:sz w:val="20"/>
                          <w:szCs w:val="16"/>
                        </w:rPr>
                        <w:t xml:space="preserve">We have written our persuasive arguments in English. </w:t>
                      </w:r>
                    </w:p>
                    <w:p w:rsidR="009B268B" w:rsidRPr="00506995" w:rsidRDefault="009B268B" w:rsidP="009B268B">
                      <w:pPr>
                        <w:rPr>
                          <w:rFonts w:ascii="XCCW Joined 7a" w:hAnsi="XCCW Joined 7a"/>
                          <w:bCs/>
                          <w:sz w:val="20"/>
                          <w:szCs w:val="16"/>
                        </w:rPr>
                      </w:pPr>
                      <w:r w:rsidRPr="00506995">
                        <w:rPr>
                          <w:rFonts w:ascii="XCCW Joined 7a" w:hAnsi="XCCW Joined 7a"/>
                          <w:bCs/>
                          <w:sz w:val="20"/>
                          <w:szCs w:val="16"/>
                        </w:rPr>
                        <w:t xml:space="preserve">We have explored equivalent fractions and ordering of decimals in Maths. </w:t>
                      </w:r>
                    </w:p>
                    <w:p w:rsidR="009B268B" w:rsidRPr="00506995" w:rsidRDefault="009B268B" w:rsidP="009B268B">
                      <w:pPr>
                        <w:rPr>
                          <w:rFonts w:ascii="XCCW Joined 7a" w:hAnsi="XCCW Joined 7a"/>
                          <w:bCs/>
                          <w:sz w:val="20"/>
                          <w:szCs w:val="16"/>
                        </w:rPr>
                      </w:pPr>
                      <w:r w:rsidRPr="00506995">
                        <w:rPr>
                          <w:rFonts w:ascii="XCCW Joined 7a" w:hAnsi="XCCW Joined 7a"/>
                          <w:bCs/>
                          <w:sz w:val="20"/>
                          <w:szCs w:val="16"/>
                        </w:rPr>
                        <w:t xml:space="preserve">In Computing, we have started our new unit on Spreadsheets. </w:t>
                      </w:r>
                    </w:p>
                    <w:p w:rsidR="009B268B" w:rsidRDefault="009B268B" w:rsidP="009B268B">
                      <w:pPr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</w:pPr>
                    </w:p>
                    <w:p w:rsidR="009B268B" w:rsidRDefault="009B268B" w:rsidP="009B268B">
                      <w:pPr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</w:pPr>
                    </w:p>
                    <w:p w:rsidR="009B268B" w:rsidRDefault="009B268B" w:rsidP="009B268B">
                      <w:pPr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  <w:t xml:space="preserve">  </w:t>
                      </w:r>
                    </w:p>
                    <w:p w:rsidR="009B268B" w:rsidRPr="00C7415A" w:rsidRDefault="009B268B" w:rsidP="009B268B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268B" w:rsidRPr="00BC2596">
        <w:rPr>
          <w:rFonts w:ascii="CCW Cursive Writing 7" w:hAnsi="CCW Cursive Writing 7"/>
          <w:b/>
          <w:sz w:val="18"/>
          <w:u w:val="single"/>
        </w:rPr>
        <w:t xml:space="preserve">Set </w:t>
      </w:r>
      <w:r w:rsidR="009B268B">
        <w:rPr>
          <w:rFonts w:ascii="CCW Cursive Writing 7" w:hAnsi="CCW Cursive Writing 7"/>
          <w:b/>
          <w:sz w:val="18"/>
          <w:u w:val="single"/>
        </w:rPr>
        <w:t>Friday 11</w:t>
      </w:r>
      <w:r w:rsidR="009B268B" w:rsidRPr="007D67EB">
        <w:rPr>
          <w:rFonts w:ascii="CCW Cursive Writing 7" w:hAnsi="CCW Cursive Writing 7"/>
          <w:b/>
          <w:sz w:val="18"/>
          <w:u w:val="single"/>
          <w:vertAlign w:val="superscript"/>
        </w:rPr>
        <w:t>h</w:t>
      </w:r>
      <w:r w:rsidR="009B268B">
        <w:rPr>
          <w:rFonts w:ascii="CCW Cursive Writing 7" w:hAnsi="CCW Cursive Writing 7"/>
          <w:b/>
          <w:sz w:val="18"/>
          <w:u w:val="single"/>
        </w:rPr>
        <w:t xml:space="preserve"> November and due in by Wednesday 16th Nov</w:t>
      </w:r>
    </w:p>
    <w:p w:rsidR="009B268B" w:rsidRPr="00AE0E48" w:rsidRDefault="009B268B" w:rsidP="009B268B">
      <w:pPr>
        <w:jc w:val="center"/>
        <w:rPr>
          <w:rFonts w:ascii="CCW Cursive Writing 7" w:hAnsi="CCW Cursive Writing 7"/>
          <w:sz w:val="18"/>
          <w:u w:val="single"/>
        </w:rPr>
      </w:pPr>
    </w:p>
    <w:p w:rsidR="009B268B" w:rsidRPr="00AE0E48" w:rsidRDefault="009B268B" w:rsidP="009B268B">
      <w:pPr>
        <w:rPr>
          <w:rFonts w:ascii="CCW Cursive Writing 7" w:hAnsi="CCW Cursive Writing 7"/>
          <w:sz w:val="18"/>
        </w:rPr>
      </w:pPr>
    </w:p>
    <w:p w:rsidR="009B268B" w:rsidRPr="00AE0E48" w:rsidRDefault="009B268B" w:rsidP="009B268B">
      <w:pPr>
        <w:rPr>
          <w:rFonts w:ascii="CCW Cursive Writing 7" w:hAnsi="CCW Cursive Writing 7"/>
          <w:sz w:val="18"/>
        </w:rPr>
      </w:pPr>
    </w:p>
    <w:p w:rsidR="009B268B" w:rsidRPr="00AE0E48" w:rsidRDefault="009B268B" w:rsidP="009B268B">
      <w:pPr>
        <w:rPr>
          <w:rFonts w:ascii="CCW Cursive Writing 7" w:hAnsi="CCW Cursive Writing 7"/>
          <w:sz w:val="18"/>
        </w:rPr>
      </w:pPr>
    </w:p>
    <w:p w:rsidR="009B268B" w:rsidRDefault="009B268B" w:rsidP="009B268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9B268B" w:rsidRDefault="009B268B" w:rsidP="009B268B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</w:p>
    <w:p w:rsidR="009B268B" w:rsidRDefault="009B268B" w:rsidP="009B268B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</w:p>
    <w:p w:rsidR="00506995" w:rsidRDefault="00506995" w:rsidP="009B268B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  <w:bookmarkStart w:id="0" w:name="_GoBack"/>
    </w:p>
    <w:bookmarkEnd w:id="0"/>
    <w:p w:rsidR="00506995" w:rsidRDefault="00506995" w:rsidP="009B268B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</w:p>
    <w:p w:rsidR="00506995" w:rsidRDefault="00506995" w:rsidP="009B268B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</w:p>
    <w:p w:rsidR="009B268B" w:rsidRPr="00896BD1" w:rsidRDefault="009B268B" w:rsidP="009B268B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  <w:r w:rsidRPr="00896BD1">
        <w:rPr>
          <w:rFonts w:ascii="CCW Cursive Writing 7" w:hAnsi="CCW Cursive Writing 7"/>
          <w:b/>
          <w:noProof/>
          <w:u w:val="single"/>
          <w:lang w:eastAsia="en-GB"/>
        </w:rPr>
        <w:t>Reading:</w:t>
      </w:r>
    </w:p>
    <w:p w:rsidR="009B268B" w:rsidRPr="00896BD1" w:rsidRDefault="009B268B" w:rsidP="009B268B">
      <w:pPr>
        <w:pStyle w:val="NoSpacing"/>
        <w:rPr>
          <w:rFonts w:ascii="CCW Cursive Writing 7" w:hAnsi="CCW Cursive Writing 7"/>
          <w:noProof/>
          <w:lang w:eastAsia="en-GB"/>
        </w:rPr>
      </w:pPr>
      <w:r w:rsidRPr="00896BD1">
        <w:rPr>
          <w:rFonts w:ascii="CCW Cursive Writing 7" w:hAnsi="CCW Cursive Writing 7"/>
          <w:noProof/>
          <w:lang w:eastAsia="en-GB"/>
        </w:rPr>
        <w:t xml:space="preserve">It is also important that you read frequently throughout the week -at least three times please and record in your reading log. </w:t>
      </w:r>
    </w:p>
    <w:p w:rsidR="009B268B" w:rsidRPr="00896BD1" w:rsidRDefault="009B268B" w:rsidP="009B268B">
      <w:pPr>
        <w:pStyle w:val="NoSpacing"/>
        <w:rPr>
          <w:rFonts w:ascii="CCW Cursive Writing 7" w:hAnsi="CCW Cursive Writing 7"/>
          <w:noProof/>
          <w:lang w:eastAsia="en-GB"/>
        </w:rPr>
      </w:pPr>
    </w:p>
    <w:p w:rsidR="009B268B" w:rsidRPr="009B268B" w:rsidRDefault="009B268B" w:rsidP="009B268B">
      <w:pPr>
        <w:pStyle w:val="NoSpacing"/>
        <w:jc w:val="center"/>
        <w:rPr>
          <w:rFonts w:ascii="XCCW Joined 7a" w:hAnsi="XCCW Joined 7a"/>
          <w:noProof/>
          <w:sz w:val="24"/>
          <w:szCs w:val="24"/>
          <w:lang w:eastAsia="en-GB"/>
        </w:rPr>
      </w:pPr>
      <w:r w:rsidRPr="00896BD1">
        <w:rPr>
          <w:rFonts w:ascii="CCW Cursive Writing 7" w:hAnsi="CCW Cursive Writing 7"/>
          <w:b/>
          <w:noProof/>
          <w:u w:val="single"/>
          <w:lang w:eastAsia="en-GB"/>
        </w:rPr>
        <w:t>Spellings:</w:t>
      </w:r>
      <w:r>
        <w:rPr>
          <w:rFonts w:ascii="CCW Cursive Writing 7" w:hAnsi="CCW Cursive Writing 7"/>
          <w:b/>
          <w:noProof/>
          <w:u w:val="single"/>
          <w:lang w:eastAsia="en-GB"/>
        </w:rPr>
        <w:t xml:space="preserve"> -</w:t>
      </w:r>
      <w:r w:rsidRPr="009B268B">
        <w:rPr>
          <w:rFonts w:ascii="XCCW Joined 7a" w:hAnsi="XCCW Joined 7a"/>
          <w:sz w:val="18"/>
          <w:szCs w:val="18"/>
        </w:rPr>
        <w:t xml:space="preserve"> </w:t>
      </w:r>
      <w:r w:rsidRPr="009B268B">
        <w:rPr>
          <w:rFonts w:ascii="XCCW Joined 7a" w:hAnsi="XCCW Joined 7a"/>
          <w:sz w:val="24"/>
          <w:szCs w:val="24"/>
        </w:rPr>
        <w:t xml:space="preserve">Revision of </w:t>
      </w:r>
      <w:proofErr w:type="spellStart"/>
      <w:r w:rsidRPr="009B268B">
        <w:rPr>
          <w:rFonts w:ascii="XCCW Joined 7a" w:hAnsi="XCCW Joined 7a"/>
          <w:sz w:val="24"/>
          <w:szCs w:val="24"/>
        </w:rPr>
        <w:t>Yr</w:t>
      </w:r>
      <w:proofErr w:type="spellEnd"/>
      <w:r w:rsidRPr="009B268B">
        <w:rPr>
          <w:rFonts w:ascii="XCCW Joined 7a" w:hAnsi="XCCW Joined 7a"/>
          <w:sz w:val="24"/>
          <w:szCs w:val="24"/>
        </w:rPr>
        <w:t xml:space="preserve"> 5 spelling patterns- Homophones and </w:t>
      </w:r>
      <w:r w:rsidRPr="009B268B">
        <w:rPr>
          <w:rFonts w:ascii="XCCW Joined 7a" w:hAnsi="XCCW Joined 7a"/>
          <w:noProof/>
          <w:sz w:val="24"/>
          <w:szCs w:val="24"/>
          <w:lang w:eastAsia="en-GB"/>
        </w:rPr>
        <w:t xml:space="preserve">Revision from Year 4: </w:t>
      </w:r>
      <w:r w:rsidRPr="009B268B">
        <w:rPr>
          <w:rFonts w:ascii="CCW Cursive Writing 7" w:hAnsi="CCW Cursive Writing 7"/>
          <w:noProof/>
          <w:sz w:val="24"/>
          <w:szCs w:val="24"/>
          <w:lang w:eastAsia="en-GB"/>
        </w:rPr>
        <w:t>see spelling sheet in books.</w:t>
      </w:r>
    </w:p>
    <w:p w:rsidR="009B268B" w:rsidRPr="00896BD1" w:rsidRDefault="009B268B" w:rsidP="009B268B">
      <w:pPr>
        <w:rPr>
          <w:rFonts w:ascii="CCW Cursive Writing 7" w:hAnsi="CCW Cursive Writing 7"/>
          <w:b/>
          <w:noProof/>
          <w:lang w:eastAsia="en-GB"/>
        </w:rPr>
      </w:pPr>
      <w:r w:rsidRPr="00896BD1">
        <w:rPr>
          <w:rFonts w:ascii="CCW Cursive Writing 7" w:hAnsi="CCW Cursive Writing 7"/>
        </w:rPr>
        <w:t xml:space="preserve"> </w:t>
      </w:r>
    </w:p>
    <w:p w:rsidR="009B268B" w:rsidRPr="009B268B" w:rsidRDefault="009B268B" w:rsidP="009B268B">
      <w:pPr>
        <w:rPr>
          <w:rFonts w:ascii="CCW Cursive Writing 7" w:hAnsi="CCW Cursive Writing 7"/>
          <w:sz w:val="20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659E85" wp14:editId="697F1D85">
                <wp:simplePos x="0" y="0"/>
                <wp:positionH relativeFrom="page">
                  <wp:align>center</wp:align>
                </wp:positionH>
                <wp:positionV relativeFrom="paragraph">
                  <wp:posOffset>389890</wp:posOffset>
                </wp:positionV>
                <wp:extent cx="6795770" cy="8488907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84889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46D66A" id="Rectangle 5" o:spid="_x0000_s1026" style="position:absolute;margin-left:0;margin-top:30.7pt;width:535.1pt;height:668.4pt;z-index:25166233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" filled="f" stroked="f" strokeweight="1pt">
                <v:stroke dashstyle="1 1"/>
                <w10:wrap anchorx="page"/>
              </v:rect>
            </w:pict>
          </mc:Fallback>
        </mc:AlternateContent>
      </w:r>
      <w:r>
        <w:rPr>
          <w:rFonts w:ascii="CCW Cursive Writing 7" w:hAnsi="CCW Cursive Writing 7"/>
          <w:b/>
          <w:bCs/>
          <w:u w:val="single"/>
        </w:rPr>
        <w:t>Maths</w:t>
      </w:r>
      <w:r w:rsidRPr="00506995">
        <w:rPr>
          <w:rFonts w:ascii="CCW Cursive Writing 7" w:hAnsi="CCW Cursive Writing 7"/>
          <w:b/>
          <w:bCs/>
          <w:u w:val="single"/>
        </w:rPr>
        <w:t>: see pages</w:t>
      </w:r>
      <w:r w:rsidR="00506995" w:rsidRPr="00506995">
        <w:rPr>
          <w:rFonts w:ascii="CCW Cursive Writing 7" w:hAnsi="CCW Cursive Writing 7"/>
          <w:b/>
          <w:bCs/>
          <w:u w:val="single"/>
        </w:rPr>
        <w:t xml:space="preserve"> 16 and </w:t>
      </w:r>
      <w:proofErr w:type="gramStart"/>
      <w:r w:rsidR="00506995" w:rsidRPr="00506995">
        <w:rPr>
          <w:rFonts w:ascii="CCW Cursive Writing 7" w:hAnsi="CCW Cursive Writing 7"/>
          <w:b/>
          <w:bCs/>
          <w:u w:val="single"/>
        </w:rPr>
        <w:t xml:space="preserve">17 </w:t>
      </w:r>
      <w:r w:rsidRPr="00506995">
        <w:rPr>
          <w:rFonts w:ascii="CCW Cursive Writing 7" w:hAnsi="CCW Cursive Writing 7"/>
          <w:b/>
          <w:bCs/>
          <w:u w:val="single"/>
        </w:rPr>
        <w:t xml:space="preserve"> in</w:t>
      </w:r>
      <w:proofErr w:type="gramEnd"/>
      <w:r w:rsidRPr="00506995">
        <w:rPr>
          <w:rFonts w:ascii="CCW Cursive Writing 7" w:hAnsi="CCW Cursive Writing 7"/>
          <w:b/>
          <w:bCs/>
          <w:u w:val="single"/>
        </w:rPr>
        <w:t xml:space="preserve"> maths books.</w:t>
      </w:r>
    </w:p>
    <w:p w:rsidR="009B268B" w:rsidRPr="005A5D87" w:rsidRDefault="009B268B" w:rsidP="009B268B">
      <w:pPr>
        <w:rPr>
          <w:rFonts w:ascii="Arial" w:hAnsi="Arial" w:cs="Arial"/>
          <w:sz w:val="36"/>
          <w:szCs w:val="36"/>
          <w:u w:val="single"/>
        </w:rPr>
      </w:pPr>
    </w:p>
    <w:p w:rsidR="009B268B" w:rsidRPr="005A5D87" w:rsidRDefault="009B268B" w:rsidP="009B268B">
      <w:pPr>
        <w:rPr>
          <w:rFonts w:ascii="Arial" w:hAnsi="Arial" w:cs="Arial"/>
          <w:sz w:val="36"/>
          <w:szCs w:val="36"/>
          <w:u w:val="single"/>
        </w:rPr>
      </w:pPr>
    </w:p>
    <w:p w:rsidR="009B268B" w:rsidRPr="005A5D87" w:rsidRDefault="009B268B" w:rsidP="009B268B">
      <w:pPr>
        <w:rPr>
          <w:rFonts w:ascii="Arial" w:hAnsi="Arial" w:cs="Arial"/>
          <w:sz w:val="36"/>
          <w:szCs w:val="36"/>
        </w:rPr>
      </w:pPr>
    </w:p>
    <w:p w:rsidR="00862519" w:rsidRDefault="00F57DF7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68B"/>
    <w:rsid w:val="0013521B"/>
    <w:rsid w:val="0022732F"/>
    <w:rsid w:val="00506995"/>
    <w:rsid w:val="009B268B"/>
    <w:rsid w:val="00DF1C2F"/>
    <w:rsid w:val="00F5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89B03"/>
  <w15:chartTrackingRefBased/>
  <w15:docId w15:val="{5D92407D-E90D-4B7E-9E9F-73DD3D97B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268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B268B"/>
    <w:pPr>
      <w:spacing w:after="0" w:line="240" w:lineRule="auto"/>
    </w:pPr>
  </w:style>
  <w:style w:type="table" w:styleId="TableGrid">
    <w:name w:val="Table Grid"/>
    <w:basedOn w:val="TableNormal"/>
    <w:uiPriority w:val="39"/>
    <w:rsid w:val="009B26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FB8EE769</Template>
  <TotalTime>7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Emma Cooper</cp:lastModifiedBy>
  <cp:revision>4</cp:revision>
  <dcterms:created xsi:type="dcterms:W3CDTF">2022-11-08T21:31:00Z</dcterms:created>
  <dcterms:modified xsi:type="dcterms:W3CDTF">2022-11-09T12:10:00Z</dcterms:modified>
</cp:coreProperties>
</file>