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00541A" w14:textId="77777777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AF8870" wp14:editId="4211F4F3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55F037F8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14:paraId="4CA755DE" w14:textId="57264CE0" w:rsidR="00473A99" w:rsidRPr="00A26727" w:rsidRDefault="009D1720" w:rsidP="00370231">
      <w:pPr>
        <w:rPr>
          <w:rFonts w:ascii="XCCW Joined 7a" w:hAnsi="XCCW Joined 7a"/>
          <w:b/>
          <w:sz w:val="18"/>
          <w:u w:val="single"/>
        </w:rPr>
      </w:pPr>
      <w:proofErr w:type="gramStart"/>
      <w:r w:rsidRPr="00A26727">
        <w:rPr>
          <w:rFonts w:ascii="XCCW Joined 7a" w:hAnsi="XCCW Joined 7a"/>
          <w:b/>
          <w:sz w:val="18"/>
          <w:u w:val="single"/>
        </w:rPr>
        <w:t xml:space="preserve">Set </w:t>
      </w:r>
      <w:r w:rsidR="00473A99" w:rsidRPr="00A26727">
        <w:rPr>
          <w:rFonts w:ascii="XCCW Joined 7a" w:hAnsi="XCCW Joined 7a"/>
          <w:b/>
          <w:sz w:val="18"/>
          <w:u w:val="single"/>
        </w:rPr>
        <w:t>:</w:t>
      </w:r>
      <w:proofErr w:type="gramEnd"/>
      <w:r w:rsidRPr="00A26727">
        <w:rPr>
          <w:rFonts w:ascii="XCCW Joined 7a" w:hAnsi="XCCW Joined 7a"/>
          <w:b/>
          <w:sz w:val="18"/>
          <w:u w:val="single"/>
        </w:rPr>
        <w:t xml:space="preserve"> </w:t>
      </w:r>
      <w:r w:rsidR="00EC7889">
        <w:rPr>
          <w:rFonts w:ascii="XCCW Joined 7a" w:hAnsi="XCCW Joined 7a"/>
          <w:b/>
          <w:sz w:val="18"/>
          <w:u w:val="single"/>
        </w:rPr>
        <w:t>Frida</w:t>
      </w:r>
      <w:r w:rsidR="00F36A6D">
        <w:rPr>
          <w:rFonts w:ascii="XCCW Joined 7a" w:hAnsi="XCCW Joined 7a"/>
          <w:b/>
          <w:sz w:val="18"/>
          <w:u w:val="single"/>
        </w:rPr>
        <w:t>y</w:t>
      </w:r>
      <w:r w:rsidR="00370231">
        <w:rPr>
          <w:rFonts w:ascii="XCCW Joined 7a" w:hAnsi="XCCW Joined 7a"/>
          <w:b/>
          <w:sz w:val="18"/>
          <w:u w:val="single"/>
        </w:rPr>
        <w:t xml:space="preserve"> </w:t>
      </w:r>
      <w:r w:rsidR="00F36A6D">
        <w:rPr>
          <w:rFonts w:ascii="XCCW Joined 7a" w:hAnsi="XCCW Joined 7a"/>
          <w:b/>
          <w:sz w:val="18"/>
          <w:u w:val="single"/>
        </w:rPr>
        <w:t>27</w:t>
      </w:r>
      <w:r w:rsidR="00F36A6D" w:rsidRPr="00F36A6D">
        <w:rPr>
          <w:rFonts w:ascii="XCCW Joined 7a" w:hAnsi="XCCW Joined 7a"/>
          <w:b/>
          <w:sz w:val="18"/>
          <w:u w:val="single"/>
          <w:vertAlign w:val="superscript"/>
        </w:rPr>
        <w:t>th</w:t>
      </w:r>
      <w:r w:rsidR="00F36A6D">
        <w:rPr>
          <w:rFonts w:ascii="XCCW Joined 7a" w:hAnsi="XCCW Joined 7a"/>
          <w:b/>
          <w:sz w:val="18"/>
          <w:u w:val="single"/>
        </w:rPr>
        <w:t xml:space="preserve"> </w:t>
      </w:r>
      <w:r w:rsidR="00EC7889">
        <w:rPr>
          <w:rFonts w:ascii="XCCW Joined 7a" w:hAnsi="XCCW Joined 7a"/>
          <w:b/>
          <w:sz w:val="18"/>
          <w:u w:val="single"/>
        </w:rPr>
        <w:t xml:space="preserve">Jan </w:t>
      </w:r>
    </w:p>
    <w:p w14:paraId="4A96101F" w14:textId="7A41F6AB" w:rsidR="00473A99" w:rsidRPr="009957C5" w:rsidRDefault="002E422A" w:rsidP="00473A99">
      <w:pPr>
        <w:jc w:val="center"/>
        <w:rPr>
          <w:rFonts w:ascii="XCCW Joined 7a" w:hAnsi="XCCW Joined 7a"/>
          <w:sz w:val="24"/>
          <w:szCs w:val="24"/>
          <w:u w:val="single"/>
        </w:rPr>
      </w:pPr>
      <w:r w:rsidRPr="009957C5">
        <w:rPr>
          <w:rFonts w:ascii="XCCW Joined 7a" w:hAnsi="XCCW Joined 7a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EED3F6" wp14:editId="08772387">
                <wp:simplePos x="0" y="0"/>
                <wp:positionH relativeFrom="column">
                  <wp:posOffset>-114448</wp:posOffset>
                </wp:positionH>
                <wp:positionV relativeFrom="paragraph">
                  <wp:posOffset>279021</wp:posOffset>
                </wp:positionV>
                <wp:extent cx="2790701" cy="1793174"/>
                <wp:effectExtent l="0" t="0" r="10160" b="1714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0701" cy="17931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D0727D" w14:textId="42A34B95" w:rsidR="00982E6B" w:rsidRDefault="00473A99" w:rsidP="009238C6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14:paraId="40B77DF4" w14:textId="7333488C" w:rsidR="00473A99" w:rsidRPr="00EC7889" w:rsidRDefault="009238C6" w:rsidP="00EC788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E26F9B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We </w:t>
                            </w:r>
                            <w:r w:rsidR="00EC7889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have </w:t>
                            </w:r>
                            <w:r w:rsidR="00F36A6D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continued </w:t>
                            </w:r>
                            <w:r w:rsidR="00EC7889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>reading ‘Kensuke’s Kingdom’ in English</w:t>
                            </w:r>
                          </w:p>
                          <w:p w14:paraId="0F56FEC9" w14:textId="5C91AE78" w:rsidR="00EC7889" w:rsidRPr="00EC7889" w:rsidRDefault="00EC7889" w:rsidP="00EC788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 w:rsidRPr="00EC7889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 xml:space="preserve">We </w:t>
                            </w:r>
                            <w:r w:rsidR="00F36A6D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 xml:space="preserve">had </w:t>
                            </w:r>
                            <w:r w:rsidRPr="00EC7889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 xml:space="preserve">our </w:t>
                            </w:r>
                            <w:r w:rsidR="005B4484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 xml:space="preserve">golf and gymnastics </w:t>
                            </w:r>
                            <w:r w:rsidRPr="00EC7889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>sessions in P.E</w:t>
                            </w:r>
                          </w:p>
                          <w:p w14:paraId="0420ABCA" w14:textId="01D22B0D" w:rsidR="00EC7889" w:rsidRPr="00EC7889" w:rsidRDefault="00EC7889" w:rsidP="00EC788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 w:rsidRPr="00EC7889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 xml:space="preserve">Maths this week has focussed on </w:t>
                            </w:r>
                            <w:r w:rsidR="00F36A6D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 xml:space="preserve">fractions, decimals and percentages </w:t>
                            </w:r>
                          </w:p>
                          <w:p w14:paraId="5A67E250" w14:textId="77777777" w:rsidR="00473A99" w:rsidRPr="00AE0E48" w:rsidRDefault="00473A99" w:rsidP="00473A99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EED3F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9pt;margin-top:21.95pt;width:219.75pt;height:14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" fillcolor="white [3201]" strokeweight=".5pt">
                <v:textbox>
                  <w:txbxContent>
                    <w:p w14:paraId="64D0727D" w14:textId="42A34B95" w:rsidR="00982E6B" w:rsidRDefault="00473A99" w:rsidP="009238C6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14:paraId="40B77DF4" w14:textId="7333488C" w:rsidR="00473A99" w:rsidRPr="00EC7889" w:rsidRDefault="009238C6" w:rsidP="00EC788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E26F9B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We </w:t>
                      </w:r>
                      <w:r w:rsidR="00EC7889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have </w:t>
                      </w:r>
                      <w:r w:rsidR="00F36A6D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continued </w:t>
                      </w:r>
                      <w:r w:rsidR="00EC7889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>reading ‘Kensuke’s Kingdom’ in English</w:t>
                      </w:r>
                    </w:p>
                    <w:p w14:paraId="0F56FEC9" w14:textId="5C91AE78" w:rsidR="00EC7889" w:rsidRPr="00EC7889" w:rsidRDefault="00EC7889" w:rsidP="00EC788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 w:rsidRPr="00EC7889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 xml:space="preserve">We </w:t>
                      </w:r>
                      <w:r w:rsidR="00F36A6D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 xml:space="preserve">had </w:t>
                      </w:r>
                      <w:r w:rsidRPr="00EC7889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 xml:space="preserve">our </w:t>
                      </w:r>
                      <w:r w:rsidR="005B4484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 xml:space="preserve">golf and gymnastics </w:t>
                      </w:r>
                      <w:r w:rsidRPr="00EC7889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>sessions in P.E</w:t>
                      </w:r>
                    </w:p>
                    <w:p w14:paraId="0420ABCA" w14:textId="01D22B0D" w:rsidR="00EC7889" w:rsidRPr="00EC7889" w:rsidRDefault="00EC7889" w:rsidP="00EC788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 w:rsidRPr="00EC7889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 xml:space="preserve">Maths this week has focussed on </w:t>
                      </w:r>
                      <w:r w:rsidR="00F36A6D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 xml:space="preserve">fractions, decimals and percentages </w:t>
                      </w:r>
                    </w:p>
                    <w:p w14:paraId="5A67E250" w14:textId="77777777" w:rsidR="00473A99" w:rsidRPr="00AE0E48" w:rsidRDefault="00473A99" w:rsidP="00473A99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0231" w:rsidRPr="009957C5">
        <w:rPr>
          <w:rFonts w:ascii="XCCW Joined 7a" w:hAnsi="XCCW Joined 7a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2BADD8" wp14:editId="49814837">
                <wp:simplePos x="0" y="0"/>
                <wp:positionH relativeFrom="margin">
                  <wp:posOffset>2937510</wp:posOffset>
                </wp:positionH>
                <wp:positionV relativeFrom="paragraph">
                  <wp:posOffset>274319</wp:posOffset>
                </wp:positionV>
                <wp:extent cx="3514090" cy="1857375"/>
                <wp:effectExtent l="0" t="0" r="1016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4090" cy="1857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941E3F" w14:textId="15E0590A" w:rsidR="00EC7889" w:rsidRPr="00F36A6D" w:rsidRDefault="009957C5" w:rsidP="00F36A6D">
                            <w:p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</w:pPr>
                            <w:r w:rsidRPr="009957C5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  <w:t>Next week</w:t>
                            </w:r>
                            <w:proofErr w:type="gramStart"/>
                            <w:r w:rsidRPr="009957C5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  <w:r w:rsidR="00AE235C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EC7889" w:rsidRPr="00F36A6D"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  <w:t>.</w:t>
                            </w:r>
                            <w:proofErr w:type="gramEnd"/>
                          </w:p>
                          <w:p w14:paraId="143FDF29" w14:textId="67449E5F" w:rsidR="00AE235C" w:rsidRDefault="00F36A6D" w:rsidP="00F36A6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  <w:t xml:space="preserve">Our next SATS assessment week </w:t>
                            </w:r>
                          </w:p>
                          <w:p w14:paraId="4E7C8BDC" w14:textId="29D9DC4E" w:rsidR="00F36A6D" w:rsidRDefault="00F36A6D" w:rsidP="00F36A6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  <w:t>Boosters continue</w:t>
                            </w:r>
                          </w:p>
                          <w:p w14:paraId="25E5670B" w14:textId="72FF810D" w:rsidR="00F36A6D" w:rsidRDefault="00F36A6D" w:rsidP="00F36A6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  <w:t xml:space="preserve">Please sign up for a </w:t>
                            </w:r>
                            <w:proofErr w:type="gramStart"/>
                            <w:r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  <w:t>parents</w:t>
                            </w:r>
                            <w:proofErr w:type="gramEnd"/>
                            <w:r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  <w:t xml:space="preserve"> evening appointment </w:t>
                            </w:r>
                          </w:p>
                          <w:p w14:paraId="4F06D59E" w14:textId="2DAFE828" w:rsidR="00370231" w:rsidRPr="00370231" w:rsidRDefault="00370231" w:rsidP="00F36A6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CW Cursive Writing 7" w:hAnsi="CCW Cursive Writing 7"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370231">
                              <w:rPr>
                                <w:rFonts w:ascii="CCW Cursive Writing 7" w:hAnsi="CCW Cursive Writing 7" w:cstheme="minorHAnsi"/>
                                <w:b/>
                                <w:sz w:val="16"/>
                                <w:szCs w:val="16"/>
                              </w:rPr>
                              <w:t>Parents SATS information meeting- Weds 22</w:t>
                            </w:r>
                            <w:r w:rsidRPr="00370231">
                              <w:rPr>
                                <w:rFonts w:ascii="CCW Cursive Writing 7" w:hAnsi="CCW Cursive Writing 7" w:cstheme="minorHAnsi"/>
                                <w:b/>
                                <w:sz w:val="16"/>
                                <w:szCs w:val="16"/>
                                <w:vertAlign w:val="superscript"/>
                              </w:rPr>
                              <w:t>nd</w:t>
                            </w:r>
                            <w:r w:rsidRPr="00370231">
                              <w:rPr>
                                <w:rFonts w:ascii="CCW Cursive Writing 7" w:hAnsi="CCW Cursive Writing 7" w:cstheme="minorHAnsi"/>
                                <w:b/>
                                <w:sz w:val="16"/>
                                <w:szCs w:val="16"/>
                              </w:rPr>
                              <w:t xml:space="preserve"> Feb 9 am, repeated at 5pm. The meeting will last </w:t>
                            </w:r>
                            <w:proofErr w:type="spellStart"/>
                            <w:r w:rsidRPr="00370231">
                              <w:rPr>
                                <w:rFonts w:ascii="CCW Cursive Writing 7" w:hAnsi="CCW Cursive Writing 7" w:cstheme="minorHAnsi"/>
                                <w:b/>
                                <w:sz w:val="16"/>
                                <w:szCs w:val="16"/>
                              </w:rPr>
                              <w:t>approx</w:t>
                            </w:r>
                            <w:proofErr w:type="spellEnd"/>
                            <w:r w:rsidRPr="00370231">
                              <w:rPr>
                                <w:rFonts w:ascii="CCW Cursive Writing 7" w:hAnsi="CCW Cursive Writing 7" w:cstheme="minorHAnsi"/>
                                <w:b/>
                                <w:sz w:val="16"/>
                                <w:szCs w:val="16"/>
                              </w:rPr>
                              <w:t xml:space="preserve"> 30 minutes. </w:t>
                            </w:r>
                          </w:p>
                          <w:p w14:paraId="48D16445" w14:textId="376B9909" w:rsidR="009957C5" w:rsidRDefault="009957C5" w:rsidP="009957C5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5DAC676" w14:textId="77777777" w:rsidR="009957C5" w:rsidRDefault="009957C5" w:rsidP="009957C5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48FE9CC1" w14:textId="266C3081" w:rsidR="000F5A7C" w:rsidRPr="003514E3" w:rsidRDefault="009957C5" w:rsidP="009957C5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 w:rsidRPr="003514E3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46809118" w14:textId="77777777" w:rsidR="00982E6B" w:rsidRPr="00982E6B" w:rsidRDefault="00982E6B" w:rsidP="00982E6B">
                            <w:pPr>
                              <w:pStyle w:val="ListParagraph"/>
                              <w:ind w:left="851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4D4B119F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53EFDAAD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BADD8" id="Text Box 2" o:spid="_x0000_s1027" type="#_x0000_t202" style="position:absolute;left:0;text-align:left;margin-left:231.3pt;margin-top:21.6pt;width:276.7pt;height:146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" fillcolor="white [3201]" strokeweight=".5pt">
                <v:textbox>
                  <w:txbxContent>
                    <w:p w14:paraId="6F941E3F" w14:textId="15E0590A" w:rsidR="00EC7889" w:rsidRPr="00F36A6D" w:rsidRDefault="009957C5" w:rsidP="00F36A6D">
                      <w:pPr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</w:pPr>
                      <w:r w:rsidRPr="009957C5"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  <w:t>Next week</w:t>
                      </w:r>
                      <w:proofErr w:type="gramStart"/>
                      <w:r w:rsidRPr="009957C5"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  <w:t>:</w:t>
                      </w:r>
                      <w:r w:rsidR="00AE235C"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="00EC7889" w:rsidRPr="00F36A6D"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  <w:t>.</w:t>
                      </w:r>
                      <w:proofErr w:type="gramEnd"/>
                    </w:p>
                    <w:p w14:paraId="143FDF29" w14:textId="67449E5F" w:rsidR="00AE235C" w:rsidRDefault="00F36A6D" w:rsidP="00F36A6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</w:pPr>
                      <w:r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  <w:t xml:space="preserve">Our next SATS assessment week </w:t>
                      </w:r>
                    </w:p>
                    <w:p w14:paraId="4E7C8BDC" w14:textId="29D9DC4E" w:rsidR="00F36A6D" w:rsidRDefault="00F36A6D" w:rsidP="00F36A6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</w:pPr>
                      <w:r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  <w:t>Boosters continue</w:t>
                      </w:r>
                    </w:p>
                    <w:p w14:paraId="25E5670B" w14:textId="72FF810D" w:rsidR="00F36A6D" w:rsidRDefault="00F36A6D" w:rsidP="00F36A6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</w:pPr>
                      <w:r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  <w:t xml:space="preserve">Please sign up for a </w:t>
                      </w:r>
                      <w:proofErr w:type="gramStart"/>
                      <w:r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  <w:t>parents</w:t>
                      </w:r>
                      <w:proofErr w:type="gramEnd"/>
                      <w:r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  <w:t xml:space="preserve"> evening appointment </w:t>
                      </w:r>
                    </w:p>
                    <w:p w14:paraId="4F06D59E" w14:textId="2DAFE828" w:rsidR="00370231" w:rsidRPr="00370231" w:rsidRDefault="00370231" w:rsidP="00F36A6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CW Cursive Writing 7" w:hAnsi="CCW Cursive Writing 7" w:cstheme="minorHAnsi"/>
                          <w:b/>
                          <w:sz w:val="16"/>
                          <w:szCs w:val="16"/>
                        </w:rPr>
                      </w:pPr>
                      <w:r w:rsidRPr="00370231">
                        <w:rPr>
                          <w:rFonts w:ascii="CCW Cursive Writing 7" w:hAnsi="CCW Cursive Writing 7" w:cstheme="minorHAnsi"/>
                          <w:b/>
                          <w:sz w:val="16"/>
                          <w:szCs w:val="16"/>
                        </w:rPr>
                        <w:t>Parents SATS information meeting- Weds 22</w:t>
                      </w:r>
                      <w:r w:rsidRPr="00370231">
                        <w:rPr>
                          <w:rFonts w:ascii="CCW Cursive Writing 7" w:hAnsi="CCW Cursive Writing 7" w:cstheme="minorHAnsi"/>
                          <w:b/>
                          <w:sz w:val="16"/>
                          <w:szCs w:val="16"/>
                          <w:vertAlign w:val="superscript"/>
                        </w:rPr>
                        <w:t>nd</w:t>
                      </w:r>
                      <w:r w:rsidRPr="00370231">
                        <w:rPr>
                          <w:rFonts w:ascii="CCW Cursive Writing 7" w:hAnsi="CCW Cursive Writing 7" w:cstheme="minorHAnsi"/>
                          <w:b/>
                          <w:sz w:val="16"/>
                          <w:szCs w:val="16"/>
                        </w:rPr>
                        <w:t xml:space="preserve"> Feb 9 am, repeated at 5pm. The meeting will last </w:t>
                      </w:r>
                      <w:proofErr w:type="spellStart"/>
                      <w:r w:rsidRPr="00370231">
                        <w:rPr>
                          <w:rFonts w:ascii="CCW Cursive Writing 7" w:hAnsi="CCW Cursive Writing 7" w:cstheme="minorHAnsi"/>
                          <w:b/>
                          <w:sz w:val="16"/>
                          <w:szCs w:val="16"/>
                        </w:rPr>
                        <w:t>approx</w:t>
                      </w:r>
                      <w:proofErr w:type="spellEnd"/>
                      <w:r w:rsidRPr="00370231">
                        <w:rPr>
                          <w:rFonts w:ascii="CCW Cursive Writing 7" w:hAnsi="CCW Cursive Writing 7" w:cstheme="minorHAnsi"/>
                          <w:b/>
                          <w:sz w:val="16"/>
                          <w:szCs w:val="16"/>
                        </w:rPr>
                        <w:t xml:space="preserve"> 30 minutes. </w:t>
                      </w:r>
                    </w:p>
                    <w:p w14:paraId="48D16445" w14:textId="376B9909" w:rsidR="009957C5" w:rsidRDefault="009957C5" w:rsidP="009957C5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35DAC676" w14:textId="77777777" w:rsidR="009957C5" w:rsidRDefault="009957C5" w:rsidP="009957C5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</w:p>
                    <w:p w14:paraId="48FE9CC1" w14:textId="266C3081" w:rsidR="000F5A7C" w:rsidRPr="003514E3" w:rsidRDefault="009957C5" w:rsidP="009957C5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 w:rsidRPr="003514E3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46809118" w14:textId="77777777" w:rsidR="00982E6B" w:rsidRPr="00982E6B" w:rsidRDefault="00982E6B" w:rsidP="00982E6B">
                      <w:pPr>
                        <w:pStyle w:val="ListParagraph"/>
                        <w:ind w:left="851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4D4B119F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53EFDAAD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73A99" w:rsidRPr="009957C5">
        <w:rPr>
          <w:rFonts w:ascii="XCCW Joined 7a" w:hAnsi="XCCW Joined 7a"/>
          <w:sz w:val="24"/>
          <w:szCs w:val="24"/>
          <w:u w:val="single"/>
        </w:rPr>
        <w:t>Homework due</w:t>
      </w:r>
      <w:r w:rsidR="009D1720" w:rsidRPr="009957C5">
        <w:rPr>
          <w:rFonts w:ascii="XCCW Joined 7a" w:hAnsi="XCCW Joined 7a"/>
          <w:sz w:val="24"/>
          <w:szCs w:val="24"/>
          <w:u w:val="single"/>
        </w:rPr>
        <w:t xml:space="preserve"> in by</w:t>
      </w:r>
      <w:r w:rsidR="00473A99" w:rsidRPr="009957C5">
        <w:rPr>
          <w:rFonts w:ascii="XCCW Joined 7a" w:hAnsi="XCCW Joined 7a"/>
          <w:sz w:val="24"/>
          <w:szCs w:val="24"/>
          <w:u w:val="single"/>
        </w:rPr>
        <w:t xml:space="preserve">: </w:t>
      </w:r>
      <w:r w:rsidR="00473A99" w:rsidRPr="009957C5">
        <w:rPr>
          <w:rFonts w:ascii="XCCW Joined 7a" w:hAnsi="XCCW Joined 7a"/>
          <w:b/>
          <w:sz w:val="24"/>
          <w:szCs w:val="24"/>
          <w:u w:val="single"/>
        </w:rPr>
        <w:t>Wednesday</w:t>
      </w:r>
      <w:r w:rsidR="00792E62" w:rsidRPr="009957C5">
        <w:rPr>
          <w:rFonts w:ascii="XCCW Joined 7a" w:hAnsi="XCCW Joined 7a"/>
          <w:b/>
          <w:sz w:val="24"/>
          <w:szCs w:val="24"/>
          <w:u w:val="single"/>
        </w:rPr>
        <w:t xml:space="preserve"> </w:t>
      </w:r>
      <w:r w:rsidR="00F36A6D">
        <w:rPr>
          <w:rFonts w:ascii="XCCW Joined 7a" w:hAnsi="XCCW Joined 7a"/>
          <w:b/>
          <w:sz w:val="24"/>
          <w:szCs w:val="24"/>
          <w:u w:val="single"/>
        </w:rPr>
        <w:t>1</w:t>
      </w:r>
      <w:r w:rsidR="00F36A6D" w:rsidRPr="00F36A6D">
        <w:rPr>
          <w:rFonts w:ascii="XCCW Joined 7a" w:hAnsi="XCCW Joined 7a"/>
          <w:b/>
          <w:sz w:val="24"/>
          <w:szCs w:val="24"/>
          <w:u w:val="single"/>
          <w:vertAlign w:val="superscript"/>
        </w:rPr>
        <w:t>st</w:t>
      </w:r>
      <w:r w:rsidR="00F36A6D">
        <w:rPr>
          <w:rFonts w:ascii="XCCW Joined 7a" w:hAnsi="XCCW Joined 7a"/>
          <w:b/>
          <w:sz w:val="24"/>
          <w:szCs w:val="24"/>
          <w:u w:val="single"/>
        </w:rPr>
        <w:t xml:space="preserve"> Feb </w:t>
      </w:r>
    </w:p>
    <w:p w14:paraId="79F5535E" w14:textId="5A997933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</w:p>
    <w:p w14:paraId="538C42BF" w14:textId="43A5D4AE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46E96E21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0432D28A" w14:textId="2AD273C6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2CC3B6D9" w14:textId="58A893D4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0EA4C9D2" w14:textId="77777777" w:rsidR="002E422A" w:rsidRDefault="002E422A" w:rsidP="00473A99">
      <w:pPr>
        <w:pStyle w:val="NoSpacing"/>
        <w:rPr>
          <w:rFonts w:ascii="OpenDyslexic" w:hAnsi="OpenDyslexic"/>
          <w:b/>
          <w:noProof/>
          <w:sz w:val="20"/>
          <w:u w:val="single"/>
          <w:lang w:eastAsia="en-GB"/>
        </w:rPr>
      </w:pPr>
    </w:p>
    <w:p w14:paraId="1FDE71DB" w14:textId="5D9A9722" w:rsidR="00473A99" w:rsidRPr="002E422A" w:rsidRDefault="00473A99" w:rsidP="00473A99">
      <w:pPr>
        <w:pStyle w:val="NoSpacing"/>
        <w:rPr>
          <w:rFonts w:ascii="OpenDyslexic" w:hAnsi="OpenDyslexic"/>
          <w:b/>
          <w:noProof/>
          <w:sz w:val="20"/>
          <w:u w:val="single"/>
          <w:lang w:eastAsia="en-GB"/>
        </w:rPr>
      </w:pPr>
      <w:bookmarkStart w:id="0" w:name="_GoBack"/>
      <w:bookmarkEnd w:id="0"/>
      <w:r w:rsidRPr="002E422A">
        <w:rPr>
          <w:rFonts w:ascii="OpenDyslexic" w:hAnsi="OpenDyslexic"/>
          <w:b/>
          <w:noProof/>
          <w:sz w:val="20"/>
          <w:u w:val="single"/>
          <w:lang w:eastAsia="en-GB"/>
        </w:rPr>
        <w:t>Reading:</w:t>
      </w:r>
    </w:p>
    <w:p w14:paraId="33C28F0A" w14:textId="1C832533" w:rsidR="00473A99" w:rsidRPr="002E422A" w:rsidRDefault="00473A99" w:rsidP="00473A99">
      <w:pPr>
        <w:pStyle w:val="NoSpacing"/>
        <w:rPr>
          <w:rFonts w:ascii="OpenDyslexic" w:hAnsi="OpenDyslexic"/>
          <w:noProof/>
          <w:sz w:val="20"/>
          <w:lang w:eastAsia="en-GB"/>
        </w:rPr>
      </w:pPr>
      <w:r w:rsidRPr="002E422A">
        <w:rPr>
          <w:rFonts w:ascii="OpenDyslexic" w:hAnsi="OpenDyslexic"/>
          <w:noProof/>
          <w:sz w:val="20"/>
          <w:lang w:eastAsia="en-GB"/>
        </w:rPr>
        <w:t>It is also important that you</w:t>
      </w:r>
      <w:r w:rsidR="009957C5" w:rsidRPr="002E422A">
        <w:rPr>
          <w:rFonts w:ascii="OpenDyslexic" w:hAnsi="OpenDyslexic"/>
          <w:noProof/>
          <w:sz w:val="20"/>
          <w:lang w:eastAsia="en-GB"/>
        </w:rPr>
        <w:t xml:space="preserve"> </w:t>
      </w:r>
      <w:r w:rsidRPr="002E422A">
        <w:rPr>
          <w:rFonts w:ascii="OpenDyslexic" w:hAnsi="OpenDyslexic"/>
          <w:noProof/>
          <w:sz w:val="20"/>
          <w:lang w:eastAsia="en-GB"/>
        </w:rPr>
        <w:t>read frequently throughout the week</w:t>
      </w:r>
      <w:r w:rsidR="00A43E6A" w:rsidRPr="002E422A">
        <w:rPr>
          <w:rFonts w:ascii="OpenDyslexic" w:hAnsi="OpenDyslexic"/>
          <w:noProof/>
          <w:sz w:val="20"/>
          <w:lang w:eastAsia="en-GB"/>
        </w:rPr>
        <w:t>- at least three times</w:t>
      </w:r>
      <w:r w:rsidRPr="002E422A">
        <w:rPr>
          <w:rFonts w:ascii="OpenDyslexic" w:hAnsi="OpenDyslexic"/>
          <w:noProof/>
          <w:sz w:val="20"/>
          <w:lang w:eastAsia="en-GB"/>
        </w:rPr>
        <w:t>.</w:t>
      </w:r>
      <w:r w:rsidR="009957C5" w:rsidRPr="002E422A">
        <w:rPr>
          <w:rFonts w:ascii="OpenDyslexic" w:hAnsi="OpenDyslexic"/>
          <w:noProof/>
          <w:sz w:val="20"/>
          <w:lang w:eastAsia="en-GB"/>
        </w:rPr>
        <w:t xml:space="preserve"> Please record in your reading </w:t>
      </w:r>
      <w:r w:rsidR="00A43E6A" w:rsidRPr="002E422A">
        <w:rPr>
          <w:rFonts w:ascii="OpenDyslexic" w:hAnsi="OpenDyslexic"/>
          <w:noProof/>
          <w:sz w:val="20"/>
          <w:lang w:eastAsia="en-GB"/>
        </w:rPr>
        <w:t>record.</w:t>
      </w:r>
    </w:p>
    <w:p w14:paraId="115B0B43" w14:textId="77777777" w:rsidR="000309C5" w:rsidRPr="002E422A" w:rsidRDefault="000309C5" w:rsidP="000309C5">
      <w:pPr>
        <w:framePr w:w="10636" w:h="976" w:hRule="exact" w:hSpace="180" w:wrap="around" w:vAnchor="text" w:hAnchor="page" w:x="1066" w:y="170"/>
        <w:rPr>
          <w:rFonts w:ascii="OpenDyslexic" w:hAnsi="OpenDyslexic"/>
          <w:sz w:val="20"/>
        </w:rPr>
      </w:pPr>
      <w:r w:rsidRPr="002E422A">
        <w:rPr>
          <w:rFonts w:ascii="OpenDyslexic" w:hAnsi="OpenDyslexic"/>
          <w:b/>
          <w:noProof/>
          <w:sz w:val="20"/>
          <w:u w:val="single"/>
          <w:lang w:eastAsia="en-GB"/>
        </w:rPr>
        <w:t xml:space="preserve">Spellings: </w:t>
      </w:r>
      <w:r w:rsidRPr="002E422A">
        <w:rPr>
          <w:rFonts w:ascii="OpenDyslexic" w:hAnsi="OpenDyslexic"/>
          <w:sz w:val="20"/>
        </w:rPr>
        <w:t xml:space="preserve">Spring </w:t>
      </w:r>
      <w:proofErr w:type="gramStart"/>
      <w:r w:rsidRPr="002E422A">
        <w:rPr>
          <w:rFonts w:ascii="OpenDyslexic" w:hAnsi="OpenDyslexic"/>
          <w:sz w:val="20"/>
        </w:rPr>
        <w:t xml:space="preserve">1  </w:t>
      </w:r>
      <w:proofErr w:type="spellStart"/>
      <w:r w:rsidRPr="002E422A">
        <w:rPr>
          <w:rFonts w:ascii="OpenDyslexic" w:hAnsi="OpenDyslexic"/>
          <w:sz w:val="20"/>
        </w:rPr>
        <w:t>Wk</w:t>
      </w:r>
      <w:proofErr w:type="spellEnd"/>
      <w:proofErr w:type="gramEnd"/>
      <w:r w:rsidRPr="002E422A">
        <w:rPr>
          <w:rFonts w:ascii="OpenDyslexic" w:hAnsi="OpenDyslexic"/>
          <w:sz w:val="20"/>
        </w:rPr>
        <w:t xml:space="preserve">  4 Spring  1 </w:t>
      </w:r>
      <w:proofErr w:type="spellStart"/>
      <w:r w:rsidRPr="002E422A">
        <w:rPr>
          <w:rFonts w:ascii="OpenDyslexic" w:hAnsi="OpenDyslexic"/>
          <w:sz w:val="20"/>
        </w:rPr>
        <w:t>Wk</w:t>
      </w:r>
      <w:proofErr w:type="spellEnd"/>
      <w:r w:rsidRPr="002E422A">
        <w:rPr>
          <w:rFonts w:ascii="OpenDyslexic" w:hAnsi="OpenDyslexic"/>
          <w:sz w:val="20"/>
        </w:rPr>
        <w:t xml:space="preserve"> 5 </w:t>
      </w:r>
    </w:p>
    <w:p w14:paraId="6CCBC102" w14:textId="77777777" w:rsidR="000309C5" w:rsidRPr="002E422A" w:rsidRDefault="000309C5" w:rsidP="000309C5">
      <w:pPr>
        <w:framePr w:w="10636" w:h="976" w:hRule="exact" w:hSpace="180" w:wrap="around" w:vAnchor="text" w:hAnchor="page" w:x="1066" w:y="170"/>
        <w:rPr>
          <w:rFonts w:ascii="OpenDyslexic" w:hAnsi="OpenDyslexic"/>
          <w:b/>
          <w:noProof/>
          <w:sz w:val="20"/>
          <w:lang w:eastAsia="en-GB"/>
        </w:rPr>
      </w:pPr>
      <w:r w:rsidRPr="002E422A">
        <w:rPr>
          <w:rFonts w:ascii="OpenDyslexic" w:hAnsi="OpenDyslexic"/>
          <w:sz w:val="20"/>
        </w:rPr>
        <w:t>Tested 3rd Feb</w:t>
      </w:r>
      <w:proofErr w:type="gramStart"/>
      <w:r w:rsidRPr="002E422A">
        <w:rPr>
          <w:rFonts w:ascii="OpenDyslexic" w:hAnsi="OpenDyslexic"/>
          <w:sz w:val="20"/>
        </w:rPr>
        <w:t xml:space="preserve">   </w:t>
      </w:r>
      <w:r w:rsidRPr="002E422A">
        <w:rPr>
          <w:rFonts w:ascii="OpenDyslexic" w:hAnsi="OpenDyslexic"/>
          <w:b/>
          <w:noProof/>
          <w:sz w:val="20"/>
          <w:lang w:eastAsia="en-GB"/>
        </w:rPr>
        <w:t>‘</w:t>
      </w:r>
      <w:proofErr w:type="gramEnd"/>
      <w:r w:rsidRPr="002E422A">
        <w:rPr>
          <w:rFonts w:ascii="OpenDyslexic" w:hAnsi="OpenDyslexic"/>
          <w:b/>
          <w:noProof/>
          <w:sz w:val="20"/>
          <w:lang w:eastAsia="en-GB"/>
        </w:rPr>
        <w:t>ible and able’ suffix patterns</w:t>
      </w:r>
    </w:p>
    <w:p w14:paraId="5FB8685B" w14:textId="77777777" w:rsidR="000309C5" w:rsidRPr="002E422A" w:rsidRDefault="000309C5" w:rsidP="000309C5">
      <w:pPr>
        <w:framePr w:w="10636" w:h="976" w:hRule="exact" w:hSpace="180" w:wrap="around" w:vAnchor="text" w:hAnchor="page" w:x="1066" w:y="170"/>
        <w:rPr>
          <w:rFonts w:ascii="OpenDyslexic" w:hAnsi="OpenDyslexic"/>
          <w:b/>
          <w:noProof/>
          <w:sz w:val="20"/>
          <w:lang w:eastAsia="en-GB"/>
        </w:rPr>
      </w:pPr>
    </w:p>
    <w:p w14:paraId="40884400" w14:textId="77777777" w:rsidR="000309C5" w:rsidRPr="002E422A" w:rsidRDefault="000309C5" w:rsidP="000309C5">
      <w:pPr>
        <w:framePr w:w="10636" w:h="976" w:hRule="exact" w:hSpace="180" w:wrap="around" w:vAnchor="text" w:hAnchor="page" w:x="1066" w:y="170"/>
        <w:rPr>
          <w:rFonts w:ascii="OpenDyslexic" w:hAnsi="OpenDyslexic"/>
          <w:b/>
          <w:bCs/>
          <w:sz w:val="20"/>
        </w:rPr>
      </w:pPr>
    </w:p>
    <w:p w14:paraId="46A57EC7" w14:textId="77777777" w:rsidR="000309C5" w:rsidRPr="002E422A" w:rsidRDefault="000309C5" w:rsidP="000309C5">
      <w:pPr>
        <w:framePr w:w="10636" w:h="976" w:hRule="exact" w:hSpace="180" w:wrap="around" w:vAnchor="text" w:hAnchor="page" w:x="1066" w:y="170"/>
        <w:rPr>
          <w:rFonts w:ascii="OpenDyslexic" w:hAnsi="OpenDyslexic"/>
          <w:b/>
          <w:bCs/>
          <w:sz w:val="20"/>
        </w:rPr>
      </w:pPr>
    </w:p>
    <w:p w14:paraId="55FD7CC5" w14:textId="77777777" w:rsidR="000309C5" w:rsidRPr="002E422A" w:rsidRDefault="000309C5" w:rsidP="000309C5">
      <w:pPr>
        <w:framePr w:w="10636" w:h="976" w:hRule="exact" w:hSpace="180" w:wrap="around" w:vAnchor="text" w:hAnchor="page" w:x="1066" w:y="170"/>
        <w:rPr>
          <w:rFonts w:ascii="OpenDyslexic" w:hAnsi="OpenDyslexic"/>
          <w:b/>
          <w:noProof/>
          <w:sz w:val="20"/>
          <w:lang w:eastAsia="en-GB"/>
        </w:rPr>
      </w:pPr>
    </w:p>
    <w:p w14:paraId="49F63A1D" w14:textId="7642A0FF" w:rsidR="003C6F36" w:rsidRPr="002E422A" w:rsidRDefault="003C6F36" w:rsidP="00473A99">
      <w:pPr>
        <w:pStyle w:val="NoSpacing"/>
        <w:rPr>
          <w:rFonts w:ascii="OpenDyslexic" w:hAnsi="OpenDyslexic"/>
          <w:b/>
          <w:noProof/>
          <w:sz w:val="20"/>
          <w:u w:val="single"/>
          <w:lang w:eastAsia="en-GB"/>
        </w:rPr>
      </w:pPr>
    </w:p>
    <w:p w14:paraId="52160FC5" w14:textId="2581FE1A" w:rsidR="00A43E6A" w:rsidRPr="002E422A" w:rsidRDefault="000502BC" w:rsidP="00F323F2">
      <w:pPr>
        <w:rPr>
          <w:rFonts w:ascii="OpenDyslexic" w:hAnsi="OpenDyslexic"/>
          <w:sz w:val="20"/>
        </w:rPr>
      </w:pPr>
      <w:r w:rsidRPr="002E422A">
        <w:rPr>
          <w:rFonts w:ascii="OpenDyslexic" w:hAnsi="OpenDyslexic"/>
          <w:bCs/>
          <w:sz w:val="20"/>
        </w:rPr>
        <w:t xml:space="preserve">At least half a page in your homework books please! </w:t>
      </w:r>
    </w:p>
    <w:p w14:paraId="33A612EF" w14:textId="77777777" w:rsidR="00A43E6A" w:rsidRPr="002E422A" w:rsidRDefault="00A43E6A" w:rsidP="00A43E6A">
      <w:pPr>
        <w:framePr w:wrap="auto" w:hAnchor="text" w:x="1526"/>
        <w:jc w:val="center"/>
        <w:rPr>
          <w:rFonts w:ascii="OpenDyslexic" w:hAnsi="OpenDyslexic"/>
          <w:sz w:val="20"/>
        </w:rPr>
      </w:pPr>
    </w:p>
    <w:p w14:paraId="751BB0F6" w14:textId="4BE0D8D4" w:rsidR="00214823" w:rsidRPr="002E422A" w:rsidRDefault="00663275" w:rsidP="00663275">
      <w:pPr>
        <w:pStyle w:val="NoSpacing"/>
        <w:rPr>
          <w:rFonts w:ascii="OpenDyslexic" w:hAnsi="OpenDyslexic"/>
          <w:b/>
          <w:noProof/>
          <w:sz w:val="20"/>
          <w:lang w:eastAsia="en-GB"/>
        </w:rPr>
      </w:pPr>
      <w:r w:rsidRPr="002E422A">
        <w:rPr>
          <w:rFonts w:ascii="OpenDyslexic" w:hAnsi="OpenDyslexic"/>
          <w:b/>
          <w:noProof/>
          <w:sz w:val="20"/>
          <w:lang w:eastAsia="en-GB"/>
        </w:rPr>
        <w:t>*IDL children- please do at least 15 minutes of IDL practise – English and Maths! *</w:t>
      </w:r>
    </w:p>
    <w:p w14:paraId="533B4FB8" w14:textId="547E9D2A" w:rsidR="00570A6A" w:rsidRPr="002E422A" w:rsidRDefault="00570A6A" w:rsidP="00570A6A">
      <w:pPr>
        <w:pStyle w:val="NoSpacing"/>
        <w:rPr>
          <w:rFonts w:ascii="OpenDyslexic" w:hAnsi="OpenDyslexic"/>
          <w:noProof/>
          <w:sz w:val="20"/>
          <w:lang w:eastAsia="en-GB"/>
        </w:rPr>
      </w:pPr>
    </w:p>
    <w:p w14:paraId="7496864F" w14:textId="24D8FEBD" w:rsidR="00A04E6D" w:rsidRPr="002E422A" w:rsidRDefault="00F36A6D" w:rsidP="00473A99">
      <w:pPr>
        <w:rPr>
          <w:rFonts w:ascii="OpenDyslexic" w:hAnsi="OpenDyslexic"/>
          <w:sz w:val="20"/>
        </w:rPr>
      </w:pPr>
      <w:r w:rsidRPr="002E422A">
        <w:rPr>
          <w:rFonts w:ascii="OpenDyslexic" w:hAnsi="OpenDyslexic"/>
          <w:b/>
          <w:sz w:val="20"/>
        </w:rPr>
        <w:t xml:space="preserve">R.E Homework- Why is Freedom important?   </w:t>
      </w:r>
      <w:r w:rsidRPr="002E422A">
        <w:rPr>
          <w:rFonts w:ascii="OpenDyslexic" w:hAnsi="OpenDyslexic"/>
          <w:sz w:val="20"/>
        </w:rPr>
        <w:t xml:space="preserve">Think about our RE lesson- we talked about this task! </w:t>
      </w:r>
      <w:r w:rsidR="00276EC6" w:rsidRPr="002E422A">
        <w:rPr>
          <w:rFonts w:ascii="OpenDyslexic" w:hAnsi="OpenDyslexic"/>
          <w:sz w:val="20"/>
        </w:rPr>
        <w:t xml:space="preserve">Choose your task from below- </w:t>
      </w:r>
    </w:p>
    <w:p w14:paraId="7C89D644" w14:textId="33B16EAE" w:rsidR="00F36A6D" w:rsidRDefault="00370231" w:rsidP="00473A99">
      <w:pPr>
        <w:rPr>
          <w:rFonts w:ascii="CCW Cursive Writing 7" w:hAnsi="CCW Cursive Writing 7"/>
          <w:b/>
          <w:sz w:val="18"/>
        </w:rPr>
      </w:pPr>
      <w:r w:rsidRPr="00370231">
        <w:rPr>
          <w:rFonts w:ascii="CCW Cursive Writing 7" w:hAnsi="CCW Cursive Writing 7"/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789CE9" wp14:editId="08C7EA37">
                <wp:simplePos x="0" y="0"/>
                <wp:positionH relativeFrom="page">
                  <wp:posOffset>619125</wp:posOffset>
                </wp:positionH>
                <wp:positionV relativeFrom="paragraph">
                  <wp:posOffset>8255</wp:posOffset>
                </wp:positionV>
                <wp:extent cx="6325870" cy="2952750"/>
                <wp:effectExtent l="0" t="0" r="0" b="0"/>
                <wp:wrapNone/>
                <wp:docPr id="4" name="Rectangle 2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5870" cy="29527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txbx>
                        <w:txbxContent>
                          <w:p w14:paraId="2E3EC8AD" w14:textId="0B874900" w:rsidR="00F36A6D" w:rsidRPr="00F36A6D" w:rsidRDefault="00F36A6D" w:rsidP="00F36A6D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F36A6D">
                              <w:rPr>
                                <w:rFonts w:ascii="Open Sans" w:eastAsia="Arial" w:hAnsi="Open Sans" w:cs="Arial"/>
                                <w:color w:val="626262"/>
                              </w:rPr>
                              <w:t xml:space="preserve">Task 1: Freedom could be expressed through poetry, </w:t>
                            </w:r>
                            <w:r w:rsidRPr="00F36A6D">
                              <w:rPr>
                                <w:rFonts w:ascii="Open Sans" w:eastAsia="Arial" w:hAnsi="Open Sans" w:cs="Arial"/>
                                <w:b/>
                                <w:bCs/>
                                <w:noProof/>
                                <w:color w:val="626262"/>
                              </w:rPr>
                              <w:drawing>
                                <wp:inline distT="0" distB="0" distL="0" distR="0" wp14:anchorId="586712A3" wp14:editId="725D3518">
                                  <wp:extent cx="1800000" cy="972000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00000" cy="972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F36A6D">
                              <w:rPr>
                                <w:rFonts w:ascii="Open Sans" w:eastAsia="Arial" w:hAnsi="Open Sans" w:cs="Arial"/>
                                <w:color w:val="626262"/>
                              </w:rPr>
                              <w:t xml:space="preserve"> photography or art. </w:t>
                            </w:r>
                            <w:r w:rsidRPr="00F36A6D">
                              <w:rPr>
                                <w:rFonts w:ascii="Open Sans" w:eastAsia="Arial" w:hAnsi="Open Sans" w:cs="Arial"/>
                                <w:color w:val="626262"/>
                              </w:rPr>
                              <w:br/>
                            </w:r>
                            <w:r w:rsidRPr="00F36A6D">
                              <w:rPr>
                                <w:rFonts w:ascii="Open Sans" w:eastAsia="Arial" w:hAnsi="Open Sans" w:cs="Arial"/>
                                <w:b/>
                                <w:bCs/>
                                <w:color w:val="626262"/>
                              </w:rPr>
                              <w:br/>
                              <w:t>Why is freedom important?</w:t>
                            </w:r>
                          </w:p>
                          <w:p w14:paraId="39A565C5" w14:textId="77777777" w:rsidR="00F36A6D" w:rsidRPr="00F36A6D" w:rsidRDefault="00F36A6D" w:rsidP="00F36A6D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F36A6D">
                              <w:rPr>
                                <w:rFonts w:ascii="Open Sans" w:eastAsia="Arial" w:hAnsi="Open Sans" w:cs="Arial"/>
                                <w:b/>
                                <w:bCs/>
                                <w:color w:val="626262"/>
                              </w:rPr>
                              <w:t xml:space="preserve">OR </w:t>
                            </w:r>
                          </w:p>
                          <w:p w14:paraId="193E1700" w14:textId="5F4B362B" w:rsidR="00F36A6D" w:rsidRDefault="00F36A6D" w:rsidP="00F36A6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Open Sans" w:eastAsia="Arial" w:hAnsi="Open Sans" w:cs="Arial"/>
                                <w:color w:val="626262"/>
                              </w:rPr>
                            </w:pPr>
                            <w:r w:rsidRPr="00F36A6D">
                              <w:rPr>
                                <w:rFonts w:ascii="Open Sans" w:eastAsia="Arial" w:hAnsi="Open Sans" w:cs="Arial"/>
                                <w:color w:val="626262"/>
                              </w:rPr>
                              <w:t>Task 2: Find out about the qualities of leadership</w:t>
                            </w:r>
                            <w:r w:rsidR="00276EC6">
                              <w:rPr>
                                <w:rFonts w:ascii="Open Sans" w:eastAsia="Arial" w:hAnsi="Open Sans" w:cs="Arial"/>
                                <w:color w:val="626262"/>
                              </w:rPr>
                              <w:t xml:space="preserve"> </w:t>
                            </w:r>
                            <w:r w:rsidRPr="00F36A6D">
                              <w:rPr>
                                <w:rFonts w:ascii="Open Sans" w:eastAsia="Arial" w:hAnsi="Open Sans" w:cs="Arial"/>
                                <w:color w:val="626262"/>
                              </w:rPr>
                              <w:t>and the other more recent great leaders such as Gandhi, Martin Luther King, and Nelson Mandela. Which qualities do you consider to be the most important for a great leader?</w:t>
                            </w:r>
                            <w:r>
                              <w:rPr>
                                <w:rFonts w:ascii="Open Sans" w:eastAsia="Arial" w:hAnsi="Open Sans" w:cs="Arial"/>
                                <w:color w:val="626262"/>
                              </w:rPr>
                              <w:t xml:space="preserve"> Find out more about famous people who have fought for freedom for people. </w:t>
                            </w:r>
                          </w:p>
                          <w:p w14:paraId="69A69B65" w14:textId="37A46AB4" w:rsidR="00F36A6D" w:rsidRDefault="00F36A6D" w:rsidP="00F36A6D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14:paraId="399E3C47" w14:textId="3D400546" w:rsidR="00F36A6D" w:rsidRPr="00F36A6D" w:rsidRDefault="00F36A6D" w:rsidP="00F36A6D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t xml:space="preserve">How will you present your work? </w:t>
                            </w:r>
                            <w:proofErr w:type="spellStart"/>
                            <w:r>
                              <w:t>Powerpoint</w:t>
                            </w:r>
                            <w:proofErr w:type="spellEnd"/>
                            <w:r>
                              <w:t xml:space="preserve"> (email it to me!), poster (computer or hand-drawn), leaflet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789CE9" id="Rectangle 2" o:spid="_x0000_s1028" style="position:absolute;margin-left:48.75pt;margin-top:.65pt;width:498.1pt;height:232.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" fillcolor="white [3212]" stroked="f">
                <v:textbox>
                  <w:txbxContent>
                    <w:p w14:paraId="2E3EC8AD" w14:textId="0B874900" w:rsidR="00F36A6D" w:rsidRPr="00F36A6D" w:rsidRDefault="00F36A6D" w:rsidP="00F36A6D">
                      <w:pPr>
                        <w:pStyle w:val="NormalWeb"/>
                        <w:spacing w:before="0" w:beforeAutospacing="0" w:after="0" w:afterAutospacing="0"/>
                      </w:pPr>
                      <w:r w:rsidRPr="00F36A6D">
                        <w:rPr>
                          <w:rFonts w:ascii="Open Sans" w:eastAsia="Arial" w:hAnsi="Open Sans" w:cs="Arial"/>
                          <w:color w:val="626262"/>
                        </w:rPr>
                        <w:t xml:space="preserve">Task 1: Freedom could be expressed through poetry, </w:t>
                      </w:r>
                      <w:r w:rsidRPr="00F36A6D">
                        <w:rPr>
                          <w:rFonts w:ascii="Open Sans" w:eastAsia="Arial" w:hAnsi="Open Sans" w:cs="Arial"/>
                          <w:b/>
                          <w:bCs/>
                          <w:noProof/>
                          <w:color w:val="626262"/>
                        </w:rPr>
                        <w:drawing>
                          <wp:inline distT="0" distB="0" distL="0" distR="0" wp14:anchorId="586712A3" wp14:editId="725D3518">
                            <wp:extent cx="1800000" cy="972000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00000" cy="972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F36A6D">
                        <w:rPr>
                          <w:rFonts w:ascii="Open Sans" w:eastAsia="Arial" w:hAnsi="Open Sans" w:cs="Arial"/>
                          <w:color w:val="626262"/>
                        </w:rPr>
                        <w:t xml:space="preserve"> photography or art. </w:t>
                      </w:r>
                      <w:r w:rsidRPr="00F36A6D">
                        <w:rPr>
                          <w:rFonts w:ascii="Open Sans" w:eastAsia="Arial" w:hAnsi="Open Sans" w:cs="Arial"/>
                          <w:color w:val="626262"/>
                        </w:rPr>
                        <w:br/>
                      </w:r>
                      <w:r w:rsidRPr="00F36A6D">
                        <w:rPr>
                          <w:rFonts w:ascii="Open Sans" w:eastAsia="Arial" w:hAnsi="Open Sans" w:cs="Arial"/>
                          <w:b/>
                          <w:bCs/>
                          <w:color w:val="626262"/>
                        </w:rPr>
                        <w:br/>
                        <w:t>Why is freedom important?</w:t>
                      </w:r>
                    </w:p>
                    <w:p w14:paraId="39A565C5" w14:textId="77777777" w:rsidR="00F36A6D" w:rsidRPr="00F36A6D" w:rsidRDefault="00F36A6D" w:rsidP="00F36A6D">
                      <w:pPr>
                        <w:pStyle w:val="NormalWeb"/>
                        <w:spacing w:before="0" w:beforeAutospacing="0" w:after="0" w:afterAutospacing="0"/>
                      </w:pPr>
                      <w:r w:rsidRPr="00F36A6D">
                        <w:rPr>
                          <w:rFonts w:ascii="Open Sans" w:eastAsia="Arial" w:hAnsi="Open Sans" w:cs="Arial"/>
                          <w:b/>
                          <w:bCs/>
                          <w:color w:val="626262"/>
                        </w:rPr>
                        <w:t xml:space="preserve">OR </w:t>
                      </w:r>
                    </w:p>
                    <w:p w14:paraId="193E1700" w14:textId="5F4B362B" w:rsidR="00F36A6D" w:rsidRDefault="00F36A6D" w:rsidP="00F36A6D">
                      <w:pPr>
                        <w:pStyle w:val="NormalWeb"/>
                        <w:spacing w:before="0" w:beforeAutospacing="0" w:after="0" w:afterAutospacing="0"/>
                        <w:rPr>
                          <w:rFonts w:ascii="Open Sans" w:eastAsia="Arial" w:hAnsi="Open Sans" w:cs="Arial"/>
                          <w:color w:val="626262"/>
                        </w:rPr>
                      </w:pPr>
                      <w:r w:rsidRPr="00F36A6D">
                        <w:rPr>
                          <w:rFonts w:ascii="Open Sans" w:eastAsia="Arial" w:hAnsi="Open Sans" w:cs="Arial"/>
                          <w:color w:val="626262"/>
                        </w:rPr>
                        <w:t>Task 2: Find out about the qualities of leadership</w:t>
                      </w:r>
                      <w:r w:rsidR="00276EC6">
                        <w:rPr>
                          <w:rFonts w:ascii="Open Sans" w:eastAsia="Arial" w:hAnsi="Open Sans" w:cs="Arial"/>
                          <w:color w:val="626262"/>
                        </w:rPr>
                        <w:t xml:space="preserve"> </w:t>
                      </w:r>
                      <w:r w:rsidRPr="00F36A6D">
                        <w:rPr>
                          <w:rFonts w:ascii="Open Sans" w:eastAsia="Arial" w:hAnsi="Open Sans" w:cs="Arial"/>
                          <w:color w:val="626262"/>
                        </w:rPr>
                        <w:t>and the other more recent great leaders such as Gandhi, Martin Luther King, and Nelson Mandela. Which qualities do you consider to be the most important for a great leader?</w:t>
                      </w:r>
                      <w:r>
                        <w:rPr>
                          <w:rFonts w:ascii="Open Sans" w:eastAsia="Arial" w:hAnsi="Open Sans" w:cs="Arial"/>
                          <w:color w:val="626262"/>
                        </w:rPr>
                        <w:t xml:space="preserve"> Find out more about famous people who have fought for freedom for people. </w:t>
                      </w:r>
                    </w:p>
                    <w:p w14:paraId="69A69B65" w14:textId="37A46AB4" w:rsidR="00F36A6D" w:rsidRDefault="00F36A6D" w:rsidP="00F36A6D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14:paraId="399E3C47" w14:textId="3D400546" w:rsidR="00F36A6D" w:rsidRPr="00F36A6D" w:rsidRDefault="00F36A6D" w:rsidP="00F36A6D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t xml:space="preserve">How will you present your work? </w:t>
                      </w:r>
                      <w:proofErr w:type="spellStart"/>
                      <w:r>
                        <w:t>Powerpoint</w:t>
                      </w:r>
                      <w:proofErr w:type="spellEnd"/>
                      <w:r>
                        <w:t xml:space="preserve"> (email it to me!), poster (computer or hand-drawn), leaflet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7645BBD1" w14:textId="77777777" w:rsidR="00A04E6D" w:rsidRPr="00D801E3" w:rsidRDefault="00A04E6D" w:rsidP="00473A99">
      <w:pPr>
        <w:rPr>
          <w:rFonts w:ascii="CCW Cursive Writing 7" w:hAnsi="CCW Cursive Writing 7"/>
          <w:b/>
          <w:sz w:val="18"/>
          <w:u w:val="single"/>
        </w:rPr>
      </w:pPr>
    </w:p>
    <w:p w14:paraId="4357958C" w14:textId="77777777" w:rsidR="00473A99" w:rsidRPr="00AE0E48" w:rsidRDefault="00473A99" w:rsidP="00473A99">
      <w:pPr>
        <w:rPr>
          <w:rFonts w:ascii="CCW Cursive Writing 7" w:hAnsi="CCW Cursive Writing 7"/>
          <w:sz w:val="18"/>
          <w:u w:val="single"/>
        </w:rPr>
      </w:pPr>
    </w:p>
    <w:p w14:paraId="121105F6" w14:textId="77777777" w:rsidR="00473A99" w:rsidRPr="00AE0E48" w:rsidRDefault="00473A99" w:rsidP="00473A99">
      <w:pPr>
        <w:rPr>
          <w:rFonts w:ascii="CCW Cursive Writing 7" w:hAnsi="CCW Cursive Writing 7"/>
          <w:sz w:val="18"/>
        </w:rPr>
      </w:pPr>
    </w:p>
    <w:p w14:paraId="321E69A3" w14:textId="77777777" w:rsidR="00473A99" w:rsidRDefault="00473A99" w:rsidP="00473A99"/>
    <w:p w14:paraId="53C75FB1" w14:textId="77777777" w:rsidR="00473A99" w:rsidRDefault="00473A99" w:rsidP="00473A99"/>
    <w:p w14:paraId="22AEDC19" w14:textId="77777777" w:rsidR="00473A99" w:rsidRDefault="00473A99" w:rsidP="00473A99"/>
    <w:p w14:paraId="293E79E9" w14:textId="77777777" w:rsidR="00473A99" w:rsidRDefault="00473A99" w:rsidP="00473A99"/>
    <w:p w14:paraId="5CD7966A" w14:textId="77777777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55B2583E" w14:textId="77777777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6B3788A3" w14:textId="3A127173" w:rsidR="00473A99" w:rsidRDefault="00473A99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572F1637" w14:textId="77777777" w:rsidR="002D2733" w:rsidRPr="00AE0E48" w:rsidRDefault="002D2733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7228B610" w14:textId="77777777" w:rsidR="002D2733" w:rsidRPr="00344865" w:rsidRDefault="002D2733" w:rsidP="002D2733">
      <w:pPr>
        <w:pStyle w:val="NoSpacing"/>
        <w:rPr>
          <w:rFonts w:ascii="XCCW Joined 7a" w:hAnsi="XCCW Joined 7a"/>
          <w:b/>
          <w:noProof/>
          <w:sz w:val="18"/>
          <w:u w:val="single"/>
          <w:lang w:eastAsia="en-GB"/>
        </w:rPr>
      </w:pPr>
    </w:p>
    <w:p w14:paraId="72087F4D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25DFF4FF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2B945CB7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57081FA4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7C0CC032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4C10539F" w14:textId="77777777" w:rsidR="00875F34" w:rsidRDefault="00875F34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2B5E219F" w14:textId="77777777" w:rsidR="00473A99" w:rsidRPr="00F71633" w:rsidRDefault="00473A99" w:rsidP="00473A99">
      <w:pPr>
        <w:rPr>
          <w:rFonts w:ascii="Arial" w:hAnsi="Arial" w:cs="Arial"/>
          <w:sz w:val="36"/>
          <w:szCs w:val="36"/>
        </w:rPr>
      </w:pPr>
    </w:p>
    <w:p w14:paraId="553CAC06" w14:textId="77777777" w:rsidR="00473A99" w:rsidRPr="00F71633" w:rsidRDefault="00473A99" w:rsidP="00473A99">
      <w:pPr>
        <w:rPr>
          <w:rFonts w:ascii="Arial" w:hAnsi="Arial" w:cs="Arial"/>
          <w:sz w:val="36"/>
          <w:szCs w:val="36"/>
        </w:rPr>
      </w:pPr>
    </w:p>
    <w:p w14:paraId="13A0452A" w14:textId="77777777" w:rsidR="00473A99" w:rsidRDefault="00473A99" w:rsidP="00473A99"/>
    <w:p w14:paraId="068A0DB7" w14:textId="77777777" w:rsidR="00473A99" w:rsidRDefault="00473A99" w:rsidP="00473A99"/>
    <w:p w14:paraId="793CD475" w14:textId="77777777" w:rsidR="00862519" w:rsidRDefault="00B60370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OpenDyslexic">
    <w:panose1 w:val="00000500000000000000"/>
    <w:charset w:val="00"/>
    <w:family w:val="modern"/>
    <w:notTrueType/>
    <w:pitch w:val="variable"/>
    <w:sig w:usb0="E00002FF" w:usb1="00002013" w:usb2="00000000" w:usb3="00000000" w:csb0="0000019F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CC1F67"/>
    <w:multiLevelType w:val="hybridMultilevel"/>
    <w:tmpl w:val="D1809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E315DE"/>
    <w:multiLevelType w:val="hybridMultilevel"/>
    <w:tmpl w:val="119E1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C34363"/>
    <w:multiLevelType w:val="hybridMultilevel"/>
    <w:tmpl w:val="CD409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A9625D"/>
    <w:multiLevelType w:val="hybridMultilevel"/>
    <w:tmpl w:val="BF4EC3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A99"/>
    <w:rsid w:val="000037C5"/>
    <w:rsid w:val="000309C5"/>
    <w:rsid w:val="00036075"/>
    <w:rsid w:val="000502BC"/>
    <w:rsid w:val="00085015"/>
    <w:rsid w:val="000C2B16"/>
    <w:rsid w:val="000E070D"/>
    <w:rsid w:val="000F5A7C"/>
    <w:rsid w:val="00104283"/>
    <w:rsid w:val="00127368"/>
    <w:rsid w:val="00127AC4"/>
    <w:rsid w:val="00156391"/>
    <w:rsid w:val="001A692B"/>
    <w:rsid w:val="001C5862"/>
    <w:rsid w:val="00214823"/>
    <w:rsid w:val="0022732F"/>
    <w:rsid w:val="002370BA"/>
    <w:rsid w:val="00253B48"/>
    <w:rsid w:val="00276EC6"/>
    <w:rsid w:val="00277308"/>
    <w:rsid w:val="00295454"/>
    <w:rsid w:val="002D2733"/>
    <w:rsid w:val="002E422A"/>
    <w:rsid w:val="00337A84"/>
    <w:rsid w:val="00344865"/>
    <w:rsid w:val="003514E3"/>
    <w:rsid w:val="00370231"/>
    <w:rsid w:val="003A3A88"/>
    <w:rsid w:val="003A433F"/>
    <w:rsid w:val="003B0215"/>
    <w:rsid w:val="003C6F36"/>
    <w:rsid w:val="003E7C20"/>
    <w:rsid w:val="003F1680"/>
    <w:rsid w:val="00473A99"/>
    <w:rsid w:val="004A6761"/>
    <w:rsid w:val="004B0623"/>
    <w:rsid w:val="004C7ED9"/>
    <w:rsid w:val="004F52C7"/>
    <w:rsid w:val="00506BBE"/>
    <w:rsid w:val="00552CD6"/>
    <w:rsid w:val="00570A6A"/>
    <w:rsid w:val="00580ED9"/>
    <w:rsid w:val="005B4484"/>
    <w:rsid w:val="005F6723"/>
    <w:rsid w:val="00614818"/>
    <w:rsid w:val="0064105E"/>
    <w:rsid w:val="00641CBA"/>
    <w:rsid w:val="006420C3"/>
    <w:rsid w:val="00652E02"/>
    <w:rsid w:val="00663275"/>
    <w:rsid w:val="00665254"/>
    <w:rsid w:val="006759B5"/>
    <w:rsid w:val="006C710B"/>
    <w:rsid w:val="00707E83"/>
    <w:rsid w:val="00792E62"/>
    <w:rsid w:val="007A5A23"/>
    <w:rsid w:val="007B486D"/>
    <w:rsid w:val="00813EFF"/>
    <w:rsid w:val="00842CDC"/>
    <w:rsid w:val="0084740A"/>
    <w:rsid w:val="00854D21"/>
    <w:rsid w:val="008672D0"/>
    <w:rsid w:val="00875F34"/>
    <w:rsid w:val="008B1E0B"/>
    <w:rsid w:val="008E639D"/>
    <w:rsid w:val="008F1900"/>
    <w:rsid w:val="009121C9"/>
    <w:rsid w:val="009230E7"/>
    <w:rsid w:val="009238C6"/>
    <w:rsid w:val="00982E6B"/>
    <w:rsid w:val="009957C5"/>
    <w:rsid w:val="00996E39"/>
    <w:rsid w:val="009970F8"/>
    <w:rsid w:val="009B0F1D"/>
    <w:rsid w:val="009D1720"/>
    <w:rsid w:val="009D7A01"/>
    <w:rsid w:val="009F140C"/>
    <w:rsid w:val="00A03C6F"/>
    <w:rsid w:val="00A04E6D"/>
    <w:rsid w:val="00A1037B"/>
    <w:rsid w:val="00A23BCC"/>
    <w:rsid w:val="00A26727"/>
    <w:rsid w:val="00A43E6A"/>
    <w:rsid w:val="00A666C8"/>
    <w:rsid w:val="00A742FB"/>
    <w:rsid w:val="00A86E77"/>
    <w:rsid w:val="00A87159"/>
    <w:rsid w:val="00AB3213"/>
    <w:rsid w:val="00AE235C"/>
    <w:rsid w:val="00B00B53"/>
    <w:rsid w:val="00B52F78"/>
    <w:rsid w:val="00B60370"/>
    <w:rsid w:val="00B81F8A"/>
    <w:rsid w:val="00B909C4"/>
    <w:rsid w:val="00B96F57"/>
    <w:rsid w:val="00BA44B4"/>
    <w:rsid w:val="00BA59F6"/>
    <w:rsid w:val="00C03684"/>
    <w:rsid w:val="00C16580"/>
    <w:rsid w:val="00C23238"/>
    <w:rsid w:val="00C3052B"/>
    <w:rsid w:val="00C40568"/>
    <w:rsid w:val="00C6566C"/>
    <w:rsid w:val="00C86B00"/>
    <w:rsid w:val="00CA6453"/>
    <w:rsid w:val="00D04191"/>
    <w:rsid w:val="00D3274B"/>
    <w:rsid w:val="00D332A1"/>
    <w:rsid w:val="00D57083"/>
    <w:rsid w:val="00D801E3"/>
    <w:rsid w:val="00DA4A63"/>
    <w:rsid w:val="00DC1033"/>
    <w:rsid w:val="00DD545E"/>
    <w:rsid w:val="00DF1C2F"/>
    <w:rsid w:val="00DF7E33"/>
    <w:rsid w:val="00E15A2E"/>
    <w:rsid w:val="00E26F9B"/>
    <w:rsid w:val="00E70FD4"/>
    <w:rsid w:val="00EC7889"/>
    <w:rsid w:val="00ED2813"/>
    <w:rsid w:val="00F04ABD"/>
    <w:rsid w:val="00F323F2"/>
    <w:rsid w:val="00F36A6D"/>
    <w:rsid w:val="00F71633"/>
    <w:rsid w:val="00F90152"/>
    <w:rsid w:val="00FC7BED"/>
    <w:rsid w:val="00FD2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A93CB"/>
  <w15:chartTrackingRefBased/>
  <w15:docId w15:val="{DBA4B70F-02BA-4A61-96B3-98B3FD472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3A9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3A99"/>
    <w:pPr>
      <w:ind w:left="720"/>
      <w:contextualSpacing/>
    </w:pPr>
  </w:style>
  <w:style w:type="paragraph" w:styleId="NoSpacing">
    <w:name w:val="No Spacing"/>
    <w:uiPriority w:val="1"/>
    <w:qFormat/>
    <w:rsid w:val="00473A99"/>
    <w:pPr>
      <w:spacing w:after="0" w:line="240" w:lineRule="auto"/>
    </w:pPr>
  </w:style>
  <w:style w:type="paragraph" w:customStyle="1" w:styleId="Pa14">
    <w:name w:val="Pa14"/>
    <w:basedOn w:val="Normal"/>
    <w:next w:val="Normal"/>
    <w:uiPriority w:val="99"/>
    <w:rsid w:val="00473A99"/>
    <w:pPr>
      <w:autoSpaceDE w:val="0"/>
      <w:autoSpaceDN w:val="0"/>
      <w:adjustRightInd w:val="0"/>
      <w:spacing w:after="0" w:line="201" w:lineRule="atLeast"/>
    </w:pPr>
    <w:rPr>
      <w:rFonts w:ascii="Century Gothic" w:hAnsi="Century Gothic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43E6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3E6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04E6D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36A6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56F7F15F</Template>
  <TotalTime>205</TotalTime>
  <Pages>2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6</cp:revision>
  <cp:lastPrinted>2023-01-25T13:21:00Z</cp:lastPrinted>
  <dcterms:created xsi:type="dcterms:W3CDTF">2023-01-23T12:31:00Z</dcterms:created>
  <dcterms:modified xsi:type="dcterms:W3CDTF">2023-01-25T13:25:00Z</dcterms:modified>
</cp:coreProperties>
</file>