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0877531B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17A0A" id="Rectangle 3" o:spid="_x0000_s1026" style="position:absolute;margin-left:0;margin-top:22.7pt;width:535.1pt;height:756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" filled="f" strokecolor="#1f3763 [1604]" strokeweight="1pt">
                <v:stroke dashstyle="1 1"/>
                <w10:wrap anchorx="margin"/>
              </v:rect>
            </w:pict>
          </mc:Fallback>
        </mc:AlternateContent>
      </w:r>
    </w:p>
    <w:p w14:paraId="4A96101F" w14:textId="1C9B8394" w:rsidR="00473A99" w:rsidRPr="00204E8E" w:rsidRDefault="00204E8E" w:rsidP="00204E8E">
      <w:pPr>
        <w:jc w:val="center"/>
        <w:rPr>
          <w:rFonts w:ascii="XCCW Joined 7a" w:hAnsi="XCCW Joined 7a"/>
          <w:b/>
          <w:sz w:val="18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9CEC61C">
                <wp:simplePos x="0" y="0"/>
                <wp:positionH relativeFrom="margin">
                  <wp:align>left</wp:align>
                </wp:positionH>
                <wp:positionV relativeFrom="paragraph">
                  <wp:posOffset>274734</wp:posOffset>
                </wp:positionV>
                <wp:extent cx="2854435" cy="1622066"/>
                <wp:effectExtent l="0" t="0" r="2222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435" cy="1622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Pr="00204E8E" w:rsidRDefault="00473A99" w:rsidP="009238C6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0"/>
                              </w:rPr>
                              <w:t>This week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sz w:val="18"/>
                                <w:szCs w:val="20"/>
                              </w:rPr>
                              <w:t>…</w:t>
                            </w:r>
                          </w:p>
                          <w:p w14:paraId="27A2D200" w14:textId="77777777" w:rsidR="00204E8E" w:rsidRPr="00204E8E" w:rsidRDefault="00204E8E" w:rsidP="00204E8E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>-Assessment week</w:t>
                            </w:r>
                          </w:p>
                          <w:p w14:paraId="7CC196D8" w14:textId="2C5F0C50" w:rsidR="00204E8E" w:rsidRPr="00204E8E" w:rsidRDefault="00204E8E" w:rsidP="00204E8E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>-We have read more of Kensuke’s Kingdom</w:t>
                            </w:r>
                          </w:p>
                          <w:p w14:paraId="2BD70AAC" w14:textId="55682962" w:rsidR="00204E8E" w:rsidRPr="00204E8E" w:rsidRDefault="00204E8E" w:rsidP="00204E8E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sz w:val="18"/>
                                <w:szCs w:val="20"/>
                              </w:rPr>
                              <w:t xml:space="preserve">-We have looked at the work of artist, Stephanie Peters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1.65pt;width:224.75pt;height:127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" fillcolor="white [3201]" strokeweight=".5pt">
                <v:textbox>
                  <w:txbxContent>
                    <w:p w14:paraId="64D0727D" w14:textId="42A34B95" w:rsidR="00982E6B" w:rsidRPr="00204E8E" w:rsidRDefault="00473A99" w:rsidP="009238C6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b/>
                          <w:sz w:val="18"/>
                          <w:szCs w:val="20"/>
                        </w:rPr>
                        <w:t>This week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sz w:val="18"/>
                          <w:szCs w:val="20"/>
                        </w:rPr>
                        <w:t>…</w:t>
                      </w:r>
                    </w:p>
                    <w:p w14:paraId="27A2D200" w14:textId="77777777" w:rsidR="00204E8E" w:rsidRPr="00204E8E" w:rsidRDefault="00204E8E" w:rsidP="00204E8E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>-Assessment week</w:t>
                      </w:r>
                    </w:p>
                    <w:p w14:paraId="7CC196D8" w14:textId="2C5F0C50" w:rsidR="00204E8E" w:rsidRPr="00204E8E" w:rsidRDefault="00204E8E" w:rsidP="00204E8E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>-We have read more of Kensuke’s Kingdom</w:t>
                      </w:r>
                    </w:p>
                    <w:p w14:paraId="2BD70AAC" w14:textId="55682962" w:rsidR="00204E8E" w:rsidRPr="00204E8E" w:rsidRDefault="00204E8E" w:rsidP="00204E8E">
                      <w:pPr>
                        <w:spacing w:line="240" w:lineRule="auto"/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sz w:val="18"/>
                          <w:szCs w:val="20"/>
                        </w:rPr>
                        <w:t xml:space="preserve">-We have looked at the work of artist, Stephanie Peters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582E7341">
                <wp:simplePos x="0" y="0"/>
                <wp:positionH relativeFrom="margin">
                  <wp:align>right</wp:align>
                </wp:positionH>
                <wp:positionV relativeFrom="paragraph">
                  <wp:posOffset>286165</wp:posOffset>
                </wp:positionV>
                <wp:extent cx="3514090" cy="1630018"/>
                <wp:effectExtent l="0" t="0" r="1016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630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05D23428" w:rsidR="00AE235C" w:rsidRPr="00204E8E" w:rsidRDefault="009957C5" w:rsidP="00EC7889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</w:pPr>
                            <w:r w:rsidRPr="00204E8E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  <w:t>Next week:</w:t>
                            </w:r>
                            <w:r w:rsidR="00AE235C" w:rsidRPr="00204E8E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43FDF29" w14:textId="214D1E4B" w:rsidR="00AE235C" w:rsidRPr="00204E8E" w:rsidRDefault="00204E8E" w:rsidP="00204E8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</w:pPr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  <w:t xml:space="preserve">Please remember to book an appointment for </w:t>
                            </w:r>
                            <w:proofErr w:type="gramStart"/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  <w:t>parents</w:t>
                            </w:r>
                            <w:proofErr w:type="gramEnd"/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  <w:t xml:space="preserve"> meetings on Weds 8</w:t>
                            </w:r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  <w:t xml:space="preserve"> Feb</w:t>
                            </w:r>
                          </w:p>
                          <w:p w14:paraId="268FEDE0" w14:textId="6CDC6DC7" w:rsidR="00204E8E" w:rsidRPr="00204E8E" w:rsidRDefault="00204E8E" w:rsidP="00204E8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</w:pPr>
                            <w:r w:rsidRPr="00204E8E">
                              <w:rPr>
                                <w:rFonts w:ascii="CCW Cursive Writing 7" w:hAnsi="CCW Cursive Writing 7" w:cstheme="minorHAnsi"/>
                                <w:sz w:val="18"/>
                                <w:szCs w:val="18"/>
                              </w:rPr>
                              <w:t xml:space="preserve">We will be creating our own artwork inspired by the topic, Natural Disasters. </w:t>
                            </w:r>
                          </w:p>
                          <w:p w14:paraId="48D16445" w14:textId="53272F44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25.5pt;margin-top:22.55pt;width:276.7pt;height:128.3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" fillcolor="white [3201]" strokeweight=".5pt">
                <v:textbox>
                  <w:txbxContent>
                    <w:p w14:paraId="53473443" w14:textId="05D23428" w:rsidR="00AE235C" w:rsidRPr="00204E8E" w:rsidRDefault="009957C5" w:rsidP="00EC7889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</w:pPr>
                      <w:r w:rsidRPr="00204E8E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  <w:t>Next week:</w:t>
                      </w:r>
                      <w:r w:rsidR="00AE235C" w:rsidRPr="00204E8E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43FDF29" w14:textId="214D1E4B" w:rsidR="00AE235C" w:rsidRPr="00204E8E" w:rsidRDefault="00204E8E" w:rsidP="00204E8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</w:pPr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  <w:t xml:space="preserve">Please remember to book an appointment for </w:t>
                      </w:r>
                      <w:proofErr w:type="gramStart"/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  <w:t>parents</w:t>
                      </w:r>
                      <w:proofErr w:type="gramEnd"/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  <w:t xml:space="preserve"> meetings on Weds 8</w:t>
                      </w:r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  <w:t xml:space="preserve"> Feb</w:t>
                      </w:r>
                    </w:p>
                    <w:p w14:paraId="268FEDE0" w14:textId="6CDC6DC7" w:rsidR="00204E8E" w:rsidRPr="00204E8E" w:rsidRDefault="00204E8E" w:rsidP="00204E8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</w:pPr>
                      <w:r w:rsidRPr="00204E8E">
                        <w:rPr>
                          <w:rFonts w:ascii="CCW Cursive Writing 7" w:hAnsi="CCW Cursive Writing 7" w:cstheme="minorHAnsi"/>
                          <w:sz w:val="18"/>
                          <w:szCs w:val="18"/>
                        </w:rPr>
                        <w:t xml:space="preserve">We will be creating our own artwork inspired by the topic, Natural Disasters. </w:t>
                      </w:r>
                    </w:p>
                    <w:p w14:paraId="48D16445" w14:textId="53272F44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3C31">
        <w:rPr>
          <w:rFonts w:ascii="XCCW Joined 7a" w:hAnsi="XCCW Joined 7a"/>
          <w:b/>
          <w:sz w:val="18"/>
          <w:u w:val="single"/>
        </w:rPr>
        <w:t xml:space="preserve">Set Fri </w:t>
      </w:r>
      <w:r>
        <w:rPr>
          <w:rFonts w:ascii="XCCW Joined 7a" w:hAnsi="XCCW Joined 7a"/>
          <w:b/>
          <w:sz w:val="18"/>
          <w:u w:val="single"/>
        </w:rPr>
        <w:t>3</w:t>
      </w:r>
      <w:r w:rsidRPr="00204E8E">
        <w:rPr>
          <w:rFonts w:ascii="XCCW Joined 7a" w:hAnsi="XCCW Joined 7a"/>
          <w:b/>
          <w:sz w:val="18"/>
          <w:u w:val="single"/>
          <w:vertAlign w:val="superscript"/>
        </w:rPr>
        <w:t>rd</w:t>
      </w:r>
      <w:r>
        <w:rPr>
          <w:rFonts w:ascii="XCCW Joined 7a" w:hAnsi="XCCW Joined 7a"/>
          <w:b/>
          <w:sz w:val="18"/>
          <w:u w:val="single"/>
        </w:rPr>
        <w:t xml:space="preserve"> Feb </w:t>
      </w:r>
      <w:r w:rsidR="002E3C31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2D0298">
        <w:rPr>
          <w:rFonts w:ascii="XCCW Joined 7a" w:hAnsi="XCCW Joined 7a"/>
          <w:b/>
          <w:sz w:val="24"/>
          <w:szCs w:val="24"/>
          <w:u w:val="single"/>
        </w:rPr>
        <w:t>Due in Weds 8</w:t>
      </w:r>
      <w:r w:rsidR="002D0298" w:rsidRPr="002D0298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 w:rsidR="002D0298">
        <w:rPr>
          <w:rFonts w:ascii="XCCW Joined 7a" w:hAnsi="XCCW Joined 7a"/>
          <w:b/>
          <w:sz w:val="24"/>
          <w:szCs w:val="24"/>
          <w:u w:val="single"/>
        </w:rPr>
        <w:t xml:space="preserve"> Feb </w:t>
      </w:r>
    </w:p>
    <w:p w14:paraId="79F5535E" w14:textId="14773399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33D6F3C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6821D395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5E0807B1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7198FBE" w14:textId="77777777" w:rsidR="00204E8E" w:rsidRDefault="00204E8E" w:rsidP="00473A99">
      <w:pPr>
        <w:pStyle w:val="NoSpacing"/>
        <w:rPr>
          <w:rFonts w:ascii="CCW Cursive Writing 7" w:hAnsi="CCW Cursive Writing 7"/>
          <w:noProof/>
          <w:sz w:val="24"/>
          <w:szCs w:val="24"/>
          <w:u w:val="single"/>
          <w:lang w:eastAsia="en-GB"/>
        </w:rPr>
      </w:pPr>
    </w:p>
    <w:p w14:paraId="1FDE71DB" w14:textId="1087DC42" w:rsidR="00473A99" w:rsidRPr="00204E8E" w:rsidRDefault="00473A99" w:rsidP="00473A99">
      <w:pPr>
        <w:pStyle w:val="NoSpacing"/>
        <w:rPr>
          <w:rFonts w:ascii="CCW Cursive Writing 7" w:hAnsi="CCW Cursive Writing 7"/>
          <w:noProof/>
          <w:u w:val="single"/>
          <w:lang w:eastAsia="en-GB"/>
        </w:rPr>
      </w:pPr>
      <w:r w:rsidRPr="00204E8E">
        <w:rPr>
          <w:rFonts w:ascii="CCW Cursive Writing 7" w:hAnsi="CCW Cursive Writing 7"/>
          <w:noProof/>
          <w:u w:val="single"/>
          <w:lang w:eastAsia="en-GB"/>
        </w:rPr>
        <w:t>Reading:</w:t>
      </w:r>
    </w:p>
    <w:p w14:paraId="33C28F0A" w14:textId="6C5BD359" w:rsidR="00473A99" w:rsidRPr="00204E8E" w:rsidRDefault="00473A99" w:rsidP="00473A99">
      <w:pPr>
        <w:pStyle w:val="NoSpacing"/>
        <w:rPr>
          <w:rFonts w:ascii="CCW Cursive Writing 7" w:hAnsi="CCW Cursive Writing 7"/>
          <w:noProof/>
          <w:lang w:eastAsia="en-GB"/>
        </w:rPr>
      </w:pPr>
      <w:r w:rsidRPr="00204E8E">
        <w:rPr>
          <w:rFonts w:ascii="CCW Cursive Writing 7" w:hAnsi="CCW Cursive Writing 7"/>
          <w:noProof/>
          <w:lang w:eastAsia="en-GB"/>
        </w:rPr>
        <w:t>It is important that you</w:t>
      </w:r>
      <w:r w:rsidR="009957C5" w:rsidRPr="00204E8E">
        <w:rPr>
          <w:rFonts w:ascii="CCW Cursive Writing 7" w:hAnsi="CCW Cursive Writing 7"/>
          <w:noProof/>
          <w:lang w:eastAsia="en-GB"/>
        </w:rPr>
        <w:t xml:space="preserve"> </w:t>
      </w:r>
      <w:r w:rsidRPr="00204E8E">
        <w:rPr>
          <w:rFonts w:ascii="CCW Cursive Writing 7" w:hAnsi="CCW Cursive Writing 7"/>
          <w:noProof/>
          <w:lang w:eastAsia="en-GB"/>
        </w:rPr>
        <w:t>read frequently throughout the week</w:t>
      </w:r>
      <w:r w:rsidR="00A43E6A" w:rsidRPr="00204E8E">
        <w:rPr>
          <w:rFonts w:ascii="CCW Cursive Writing 7" w:hAnsi="CCW Cursive Writing 7"/>
          <w:noProof/>
          <w:lang w:eastAsia="en-GB"/>
        </w:rPr>
        <w:t>- at least three times</w:t>
      </w:r>
      <w:r w:rsidRPr="00204E8E">
        <w:rPr>
          <w:rFonts w:ascii="CCW Cursive Writing 7" w:hAnsi="CCW Cursive Writing 7"/>
          <w:noProof/>
          <w:lang w:eastAsia="en-GB"/>
        </w:rPr>
        <w:t>.</w:t>
      </w:r>
      <w:r w:rsidR="009957C5" w:rsidRPr="00204E8E">
        <w:rPr>
          <w:rFonts w:ascii="CCW Cursive Writing 7" w:hAnsi="CCW Cursive Writing 7"/>
          <w:noProof/>
          <w:lang w:eastAsia="en-GB"/>
        </w:rPr>
        <w:t xml:space="preserve"> Please record in your reading </w:t>
      </w:r>
      <w:r w:rsidR="00A43E6A" w:rsidRPr="00204E8E">
        <w:rPr>
          <w:rFonts w:ascii="CCW Cursive Writing 7" w:hAnsi="CCW Cursive Writing 7"/>
          <w:noProof/>
          <w:lang w:eastAsia="en-GB"/>
        </w:rPr>
        <w:t>record.</w:t>
      </w:r>
      <w:r w:rsidR="00204E8E">
        <w:rPr>
          <w:rFonts w:ascii="CCW Cursive Writing 7" w:hAnsi="CCW Cursive Writing 7"/>
          <w:noProof/>
          <w:lang w:eastAsia="en-GB"/>
        </w:rPr>
        <w:t xml:space="preserve">Dojos will be awarded next week when I check on Weds! </w:t>
      </w:r>
    </w:p>
    <w:p w14:paraId="17CABF66" w14:textId="3BD06237" w:rsidR="002E3C31" w:rsidRPr="00204E8E" w:rsidRDefault="002E3C31" w:rsidP="002E3C31">
      <w:pPr>
        <w:pStyle w:val="NoSpacing"/>
        <w:rPr>
          <w:rFonts w:ascii="CCW Cursive Writing 7" w:hAnsi="CCW Cursive Writing 7"/>
        </w:rPr>
      </w:pPr>
    </w:p>
    <w:p w14:paraId="7496864F" w14:textId="0411B7EC" w:rsidR="00A04E6D" w:rsidRPr="00204E8E" w:rsidRDefault="00204E8E" w:rsidP="00473A99">
      <w:pPr>
        <w:rPr>
          <w:rFonts w:ascii="CCW Cursive Writing 7" w:hAnsi="CCW Cursive Writing 7"/>
        </w:rPr>
      </w:pPr>
      <w:r w:rsidRPr="00204E8E">
        <w:rPr>
          <w:rFonts w:ascii="CCW Cursive Writing 7" w:hAnsi="CCW Cursive Writing 7"/>
        </w:rPr>
        <w:t xml:space="preserve">No other homework as </w:t>
      </w:r>
      <w:r>
        <w:rPr>
          <w:rFonts w:ascii="CCW Cursive Writing 7" w:hAnsi="CCW Cursive Writing 7"/>
        </w:rPr>
        <w:t xml:space="preserve">you </w:t>
      </w:r>
      <w:r w:rsidRPr="00204E8E">
        <w:rPr>
          <w:rFonts w:ascii="CCW Cursive Writing 7" w:hAnsi="CCW Cursive Writing 7"/>
        </w:rPr>
        <w:t xml:space="preserve">have worked hard on </w:t>
      </w:r>
      <w:r>
        <w:rPr>
          <w:rFonts w:ascii="CCW Cursive Writing 7" w:hAnsi="CCW Cursive Writing 7"/>
        </w:rPr>
        <w:t xml:space="preserve">your </w:t>
      </w:r>
      <w:r w:rsidRPr="00204E8E">
        <w:rPr>
          <w:rFonts w:ascii="CCW Cursive Writing 7" w:hAnsi="CCW Cursive Writing 7"/>
        </w:rPr>
        <w:t xml:space="preserve">assessments this week! </w:t>
      </w:r>
      <w:r>
        <w:rPr>
          <w:rFonts w:ascii="CCW Cursive Writing 7" w:hAnsi="CCW Cursive Writing 7"/>
        </w:rPr>
        <w:sym w:font="Wingdings" w:char="F04A"/>
      </w:r>
    </w:p>
    <w:p w14:paraId="12067CF1" w14:textId="4A1DB63E" w:rsidR="00204E8E" w:rsidRDefault="00204E8E" w:rsidP="00473A99">
      <w:pPr>
        <w:rPr>
          <w:rFonts w:ascii="CCW Cursive Writing 7" w:hAnsi="CCW Cursive Writing 7"/>
          <w:sz w:val="24"/>
          <w:szCs w:val="24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1DC16" wp14:editId="16D9E615">
                <wp:simplePos x="0" y="0"/>
                <wp:positionH relativeFrom="margin">
                  <wp:posOffset>59138</wp:posOffset>
                </wp:positionH>
                <wp:positionV relativeFrom="paragraph">
                  <wp:posOffset>28106</wp:posOffset>
                </wp:positionV>
                <wp:extent cx="6313335" cy="3315694"/>
                <wp:effectExtent l="0" t="0" r="11430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335" cy="33156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E3C43" w14:textId="77777777" w:rsidR="00204E8E" w:rsidRPr="00204E8E" w:rsidRDefault="00204E8E" w:rsidP="00204E8E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04E8E">
                              <w:rPr>
                                <w:rFonts w:ascii="CCW Cursive Writing 7" w:hAnsi="CCW Cursive Writing 7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Advanced notice- Year 6 Leavers services:</w:t>
                            </w:r>
                          </w:p>
                          <w:p w14:paraId="7CAD4873" w14:textId="7FB0415A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</w:pPr>
                            <w:r w:rsidRPr="00204E8E"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>J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</w:rPr>
                              <w:t>une 15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</w:rPr>
                              <w:t xml:space="preserve"> afternoon 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>– starting at 1 pm (tbc) is the Year 6 Leavers service in Liverpool Cathedral led by the Diocesan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 xml:space="preserve"> for all church schools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>. This is an open service for all families to attend as well. Parents and families will need to make your own way to the Cathedral.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 xml:space="preserve"> It usually finishes approx. 2.30 pm.</w:t>
                            </w:r>
                          </w:p>
                          <w:p w14:paraId="27C81015" w14:textId="59941353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</w:pP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</w:rPr>
                              <w:t>Friday July 14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204E8E">
                              <w:rPr>
                                <w:rFonts w:ascii="CCW Cursive Writing 7" w:hAnsi="CCW Cursive Writing 7" w:cs="Times New Roman"/>
                                <w:b/>
                                <w:bCs/>
                              </w:rPr>
                              <w:t xml:space="preserve"> 9 am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>- Year 6 Leavers Service in St Philips church- this will last approx. 45 mins</w:t>
                            </w:r>
                          </w:p>
                          <w:p w14:paraId="20B6429A" w14:textId="34BB3F2C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  <w:t xml:space="preserve">Further details of Year 6 summer activities will be provided in due course. </w:t>
                            </w:r>
                          </w:p>
                          <w:p w14:paraId="7C903310" w14:textId="77777777" w:rsidR="00204E8E" w:rsidRP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</w:rPr>
                            </w:pPr>
                          </w:p>
                          <w:p w14:paraId="453E465E" w14:textId="77777777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EC1549F" w14:textId="77777777" w:rsidR="00204E8E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9D82084" w14:textId="77777777" w:rsidR="00204E8E" w:rsidRPr="003514E3" w:rsidRDefault="00204E8E" w:rsidP="00204E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364501A" w14:textId="77777777" w:rsidR="00204E8E" w:rsidRPr="00982E6B" w:rsidRDefault="00204E8E" w:rsidP="00204E8E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6A61E1DD" w14:textId="77777777" w:rsidR="00204E8E" w:rsidRPr="00EA00E8" w:rsidRDefault="00204E8E" w:rsidP="00204E8E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822D531" w14:textId="77777777" w:rsidR="00204E8E" w:rsidRPr="00EA00E8" w:rsidRDefault="00204E8E" w:rsidP="00204E8E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1DC16" id="Text Box 4" o:spid="_x0000_s1028" type="#_x0000_t202" style="position:absolute;margin-left:4.65pt;margin-top:2.2pt;width:497.1pt;height:261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" fillcolor="white [3201]" strokeweight=".5pt">
                <v:textbox>
                  <w:txbxContent>
                    <w:p w14:paraId="65BE3C43" w14:textId="77777777" w:rsidR="00204E8E" w:rsidRPr="00204E8E" w:rsidRDefault="00204E8E" w:rsidP="00204E8E">
                      <w:pPr>
                        <w:rPr>
                          <w:rFonts w:ascii="CCW Cursive Writing 7" w:hAnsi="CCW Cursive Writing 7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04E8E">
                        <w:rPr>
                          <w:rFonts w:ascii="CCW Cursive Writing 7" w:hAnsi="CCW Cursive Writing 7" w:cstheme="minorHAnsi"/>
                          <w:b/>
                          <w:sz w:val="24"/>
                          <w:szCs w:val="24"/>
                          <w:u w:val="single"/>
                        </w:rPr>
                        <w:t>Advanced notice- Year 6 Leavers services:</w:t>
                      </w:r>
                    </w:p>
                    <w:p w14:paraId="7CAD4873" w14:textId="7FB0415A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</w:rPr>
                      </w:pPr>
                      <w:r w:rsidRPr="00204E8E">
                        <w:rPr>
                          <w:rFonts w:ascii="CCW Cursive Writing 7" w:hAnsi="CCW Cursive Writing 7" w:cs="Times New Roman"/>
                          <w:bCs/>
                        </w:rPr>
                        <w:t>J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</w:rPr>
                        <w:t>une 15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  <w:vertAlign w:val="superscript"/>
                        </w:rPr>
                        <w:t>th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</w:rPr>
                        <w:t xml:space="preserve"> afternoon </w:t>
                      </w:r>
                      <w:r w:rsidRPr="00204E8E">
                        <w:rPr>
                          <w:rFonts w:ascii="CCW Cursive Writing 7" w:hAnsi="CCW Cursive Writing 7" w:cs="Times New Roman"/>
                          <w:bCs/>
                        </w:rPr>
                        <w:t>– starting at 1 pm (tbc) is the Year 6 Leavers service in Liverpool Cathedral led by the Diocesan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</w:rPr>
                        <w:t xml:space="preserve"> for all church schools</w:t>
                      </w:r>
                      <w:r w:rsidRPr="00204E8E">
                        <w:rPr>
                          <w:rFonts w:ascii="CCW Cursive Writing 7" w:hAnsi="CCW Cursive Writing 7" w:cs="Times New Roman"/>
                          <w:bCs/>
                        </w:rPr>
                        <w:t>. This is an open service for all families to attend as well. Parents and families will need to make your own way to the Cathedral.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</w:rPr>
                        <w:t xml:space="preserve"> It usually finishes approx. 2.30 pm.</w:t>
                      </w:r>
                    </w:p>
                    <w:p w14:paraId="27C81015" w14:textId="59941353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</w:rPr>
                      </w:pP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</w:rPr>
                        <w:t>Friday July 14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  <w:vertAlign w:val="superscript"/>
                        </w:rPr>
                        <w:t>th</w:t>
                      </w:r>
                      <w:r w:rsidRPr="00204E8E">
                        <w:rPr>
                          <w:rFonts w:ascii="CCW Cursive Writing 7" w:hAnsi="CCW Cursive Writing 7" w:cs="Times New Roman"/>
                          <w:b/>
                          <w:bCs/>
                        </w:rPr>
                        <w:t xml:space="preserve"> 9 am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</w:rPr>
                        <w:t>- Year 6 Leavers Service in St Philips church- this will last approx. 45 mins</w:t>
                      </w:r>
                    </w:p>
                    <w:p w14:paraId="20B6429A" w14:textId="34BB3F2C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</w:rPr>
                        <w:t xml:space="preserve">Further details of Year 6 summer activities will be provided in due course. </w:t>
                      </w:r>
                    </w:p>
                    <w:p w14:paraId="7C903310" w14:textId="77777777" w:rsidR="00204E8E" w:rsidRP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</w:rPr>
                      </w:pPr>
                    </w:p>
                    <w:p w14:paraId="453E465E" w14:textId="77777777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1EC1549F" w14:textId="77777777" w:rsidR="00204E8E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79D82084" w14:textId="77777777" w:rsidR="00204E8E" w:rsidRPr="003514E3" w:rsidRDefault="00204E8E" w:rsidP="00204E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364501A" w14:textId="77777777" w:rsidR="00204E8E" w:rsidRPr="00982E6B" w:rsidRDefault="00204E8E" w:rsidP="00204E8E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6A61E1DD" w14:textId="77777777" w:rsidR="00204E8E" w:rsidRPr="00EA00E8" w:rsidRDefault="00204E8E" w:rsidP="00204E8E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822D531" w14:textId="77777777" w:rsidR="00204E8E" w:rsidRPr="00EA00E8" w:rsidRDefault="00204E8E" w:rsidP="00204E8E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593966" w14:textId="77777777" w:rsidR="00204E8E" w:rsidRPr="00204E8E" w:rsidRDefault="00204E8E" w:rsidP="00473A99">
      <w:pPr>
        <w:rPr>
          <w:rFonts w:ascii="CCW Cursive Writing 7" w:hAnsi="CCW Cursive Writing 7"/>
          <w:sz w:val="24"/>
          <w:szCs w:val="24"/>
        </w:rPr>
      </w:pPr>
    </w:p>
    <w:p w14:paraId="7645BBD1" w14:textId="77777777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3A127173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2E4B98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E4A69"/>
    <w:multiLevelType w:val="hybridMultilevel"/>
    <w:tmpl w:val="AA6A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04E8E"/>
    <w:rsid w:val="00214823"/>
    <w:rsid w:val="0022732F"/>
    <w:rsid w:val="002370BA"/>
    <w:rsid w:val="00253B48"/>
    <w:rsid w:val="00277308"/>
    <w:rsid w:val="00295454"/>
    <w:rsid w:val="002D0298"/>
    <w:rsid w:val="002D2733"/>
    <w:rsid w:val="002E3C31"/>
    <w:rsid w:val="002E4B98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B4484"/>
    <w:rsid w:val="005F6723"/>
    <w:rsid w:val="00614818"/>
    <w:rsid w:val="0064105E"/>
    <w:rsid w:val="00641CBA"/>
    <w:rsid w:val="006420C3"/>
    <w:rsid w:val="00652E02"/>
    <w:rsid w:val="00663275"/>
    <w:rsid w:val="00665254"/>
    <w:rsid w:val="006759B5"/>
    <w:rsid w:val="006C710B"/>
    <w:rsid w:val="00707E83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121C9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332A1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70FD4"/>
    <w:rsid w:val="00EC7889"/>
    <w:rsid w:val="00ED2813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C999779C</Template>
  <TotalTime>1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2023-01-31T09:42:00Z</cp:lastPrinted>
  <dcterms:created xsi:type="dcterms:W3CDTF">2023-01-31T09:41:00Z</dcterms:created>
  <dcterms:modified xsi:type="dcterms:W3CDTF">2023-01-31T09:42:00Z</dcterms:modified>
</cp:coreProperties>
</file>