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0877531B">
                <wp:simplePos x="0" y="0"/>
                <wp:positionH relativeFrom="margin">
                  <wp:align>center</wp:align>
                </wp:positionH>
                <wp:positionV relativeFrom="paragraph">
                  <wp:posOffset>288290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17A0A" id="Rectangle 3" o:spid="_x0000_s1026" style="position:absolute;margin-left:0;margin-top:22.7pt;width:535.1pt;height:75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" filled="f" strokecolor="#1f3763 [1604]" strokeweight="1pt">
                <v:stroke dashstyle="1 1"/>
                <w10:wrap anchorx="margin"/>
              </v:rect>
            </w:pict>
          </mc:Fallback>
        </mc:AlternateContent>
      </w:r>
    </w:p>
    <w:p w14:paraId="4A96101F" w14:textId="6FDAB540" w:rsidR="00473A99" w:rsidRPr="00204E8E" w:rsidRDefault="00132F8D" w:rsidP="00204E8E">
      <w:pPr>
        <w:jc w:val="center"/>
        <w:rPr>
          <w:rFonts w:ascii="XCCW Joined 7a" w:hAnsi="XCCW Joined 7a"/>
          <w:b/>
          <w:sz w:val="18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35205CCB">
                <wp:simplePos x="0" y="0"/>
                <wp:positionH relativeFrom="margin">
                  <wp:align>left</wp:align>
                </wp:positionH>
                <wp:positionV relativeFrom="paragraph">
                  <wp:posOffset>274734</wp:posOffset>
                </wp:positionV>
                <wp:extent cx="2854435" cy="1533525"/>
                <wp:effectExtent l="0" t="0" r="2222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443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Pr="00204E8E" w:rsidRDefault="00473A99" w:rsidP="009238C6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0"/>
                              </w:rPr>
                              <w:t>This week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sz w:val="18"/>
                                <w:szCs w:val="20"/>
                              </w:rPr>
                              <w:t>…</w:t>
                            </w:r>
                          </w:p>
                          <w:p w14:paraId="7CC196D8" w14:textId="10768CEF" w:rsidR="00204E8E" w:rsidRPr="00204E8E" w:rsidRDefault="00204E8E" w:rsidP="0070258C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>-</w:t>
                            </w:r>
                            <w:r w:rsidR="00132F8D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>In P.E we had our final session of Golf</w:t>
                            </w:r>
                          </w:p>
                          <w:p w14:paraId="2BD70AAC" w14:textId="1308E787" w:rsidR="00204E8E" w:rsidRDefault="00204E8E" w:rsidP="00204E8E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>-We</w:t>
                            </w:r>
                            <w:r w:rsidR="00451FC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 xml:space="preserve"> created </w:t>
                            </w:r>
                            <w:r w:rsidR="0089005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 xml:space="preserve">our own ‘Natural disaster’ art work </w:t>
                            </w:r>
                          </w:p>
                          <w:p w14:paraId="57A6EE59" w14:textId="77777777" w:rsidR="0089005E" w:rsidRPr="00204E8E" w:rsidRDefault="0089005E" w:rsidP="00204E8E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1.65pt;width:224.75pt;height:12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" fillcolor="white [3201]" strokeweight=".5pt">
                <v:textbox>
                  <w:txbxContent>
                    <w:p w14:paraId="64D0727D" w14:textId="42A34B95" w:rsidR="00982E6B" w:rsidRPr="00204E8E" w:rsidRDefault="00473A99" w:rsidP="009238C6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b/>
                          <w:sz w:val="18"/>
                          <w:szCs w:val="20"/>
                        </w:rPr>
                        <w:t>This week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sz w:val="18"/>
                          <w:szCs w:val="20"/>
                        </w:rPr>
                        <w:t>…</w:t>
                      </w:r>
                    </w:p>
                    <w:p w14:paraId="7CC196D8" w14:textId="10768CEF" w:rsidR="00204E8E" w:rsidRPr="00204E8E" w:rsidRDefault="00204E8E" w:rsidP="0070258C">
                      <w:pPr>
                        <w:spacing w:line="240" w:lineRule="auto"/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>-</w:t>
                      </w:r>
                      <w:r w:rsidR="00132F8D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>In P.E we had our final session of Golf</w:t>
                      </w:r>
                    </w:p>
                    <w:p w14:paraId="2BD70AAC" w14:textId="1308E787" w:rsidR="00204E8E" w:rsidRDefault="00204E8E" w:rsidP="00204E8E">
                      <w:pPr>
                        <w:spacing w:line="240" w:lineRule="auto"/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>-We</w:t>
                      </w:r>
                      <w:r w:rsidR="00451FC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 xml:space="preserve"> created </w:t>
                      </w:r>
                      <w:r w:rsidR="0089005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 xml:space="preserve">our own ‘Natural disaster’ art work </w:t>
                      </w:r>
                    </w:p>
                    <w:p w14:paraId="57A6EE59" w14:textId="77777777" w:rsidR="0089005E" w:rsidRPr="00204E8E" w:rsidRDefault="0089005E" w:rsidP="00204E8E">
                      <w:pPr>
                        <w:spacing w:line="240" w:lineRule="auto"/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0258C"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08D73166">
                <wp:simplePos x="0" y="0"/>
                <wp:positionH relativeFrom="margin">
                  <wp:align>right</wp:align>
                </wp:positionH>
                <wp:positionV relativeFrom="paragraph">
                  <wp:posOffset>286165</wp:posOffset>
                </wp:positionV>
                <wp:extent cx="3514090" cy="1476375"/>
                <wp:effectExtent l="0" t="0" r="1016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3443" w14:textId="4966A792" w:rsidR="00AE235C" w:rsidRPr="00204E8E" w:rsidRDefault="009957C5" w:rsidP="00EC7889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</w:rPr>
                              <w:t>Next week:</w:t>
                            </w:r>
                            <w:r w:rsidR="0070258C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</w:rPr>
                              <w:t xml:space="preserve"> Enjoy a lovely half term!</w:t>
                            </w:r>
                          </w:p>
                          <w:p w14:paraId="48D16445" w14:textId="619F0C55" w:rsidR="009957C5" w:rsidRPr="0070258C" w:rsidRDefault="0070258C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70258C">
                              <w:rPr>
                                <w:rFonts w:ascii="CCW Cursive Writing 7" w:hAnsi="CCW Cursive Writing 7" w:cs="Calibri"/>
                                <w:color w:val="000000"/>
                                <w:shd w:val="clear" w:color="auto" w:fill="FFFFFF"/>
                              </w:rPr>
                              <w:t>Please see the newsletter email for details of a half term challenge around The Atkinson 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25.5pt;margin-top:22.55pt;width:276.7pt;height:116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" fillcolor="white [3201]" strokeweight=".5pt">
                <v:textbox>
                  <w:txbxContent>
                    <w:p w14:paraId="53473443" w14:textId="4966A792" w:rsidR="00AE235C" w:rsidRPr="00204E8E" w:rsidRDefault="009957C5" w:rsidP="00EC7889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</w:rPr>
                        <w:t>Next week:</w:t>
                      </w:r>
                      <w:r w:rsidR="0070258C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</w:rPr>
                        <w:t xml:space="preserve"> Enjoy a lovely half term!</w:t>
                      </w:r>
                    </w:p>
                    <w:p w14:paraId="48D16445" w14:textId="619F0C55" w:rsidR="009957C5" w:rsidRPr="0070258C" w:rsidRDefault="0070258C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70258C">
                        <w:rPr>
                          <w:rFonts w:ascii="CCW Cursive Writing 7" w:hAnsi="CCW Cursive Writing 7" w:cs="Calibri"/>
                          <w:color w:val="000000"/>
                          <w:shd w:val="clear" w:color="auto" w:fill="FFFFFF"/>
                        </w:rPr>
                        <w:t>Please see the newsletter email for details of a half term challenge around The Atkinson 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3C31">
        <w:rPr>
          <w:rFonts w:ascii="XCCW Joined 7a" w:hAnsi="XCCW Joined 7a"/>
          <w:b/>
          <w:sz w:val="18"/>
          <w:u w:val="single"/>
        </w:rPr>
        <w:t xml:space="preserve">Set Fri </w:t>
      </w:r>
      <w:r w:rsidR="0070258C">
        <w:rPr>
          <w:rFonts w:ascii="XCCW Joined 7a" w:hAnsi="XCCW Joined 7a"/>
          <w:b/>
          <w:sz w:val="18"/>
          <w:u w:val="single"/>
        </w:rPr>
        <w:t>10</w:t>
      </w:r>
      <w:r w:rsidR="0070258C" w:rsidRPr="0070258C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70258C">
        <w:rPr>
          <w:rFonts w:ascii="XCCW Joined 7a" w:hAnsi="XCCW Joined 7a"/>
          <w:b/>
          <w:sz w:val="18"/>
          <w:u w:val="single"/>
        </w:rPr>
        <w:t xml:space="preserve"> Feb </w:t>
      </w:r>
      <w:r w:rsidR="00204E8E">
        <w:rPr>
          <w:rFonts w:ascii="XCCW Joined 7a" w:hAnsi="XCCW Joined 7a"/>
          <w:b/>
          <w:sz w:val="18"/>
          <w:u w:val="single"/>
        </w:rPr>
        <w:t xml:space="preserve"> </w:t>
      </w:r>
      <w:r w:rsidR="002E3C31">
        <w:rPr>
          <w:rFonts w:ascii="XCCW Joined 7a" w:hAnsi="XCCW Joined 7a"/>
          <w:b/>
          <w:sz w:val="18"/>
          <w:u w:val="single"/>
        </w:rPr>
        <w:t xml:space="preserve"> </w:t>
      </w:r>
      <w:r w:rsidR="00EC7889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 w:rsidR="002D0298">
        <w:rPr>
          <w:rFonts w:ascii="XCCW Joined 7a" w:hAnsi="XCCW Joined 7a"/>
          <w:b/>
          <w:sz w:val="24"/>
          <w:szCs w:val="24"/>
          <w:u w:val="single"/>
        </w:rPr>
        <w:t xml:space="preserve">Due in Weds </w:t>
      </w:r>
      <w:r w:rsidR="0070258C">
        <w:rPr>
          <w:rFonts w:ascii="XCCW Joined 7a" w:hAnsi="XCCW Joined 7a"/>
          <w:b/>
          <w:sz w:val="24"/>
          <w:szCs w:val="24"/>
          <w:u w:val="single"/>
        </w:rPr>
        <w:t>22</w:t>
      </w:r>
      <w:r w:rsidR="0070258C" w:rsidRPr="0070258C">
        <w:rPr>
          <w:rFonts w:ascii="XCCW Joined 7a" w:hAnsi="XCCW Joined 7a"/>
          <w:b/>
          <w:sz w:val="24"/>
          <w:szCs w:val="24"/>
          <w:u w:val="single"/>
          <w:vertAlign w:val="superscript"/>
        </w:rPr>
        <w:t>nd</w:t>
      </w:r>
      <w:r w:rsidR="0070258C">
        <w:rPr>
          <w:rFonts w:ascii="XCCW Joined 7a" w:hAnsi="XCCW Joined 7a"/>
          <w:b/>
          <w:sz w:val="24"/>
          <w:szCs w:val="24"/>
          <w:u w:val="single"/>
        </w:rPr>
        <w:t xml:space="preserve"> Feb</w:t>
      </w:r>
      <w:r w:rsidR="002D0298">
        <w:rPr>
          <w:rFonts w:ascii="XCCW Joined 7a" w:hAnsi="XCCW Joined 7a"/>
          <w:b/>
          <w:sz w:val="24"/>
          <w:szCs w:val="24"/>
          <w:u w:val="single"/>
        </w:rPr>
        <w:t xml:space="preserve"> </w:t>
      </w:r>
    </w:p>
    <w:p w14:paraId="79F5535E" w14:textId="14773399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33D6F3C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6821D395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7198FBE" w14:textId="77777777" w:rsidR="00204E8E" w:rsidRPr="00D10D03" w:rsidRDefault="00204E8E" w:rsidP="00473A99">
      <w:pPr>
        <w:pStyle w:val="NoSpacing"/>
        <w:rPr>
          <w:rFonts w:ascii="CCW Cursive Writing 7" w:hAnsi="CCW Cursive Writing 7"/>
          <w:noProof/>
          <w:u w:val="single"/>
          <w:lang w:eastAsia="en-GB"/>
        </w:rPr>
      </w:pPr>
    </w:p>
    <w:p w14:paraId="1FDE71DB" w14:textId="1087DC42" w:rsidR="00473A99" w:rsidRPr="00D10D03" w:rsidRDefault="00473A99" w:rsidP="00473A99">
      <w:pPr>
        <w:pStyle w:val="NoSpacing"/>
        <w:rPr>
          <w:rFonts w:ascii="CCW Cursive Writing 7" w:hAnsi="CCW Cursive Writing 7"/>
          <w:noProof/>
          <w:u w:val="single"/>
          <w:lang w:eastAsia="en-GB"/>
        </w:rPr>
      </w:pPr>
      <w:r w:rsidRPr="00D10D03">
        <w:rPr>
          <w:rFonts w:ascii="CCW Cursive Writing 7" w:hAnsi="CCW Cursive Writing 7"/>
          <w:noProof/>
          <w:u w:val="single"/>
          <w:lang w:eastAsia="en-GB"/>
        </w:rPr>
        <w:t>Reading:</w:t>
      </w:r>
    </w:p>
    <w:p w14:paraId="33C28F0A" w14:textId="7AD0BDD9" w:rsidR="00473A99" w:rsidRPr="00D10D03" w:rsidRDefault="00473A99" w:rsidP="00473A99">
      <w:pPr>
        <w:pStyle w:val="NoSpacing"/>
        <w:rPr>
          <w:rFonts w:ascii="CCW Cursive Writing 7" w:hAnsi="CCW Cursive Writing 7"/>
          <w:noProof/>
          <w:lang w:eastAsia="en-GB"/>
        </w:rPr>
      </w:pPr>
      <w:r w:rsidRPr="00D10D03">
        <w:rPr>
          <w:rFonts w:ascii="CCW Cursive Writing 7" w:hAnsi="CCW Cursive Writing 7"/>
          <w:noProof/>
          <w:lang w:eastAsia="en-GB"/>
        </w:rPr>
        <w:t>It is important that you</w:t>
      </w:r>
      <w:r w:rsidR="009957C5" w:rsidRPr="00D10D03">
        <w:rPr>
          <w:rFonts w:ascii="CCW Cursive Writing 7" w:hAnsi="CCW Cursive Writing 7"/>
          <w:noProof/>
          <w:lang w:eastAsia="en-GB"/>
        </w:rPr>
        <w:t xml:space="preserve"> </w:t>
      </w:r>
      <w:r w:rsidRPr="00D10D03">
        <w:rPr>
          <w:rFonts w:ascii="CCW Cursive Writing 7" w:hAnsi="CCW Cursive Writing 7"/>
          <w:noProof/>
          <w:lang w:eastAsia="en-GB"/>
        </w:rPr>
        <w:t>read frequently throughout the week</w:t>
      </w:r>
      <w:r w:rsidR="00A43E6A" w:rsidRPr="00D10D03">
        <w:rPr>
          <w:rFonts w:ascii="CCW Cursive Writing 7" w:hAnsi="CCW Cursive Writing 7"/>
          <w:noProof/>
          <w:lang w:eastAsia="en-GB"/>
        </w:rPr>
        <w:t>- at least three times</w:t>
      </w:r>
      <w:r w:rsidRPr="00D10D03">
        <w:rPr>
          <w:rFonts w:ascii="CCW Cursive Writing 7" w:hAnsi="CCW Cursive Writing 7"/>
          <w:noProof/>
          <w:lang w:eastAsia="en-GB"/>
        </w:rPr>
        <w:t>.</w:t>
      </w:r>
      <w:r w:rsidR="009957C5" w:rsidRPr="00D10D03">
        <w:rPr>
          <w:rFonts w:ascii="CCW Cursive Writing 7" w:hAnsi="CCW Cursive Writing 7"/>
          <w:noProof/>
          <w:lang w:eastAsia="en-GB"/>
        </w:rPr>
        <w:t xml:space="preserve"> Please record in your reading </w:t>
      </w:r>
      <w:r w:rsidR="00A43E6A" w:rsidRPr="00D10D03">
        <w:rPr>
          <w:rFonts w:ascii="CCW Cursive Writing 7" w:hAnsi="CCW Cursive Writing 7"/>
          <w:noProof/>
          <w:lang w:eastAsia="en-GB"/>
        </w:rPr>
        <w:t>record.</w:t>
      </w:r>
      <w:r w:rsidR="00204E8E" w:rsidRPr="00D10D03">
        <w:rPr>
          <w:rFonts w:ascii="CCW Cursive Writing 7" w:hAnsi="CCW Cursive Writing 7"/>
          <w:noProof/>
          <w:lang w:eastAsia="en-GB"/>
        </w:rPr>
        <w:t xml:space="preserve">Dojos will be awarded when I check! </w:t>
      </w:r>
    </w:p>
    <w:p w14:paraId="36C7311F" w14:textId="346848B8" w:rsidR="00132F8D" w:rsidRPr="00D10D03" w:rsidRDefault="00132F8D" w:rsidP="00473A99">
      <w:pPr>
        <w:pStyle w:val="NoSpacing"/>
        <w:rPr>
          <w:rFonts w:ascii="CCW Cursive Writing 7" w:hAnsi="CCW Cursive Writing 7"/>
          <w:noProof/>
          <w:lang w:eastAsia="en-GB"/>
        </w:rPr>
      </w:pPr>
    </w:p>
    <w:p w14:paraId="1B10C0B8" w14:textId="04D07B38" w:rsidR="00132F8D" w:rsidRPr="00D10D03" w:rsidRDefault="00132F8D" w:rsidP="00473A99">
      <w:pPr>
        <w:pStyle w:val="NoSpacing"/>
        <w:rPr>
          <w:rFonts w:ascii="CCW Cursive Writing 7" w:hAnsi="CCW Cursive Writing 7"/>
          <w:noProof/>
          <w:lang w:eastAsia="en-GB"/>
        </w:rPr>
      </w:pPr>
      <w:r w:rsidRPr="00D10D03">
        <w:rPr>
          <w:rFonts w:ascii="CCW Cursive Writing 7" w:hAnsi="CCW Cursive Writing 7"/>
          <w:b/>
          <w:noProof/>
          <w:lang w:eastAsia="en-GB"/>
        </w:rPr>
        <w:t>SPAG:</w:t>
      </w:r>
      <w:r w:rsidRPr="00D10D03">
        <w:rPr>
          <w:rFonts w:ascii="CCW Cursive Writing 7" w:hAnsi="CCW Cursive Writing 7"/>
          <w:noProof/>
          <w:lang w:eastAsia="en-GB"/>
        </w:rPr>
        <w:t xml:space="preserve"> Grammar hammer check 2 </w:t>
      </w:r>
    </w:p>
    <w:p w14:paraId="4D13CC24" w14:textId="0B8B4EC8" w:rsidR="00132F8D" w:rsidRPr="00D10D03" w:rsidRDefault="00132F8D" w:rsidP="00473A99">
      <w:pPr>
        <w:pStyle w:val="NoSpacing"/>
        <w:rPr>
          <w:rFonts w:ascii="CCW Cursive Writing 7" w:hAnsi="CCW Cursive Writing 7"/>
          <w:noProof/>
          <w:lang w:eastAsia="en-GB"/>
        </w:rPr>
      </w:pPr>
    </w:p>
    <w:p w14:paraId="7A5A0FFE" w14:textId="33728C3B" w:rsidR="00132F8D" w:rsidRPr="00D10D03" w:rsidRDefault="00132F8D" w:rsidP="00473A99">
      <w:pPr>
        <w:pStyle w:val="NoSpacing"/>
        <w:rPr>
          <w:rFonts w:ascii="CCW Cursive Writing 7" w:hAnsi="CCW Cursive Writing 7"/>
          <w:b/>
          <w:noProof/>
          <w:lang w:eastAsia="en-GB"/>
        </w:rPr>
      </w:pPr>
      <w:r w:rsidRPr="00D10D03">
        <w:rPr>
          <w:rFonts w:ascii="CCW Cursive Writing 7" w:hAnsi="CCW Cursive Writing 7"/>
          <w:b/>
          <w:noProof/>
          <w:lang w:eastAsia="en-GB"/>
        </w:rPr>
        <w:t xml:space="preserve">Maths: </w:t>
      </w:r>
      <w:r w:rsidR="00867470" w:rsidRPr="00D10D03">
        <w:rPr>
          <w:rFonts w:ascii="CCW Cursive Writing 7" w:hAnsi="CCW Cursive Writing 7"/>
          <w:noProof/>
          <w:lang w:eastAsia="en-GB"/>
        </w:rPr>
        <w:t xml:space="preserve">Pages </w:t>
      </w:r>
      <w:r w:rsidR="00CF4093">
        <w:rPr>
          <w:rFonts w:ascii="CCW Cursive Writing 7" w:hAnsi="CCW Cursive Writing 7"/>
          <w:noProof/>
          <w:lang w:eastAsia="en-GB"/>
        </w:rPr>
        <w:t xml:space="preserve">22 ( Fractions to decimals) and page 23 (Multiplying with decimals) </w:t>
      </w:r>
    </w:p>
    <w:p w14:paraId="36A5966B" w14:textId="1AEEFA9F" w:rsidR="00132F8D" w:rsidRPr="00D10D03" w:rsidRDefault="00132F8D" w:rsidP="00473A99">
      <w:pPr>
        <w:pStyle w:val="NoSpacing"/>
        <w:rPr>
          <w:rFonts w:ascii="CCW Cursive Writing 7" w:hAnsi="CCW Cursive Writing 7"/>
          <w:noProof/>
          <w:lang w:eastAsia="en-GB"/>
        </w:rPr>
      </w:pPr>
    </w:p>
    <w:p w14:paraId="5D116047" w14:textId="77777777" w:rsidR="00132F8D" w:rsidRPr="00D10D03" w:rsidRDefault="00132F8D" w:rsidP="00473A99">
      <w:pPr>
        <w:pStyle w:val="NoSpacing"/>
        <w:rPr>
          <w:rFonts w:ascii="CCW Cursive Writing 7" w:hAnsi="CCW Cursive Writing 7"/>
          <w:noProof/>
          <w:lang w:eastAsia="en-GB"/>
        </w:rPr>
      </w:pPr>
    </w:p>
    <w:p w14:paraId="64EA40E1" w14:textId="5A20E656" w:rsidR="00132F8D" w:rsidRDefault="00132F8D" w:rsidP="00473A99">
      <w:pPr>
        <w:pStyle w:val="NoSpacing"/>
        <w:rPr>
          <w:rFonts w:ascii="XCCW Joined 7a" w:hAnsi="XCCW Joined 7a" w:cs="Arial"/>
          <w:noProof/>
          <w:lang w:eastAsia="en-GB"/>
        </w:rPr>
      </w:pPr>
      <w:r w:rsidRPr="009A15D5">
        <w:rPr>
          <w:rFonts w:ascii="XCCW Joined 7a" w:hAnsi="XCCW Joined 7a" w:cs="Arial"/>
          <w:b/>
          <w:noProof/>
          <w:lang w:eastAsia="en-GB"/>
        </w:rPr>
        <w:t>IDL children</w:t>
      </w:r>
      <w:r w:rsidRPr="00D10D03">
        <w:rPr>
          <w:rFonts w:ascii="XCCW Joined 7a" w:hAnsi="XCCW Joined 7a" w:cs="Arial"/>
          <w:noProof/>
          <w:lang w:eastAsia="en-GB"/>
        </w:rPr>
        <w:t>- please do at least 15 minutes of IDL practise – English and Maths!</w:t>
      </w:r>
    </w:p>
    <w:p w14:paraId="3B315BB7" w14:textId="6F985996" w:rsidR="005A51F3" w:rsidRDefault="005A51F3" w:rsidP="00473A99">
      <w:pPr>
        <w:pStyle w:val="NoSpacing"/>
        <w:rPr>
          <w:rFonts w:ascii="XCCW Joined 7a" w:hAnsi="XCCW Joined 7a"/>
          <w:noProof/>
          <w:lang w:eastAsia="en-GB"/>
        </w:rPr>
      </w:pPr>
    </w:p>
    <w:p w14:paraId="42B1D517" w14:textId="7966E05D" w:rsidR="005A51F3" w:rsidRPr="00D10D03" w:rsidRDefault="005A51F3" w:rsidP="00473A99">
      <w:pPr>
        <w:pStyle w:val="NoSpacing"/>
        <w:rPr>
          <w:rFonts w:ascii="XCCW Joined 7a" w:hAnsi="XCCW Joined 7a"/>
          <w:noProof/>
          <w:lang w:eastAsia="en-GB"/>
        </w:rPr>
      </w:pPr>
      <w:r w:rsidRPr="005A51F3">
        <w:rPr>
          <w:rFonts w:ascii="XCCW Joined 7a" w:hAnsi="XCCW Joined 7a"/>
          <w:b/>
          <w:noProof/>
          <w:lang w:eastAsia="en-GB"/>
        </w:rPr>
        <w:t>RE-</w:t>
      </w:r>
      <w:r>
        <w:rPr>
          <w:rFonts w:ascii="XCCW Joined 7a" w:hAnsi="XCCW Joined 7a"/>
          <w:noProof/>
          <w:lang w:eastAsia="en-GB"/>
        </w:rPr>
        <w:t xml:space="preserve"> Find and print any useful pictures for our non- chronological report about the Eucharist, Holy Commun</w:t>
      </w:r>
      <w:bookmarkStart w:id="0" w:name="_GoBack"/>
      <w:bookmarkEnd w:id="0"/>
      <w:r>
        <w:rPr>
          <w:rFonts w:ascii="XCCW Joined 7a" w:hAnsi="XCCW Joined 7a"/>
          <w:noProof/>
          <w:lang w:eastAsia="en-GB"/>
        </w:rPr>
        <w:t xml:space="preserve">ion and links to Passover </w:t>
      </w:r>
    </w:p>
    <w:p w14:paraId="12067CF1" w14:textId="35BF43B7" w:rsidR="00204E8E" w:rsidRDefault="00D73CC3" w:rsidP="00473A99">
      <w:pPr>
        <w:rPr>
          <w:rFonts w:ascii="CCW Cursive Writing 7" w:hAnsi="CCW Cursive Writing 7"/>
          <w:sz w:val="24"/>
          <w:szCs w:val="24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1DC16" wp14:editId="2720DE6A">
                <wp:simplePos x="0" y="0"/>
                <wp:positionH relativeFrom="margin">
                  <wp:align>right</wp:align>
                </wp:positionH>
                <wp:positionV relativeFrom="paragraph">
                  <wp:posOffset>165100</wp:posOffset>
                </wp:positionV>
                <wp:extent cx="6466840" cy="2914650"/>
                <wp:effectExtent l="0" t="0" r="101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6840" cy="291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E3C43" w14:textId="0953F0D4" w:rsidR="00204E8E" w:rsidRPr="005F3E70" w:rsidRDefault="00D73CC3" w:rsidP="00204E8E">
                            <w:pPr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Future dates:</w:t>
                            </w:r>
                          </w:p>
                          <w:p w14:paraId="568CDF88" w14:textId="77777777" w:rsidR="00940CA9" w:rsidRDefault="00D73CC3" w:rsidP="00204E8E">
                            <w:pPr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</w:rPr>
                              <w:t>Weds 22</w:t>
                            </w: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</w:rPr>
                              <w:t xml:space="preserve"> Feb-</w:t>
                            </w: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</w:rPr>
                              <w:t>SATS information meetings 9 am and 5 pm</w:t>
                            </w:r>
                            <w:r w:rsidR="00EF3F87"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</w:rPr>
                              <w:t xml:space="preserve"> (lasting approx. 30 mins)</w:t>
                            </w: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</w:rPr>
                              <w:t xml:space="preserve">- please come through the school office. </w:t>
                            </w:r>
                            <w:r w:rsidRPr="005F3E70">
                              <w:rPr>
                                <w:rFonts w:ascii="CCW Cursive Writing 7" w:hAnsi="CCW Cursive Writing 7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51E3BDE6" w14:textId="1AFBD2EA" w:rsidR="00940CA9" w:rsidRPr="00940CA9" w:rsidRDefault="00940CA9" w:rsidP="00204E8E">
                            <w:pPr>
                              <w:rPr>
                                <w:rFonts w:ascii="CCW Cursive Writing 7" w:hAnsi="CCW Cursive Writing 7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940CA9">
                              <w:rPr>
                                <w:rFonts w:ascii="CCW Cursive Writing 7" w:hAnsi="CCW Cursive Writing 7"/>
                                <w:b/>
                                <w:sz w:val="20"/>
                              </w:rPr>
                              <w:t>Friday 24</w:t>
                            </w:r>
                            <w:r w:rsidRPr="00940CA9">
                              <w:rPr>
                                <w:rFonts w:ascii="CCW Cursive Writing 7" w:hAnsi="CCW Cursive Writing 7"/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Pr="00940CA9">
                              <w:rPr>
                                <w:rFonts w:ascii="CCW Cursive Writing 7" w:hAnsi="CCW Cursive Writing 7"/>
                                <w:b/>
                                <w:sz w:val="20"/>
                              </w:rPr>
                              <w:t xml:space="preserve"> Feb- 2.45 pm</w:t>
                            </w:r>
                            <w:r w:rsidRPr="00940CA9">
                              <w:rPr>
                                <w:rFonts w:ascii="CCW Cursive Writing 7" w:hAnsi="CCW Cursive Writing 7"/>
                                <w:sz w:val="20"/>
                              </w:rPr>
                              <w:t xml:space="preserve"> - “Open Book” afternoon at the end of each day for you to pop in and look at your child’s books. </w:t>
                            </w:r>
                          </w:p>
                          <w:p w14:paraId="7CAD4873" w14:textId="3AD7E0FE" w:rsidR="00204E8E" w:rsidRPr="005F3E70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5F3E7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0"/>
                              </w:rPr>
                              <w:t>J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une 15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afternoon 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0"/>
                              </w:rPr>
                              <w:t>–Year 6 Leavers service in Liverpool Cathedral</w:t>
                            </w:r>
                            <w:r w:rsidR="00132F8D" w:rsidRPr="005F3E7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7C81015" w14:textId="59941353" w:rsidR="00204E8E" w:rsidRPr="005F3E70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5F3E70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Friday July 14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9 am</w:t>
                            </w:r>
                            <w:r w:rsidRPr="005F3E7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0"/>
                              </w:rPr>
                              <w:t>- Year 6 Leavers Service in St Philips church- this will last approx. 45 mins</w:t>
                            </w:r>
                          </w:p>
                          <w:p w14:paraId="20B6429A" w14:textId="06DF3D14" w:rsidR="00204E8E" w:rsidRPr="00132F8D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8"/>
                              </w:rPr>
                            </w:pPr>
                            <w:r w:rsidRPr="00132F8D">
                              <w:rPr>
                                <w:rFonts w:ascii="CCW Cursive Writing 7" w:hAnsi="CCW Cursive Writing 7" w:cs="Times New Roman"/>
                                <w:bCs/>
                                <w:sz w:val="18"/>
                              </w:rPr>
                              <w:t xml:space="preserve">. </w:t>
                            </w:r>
                          </w:p>
                          <w:p w14:paraId="7C903310" w14:textId="77777777" w:rsidR="00204E8E" w:rsidRP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</w:pPr>
                          </w:p>
                          <w:p w14:paraId="453E465E" w14:textId="77777777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EC1549F" w14:textId="77777777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9D82084" w14:textId="77777777" w:rsidR="00204E8E" w:rsidRPr="003514E3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364501A" w14:textId="77777777" w:rsidR="00204E8E" w:rsidRPr="00982E6B" w:rsidRDefault="00204E8E" w:rsidP="00204E8E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6A61E1DD" w14:textId="77777777" w:rsidR="00204E8E" w:rsidRPr="00EA00E8" w:rsidRDefault="00204E8E" w:rsidP="00204E8E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822D531" w14:textId="77777777" w:rsidR="00204E8E" w:rsidRPr="00EA00E8" w:rsidRDefault="00204E8E" w:rsidP="00204E8E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1DC16" id="Text Box 4" o:spid="_x0000_s1028" type="#_x0000_t202" style="position:absolute;margin-left:458pt;margin-top:13pt;width:509.2pt;height:229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" fillcolor="white [3201]" strokeweight=".5pt">
                <v:textbox>
                  <w:txbxContent>
                    <w:p w14:paraId="65BE3C43" w14:textId="0953F0D4" w:rsidR="00204E8E" w:rsidRPr="005F3E70" w:rsidRDefault="00D73CC3" w:rsidP="00204E8E">
                      <w:pPr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  <w:u w:val="single"/>
                        </w:rPr>
                        <w:t>Future dates:</w:t>
                      </w:r>
                    </w:p>
                    <w:p w14:paraId="568CDF88" w14:textId="77777777" w:rsidR="00940CA9" w:rsidRDefault="00D73CC3" w:rsidP="00204E8E">
                      <w:pPr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</w:rPr>
                        <w:t>Weds 22</w:t>
                      </w: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</w:rPr>
                        <w:t xml:space="preserve"> Feb-</w:t>
                      </w: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</w:rPr>
                        <w:t>SATS information meetings 9 am and 5 pm</w:t>
                      </w:r>
                      <w:r w:rsidR="00EF3F87"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</w:rPr>
                        <w:t xml:space="preserve"> (lasting approx. 30 mins)</w:t>
                      </w: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</w:rPr>
                        <w:t xml:space="preserve">- please come through the school office. </w:t>
                      </w:r>
                      <w:r w:rsidRPr="005F3E70">
                        <w:rPr>
                          <w:rFonts w:ascii="CCW Cursive Writing 7" w:hAnsi="CCW Cursive Writing 7" w:cstheme="minorHAnsi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51E3BDE6" w14:textId="1AFBD2EA" w:rsidR="00940CA9" w:rsidRPr="00940CA9" w:rsidRDefault="00940CA9" w:rsidP="00204E8E">
                      <w:pPr>
                        <w:rPr>
                          <w:rFonts w:ascii="CCW Cursive Writing 7" w:hAnsi="CCW Cursive Writing 7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940CA9">
                        <w:rPr>
                          <w:rFonts w:ascii="CCW Cursive Writing 7" w:hAnsi="CCW Cursive Writing 7"/>
                          <w:b/>
                          <w:sz w:val="20"/>
                        </w:rPr>
                        <w:t>Friday 24</w:t>
                      </w:r>
                      <w:r w:rsidRPr="00940CA9">
                        <w:rPr>
                          <w:rFonts w:ascii="CCW Cursive Writing 7" w:hAnsi="CCW Cursive Writing 7"/>
                          <w:b/>
                          <w:sz w:val="20"/>
                          <w:vertAlign w:val="superscript"/>
                        </w:rPr>
                        <w:t>th</w:t>
                      </w:r>
                      <w:r w:rsidRPr="00940CA9">
                        <w:rPr>
                          <w:rFonts w:ascii="CCW Cursive Writing 7" w:hAnsi="CCW Cursive Writing 7"/>
                          <w:b/>
                          <w:sz w:val="20"/>
                        </w:rPr>
                        <w:t xml:space="preserve"> Feb- 2.45 pm</w:t>
                      </w:r>
                      <w:r w:rsidRPr="00940CA9">
                        <w:rPr>
                          <w:rFonts w:ascii="CCW Cursive Writing 7" w:hAnsi="CCW Cursive Writing 7"/>
                          <w:sz w:val="20"/>
                        </w:rPr>
                        <w:t xml:space="preserve"> - </w:t>
                      </w:r>
                      <w:r w:rsidRPr="00940CA9">
                        <w:rPr>
                          <w:rFonts w:ascii="CCW Cursive Writing 7" w:hAnsi="CCW Cursive Writing 7"/>
                          <w:sz w:val="20"/>
                        </w:rPr>
                        <w:t xml:space="preserve">“Open Book” afternoon at the end of each day for you to pop in and look at your child’s books. </w:t>
                      </w:r>
                    </w:p>
                    <w:p w14:paraId="7CAD4873" w14:textId="3AD7E0FE" w:rsidR="00204E8E" w:rsidRPr="005F3E70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0"/>
                        </w:rPr>
                      </w:pPr>
                      <w:r w:rsidRPr="005F3E7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0"/>
                        </w:rPr>
                        <w:t>J</w:t>
                      </w:r>
                      <w:r w:rsidRPr="005F3E70">
                        <w:rPr>
                          <w:rFonts w:ascii="CCW Cursive Writing 7" w:hAnsi="CCW Cursive Writing 7" w:cs="Times New Roman"/>
                          <w:b/>
                          <w:bCs/>
                          <w:sz w:val="20"/>
                          <w:szCs w:val="20"/>
                        </w:rPr>
                        <w:t>une 15</w:t>
                      </w:r>
                      <w:r w:rsidRPr="005F3E70">
                        <w:rPr>
                          <w:rFonts w:ascii="CCW Cursive Writing 7" w:hAnsi="CCW Cursive Writing 7" w:cs="Times New Roman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5F3E70">
                        <w:rPr>
                          <w:rFonts w:ascii="CCW Cursive Writing 7" w:hAnsi="CCW Cursive Writing 7" w:cs="Times New Roman"/>
                          <w:b/>
                          <w:bCs/>
                          <w:sz w:val="20"/>
                          <w:szCs w:val="20"/>
                        </w:rPr>
                        <w:t xml:space="preserve"> afternoon </w:t>
                      </w:r>
                      <w:r w:rsidRPr="005F3E7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0"/>
                        </w:rPr>
                        <w:t>–Year 6 Leavers service in Liverpool Cathedral</w:t>
                      </w:r>
                      <w:r w:rsidR="00132F8D" w:rsidRPr="005F3E7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7C81015" w14:textId="59941353" w:rsidR="00204E8E" w:rsidRPr="005F3E70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0"/>
                        </w:rPr>
                      </w:pPr>
                      <w:r w:rsidRPr="005F3E70">
                        <w:rPr>
                          <w:rFonts w:ascii="CCW Cursive Writing 7" w:hAnsi="CCW Cursive Writing 7" w:cs="Times New Roman"/>
                          <w:b/>
                          <w:bCs/>
                          <w:sz w:val="20"/>
                          <w:szCs w:val="20"/>
                        </w:rPr>
                        <w:t>Friday July 14</w:t>
                      </w:r>
                      <w:r w:rsidRPr="005F3E70">
                        <w:rPr>
                          <w:rFonts w:ascii="CCW Cursive Writing 7" w:hAnsi="CCW Cursive Writing 7" w:cs="Times New Roman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5F3E70">
                        <w:rPr>
                          <w:rFonts w:ascii="CCW Cursive Writing 7" w:hAnsi="CCW Cursive Writing 7" w:cs="Times New Roman"/>
                          <w:b/>
                          <w:bCs/>
                          <w:sz w:val="20"/>
                          <w:szCs w:val="20"/>
                        </w:rPr>
                        <w:t xml:space="preserve"> 9 am</w:t>
                      </w:r>
                      <w:r w:rsidRPr="005F3E7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0"/>
                        </w:rPr>
                        <w:t>- Year 6 Leavers Service in St Philips church- this will last approx. 45 mins</w:t>
                      </w:r>
                    </w:p>
                    <w:p w14:paraId="20B6429A" w14:textId="06DF3D14" w:rsidR="00204E8E" w:rsidRPr="00132F8D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8"/>
                        </w:rPr>
                      </w:pPr>
                      <w:r w:rsidRPr="00132F8D">
                        <w:rPr>
                          <w:rFonts w:ascii="CCW Cursive Writing 7" w:hAnsi="CCW Cursive Writing 7" w:cs="Times New Roman"/>
                          <w:bCs/>
                          <w:sz w:val="18"/>
                        </w:rPr>
                        <w:t xml:space="preserve">. </w:t>
                      </w:r>
                    </w:p>
                    <w:p w14:paraId="7C903310" w14:textId="77777777" w:rsidR="00204E8E" w:rsidRP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</w:rPr>
                      </w:pPr>
                    </w:p>
                    <w:p w14:paraId="453E465E" w14:textId="77777777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1EC1549F" w14:textId="77777777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79D82084" w14:textId="77777777" w:rsidR="00204E8E" w:rsidRPr="003514E3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364501A" w14:textId="77777777" w:rsidR="00204E8E" w:rsidRPr="00982E6B" w:rsidRDefault="00204E8E" w:rsidP="00204E8E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6A61E1DD" w14:textId="77777777" w:rsidR="00204E8E" w:rsidRPr="00EA00E8" w:rsidRDefault="00204E8E" w:rsidP="00204E8E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822D531" w14:textId="77777777" w:rsidR="00204E8E" w:rsidRPr="00EA00E8" w:rsidRDefault="00204E8E" w:rsidP="00204E8E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593966" w14:textId="6FD7BF83" w:rsidR="00204E8E" w:rsidRPr="00204E8E" w:rsidRDefault="00204E8E" w:rsidP="00473A99">
      <w:pPr>
        <w:rPr>
          <w:rFonts w:ascii="CCW Cursive Writing 7" w:hAnsi="CCW Cursive Writing 7"/>
          <w:sz w:val="24"/>
          <w:szCs w:val="24"/>
        </w:rPr>
      </w:pPr>
    </w:p>
    <w:p w14:paraId="7645BBD1" w14:textId="5DE98251" w:rsidR="00A04E6D" w:rsidRPr="00D801E3" w:rsidRDefault="00A04E6D" w:rsidP="00473A99">
      <w:pPr>
        <w:rPr>
          <w:rFonts w:ascii="CCW Cursive Writing 7" w:hAnsi="CCW Cursive Writing 7"/>
          <w:b/>
          <w:sz w:val="18"/>
          <w:u w:val="single"/>
        </w:rPr>
      </w:pPr>
    </w:p>
    <w:p w14:paraId="4357958C" w14:textId="264D6F5B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7AA99AB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F6276F5" w:rsidR="00473A99" w:rsidRDefault="00473A99" w:rsidP="00473A99"/>
    <w:p w14:paraId="53C75FB1" w14:textId="059EE44B" w:rsidR="00473A99" w:rsidRDefault="00473A99" w:rsidP="00473A99"/>
    <w:p w14:paraId="22AEDC19" w14:textId="1BFFF16C" w:rsidR="00473A99" w:rsidRDefault="00473A99" w:rsidP="00473A99"/>
    <w:p w14:paraId="293E79E9" w14:textId="498BDBF4" w:rsidR="00473A99" w:rsidRDefault="00473A99" w:rsidP="00473A99"/>
    <w:p w14:paraId="5CD7966A" w14:textId="06D32122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01397FF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6872991E" w:rsidR="00473A99" w:rsidRDefault="00473A99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72F1637" w14:textId="18D76F72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4886F0A1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72087F4D" w14:textId="299AE13A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5A51F3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E4A69"/>
    <w:multiLevelType w:val="hybridMultilevel"/>
    <w:tmpl w:val="AA6A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32F8D"/>
    <w:rsid w:val="00156391"/>
    <w:rsid w:val="001A692B"/>
    <w:rsid w:val="001C5862"/>
    <w:rsid w:val="00204E8E"/>
    <w:rsid w:val="00214823"/>
    <w:rsid w:val="0022732F"/>
    <w:rsid w:val="002370BA"/>
    <w:rsid w:val="00253B48"/>
    <w:rsid w:val="00277308"/>
    <w:rsid w:val="00295454"/>
    <w:rsid w:val="002D0298"/>
    <w:rsid w:val="002D2733"/>
    <w:rsid w:val="002E3C31"/>
    <w:rsid w:val="002E4B98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51FCE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A51F3"/>
    <w:rsid w:val="005B4484"/>
    <w:rsid w:val="005F3E70"/>
    <w:rsid w:val="005F6723"/>
    <w:rsid w:val="00614818"/>
    <w:rsid w:val="0064105E"/>
    <w:rsid w:val="00641CBA"/>
    <w:rsid w:val="006420C3"/>
    <w:rsid w:val="00652E02"/>
    <w:rsid w:val="00663275"/>
    <w:rsid w:val="00665254"/>
    <w:rsid w:val="006759B5"/>
    <w:rsid w:val="006C710B"/>
    <w:rsid w:val="0070258C"/>
    <w:rsid w:val="00707E83"/>
    <w:rsid w:val="00792E62"/>
    <w:rsid w:val="007A5A23"/>
    <w:rsid w:val="007B486D"/>
    <w:rsid w:val="00813EFF"/>
    <w:rsid w:val="00842CDC"/>
    <w:rsid w:val="0084740A"/>
    <w:rsid w:val="00854D21"/>
    <w:rsid w:val="008672D0"/>
    <w:rsid w:val="00867470"/>
    <w:rsid w:val="00875F34"/>
    <w:rsid w:val="00886FC5"/>
    <w:rsid w:val="0089005E"/>
    <w:rsid w:val="008B1E0B"/>
    <w:rsid w:val="008E639D"/>
    <w:rsid w:val="008F1900"/>
    <w:rsid w:val="009121C9"/>
    <w:rsid w:val="00916596"/>
    <w:rsid w:val="009230E7"/>
    <w:rsid w:val="009238C6"/>
    <w:rsid w:val="00940CA9"/>
    <w:rsid w:val="00982E6B"/>
    <w:rsid w:val="009957C5"/>
    <w:rsid w:val="00996E39"/>
    <w:rsid w:val="009970F8"/>
    <w:rsid w:val="009A15D5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CF4093"/>
    <w:rsid w:val="00D04191"/>
    <w:rsid w:val="00D10D03"/>
    <w:rsid w:val="00D3274B"/>
    <w:rsid w:val="00D332A1"/>
    <w:rsid w:val="00D57083"/>
    <w:rsid w:val="00D73CC3"/>
    <w:rsid w:val="00D801E3"/>
    <w:rsid w:val="00DA4A63"/>
    <w:rsid w:val="00DC1033"/>
    <w:rsid w:val="00DD545E"/>
    <w:rsid w:val="00DF1C2F"/>
    <w:rsid w:val="00DF7E33"/>
    <w:rsid w:val="00E15A2E"/>
    <w:rsid w:val="00E26F9B"/>
    <w:rsid w:val="00E70FD4"/>
    <w:rsid w:val="00EC7889"/>
    <w:rsid w:val="00ED2813"/>
    <w:rsid w:val="00EF3F87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BD40E9FB</Template>
  <TotalTime>10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16</cp:revision>
  <cp:lastPrinted>2023-01-31T09:42:00Z</cp:lastPrinted>
  <dcterms:created xsi:type="dcterms:W3CDTF">2023-02-05T14:43:00Z</dcterms:created>
  <dcterms:modified xsi:type="dcterms:W3CDTF">2023-02-06T12:30:00Z</dcterms:modified>
</cp:coreProperties>
</file>