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00541A" w14:textId="77777777" w:rsidR="00473A99" w:rsidRPr="00344865" w:rsidRDefault="00473A99" w:rsidP="00473A99">
      <w:pPr>
        <w:jc w:val="center"/>
        <w:rPr>
          <w:rFonts w:ascii="XCCW Joined 7a" w:hAnsi="XCCW Joined 7a"/>
          <w:sz w:val="18"/>
          <w:u w:val="single"/>
        </w:rPr>
      </w:pPr>
      <w:r w:rsidRPr="00344865">
        <w:rPr>
          <w:rFonts w:ascii="XCCW Joined 7a" w:hAnsi="XCCW Joined 7a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AF8870" wp14:editId="4211F4F3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rect w14:anchorId="55F037F8" id="Rectangle 3" o:spid="_x0000_s1026" style="position:absolute;margin-left:-20.7pt;margin-top:24.3pt;width:535.1pt;height:75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5cjQIAAGw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TkwOXI0CAABs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</w:p>
    <w:p w14:paraId="4D6568E4" w14:textId="1ABBF2AB" w:rsidR="00DA1D37" w:rsidRPr="00A26727" w:rsidRDefault="009D1720" w:rsidP="00DA1D37">
      <w:pPr>
        <w:jc w:val="center"/>
        <w:rPr>
          <w:rFonts w:ascii="XCCW Joined 7a" w:hAnsi="XCCW Joined 7a"/>
          <w:b/>
          <w:sz w:val="18"/>
          <w:u w:val="single"/>
        </w:rPr>
      </w:pPr>
      <w:proofErr w:type="gramStart"/>
      <w:r w:rsidRPr="00A26727">
        <w:rPr>
          <w:rFonts w:ascii="XCCW Joined 7a" w:hAnsi="XCCW Joined 7a"/>
          <w:b/>
          <w:sz w:val="18"/>
          <w:u w:val="single"/>
        </w:rPr>
        <w:t xml:space="preserve">Set </w:t>
      </w:r>
      <w:r w:rsidR="00473A99" w:rsidRPr="00A26727">
        <w:rPr>
          <w:rFonts w:ascii="XCCW Joined 7a" w:hAnsi="XCCW Joined 7a"/>
          <w:b/>
          <w:sz w:val="18"/>
          <w:u w:val="single"/>
        </w:rPr>
        <w:t>:</w:t>
      </w:r>
      <w:proofErr w:type="gramEnd"/>
      <w:r w:rsidRPr="00A26727">
        <w:rPr>
          <w:rFonts w:ascii="XCCW Joined 7a" w:hAnsi="XCCW Joined 7a"/>
          <w:b/>
          <w:sz w:val="18"/>
          <w:u w:val="single"/>
        </w:rPr>
        <w:t xml:space="preserve"> </w:t>
      </w:r>
      <w:r w:rsidR="00470588">
        <w:rPr>
          <w:rFonts w:ascii="XCCW Joined 7a" w:hAnsi="XCCW Joined 7a"/>
          <w:b/>
          <w:sz w:val="18"/>
          <w:u w:val="single"/>
        </w:rPr>
        <w:t xml:space="preserve">Friday </w:t>
      </w:r>
      <w:r w:rsidR="00225E52">
        <w:rPr>
          <w:rFonts w:ascii="XCCW Joined 7a" w:hAnsi="XCCW Joined 7a"/>
          <w:b/>
          <w:sz w:val="18"/>
          <w:u w:val="single"/>
        </w:rPr>
        <w:t>21st</w:t>
      </w:r>
      <w:r w:rsidR="00DA1D37">
        <w:rPr>
          <w:rFonts w:ascii="XCCW Joined 7a" w:hAnsi="XCCW Joined 7a"/>
          <w:b/>
          <w:sz w:val="18"/>
          <w:u w:val="single"/>
        </w:rPr>
        <w:t xml:space="preserve"> April</w:t>
      </w:r>
    </w:p>
    <w:p w14:paraId="4A96101F" w14:textId="488CDE52" w:rsidR="00473A99" w:rsidRPr="00344865" w:rsidRDefault="00450131" w:rsidP="00473A99">
      <w:pPr>
        <w:jc w:val="center"/>
        <w:rPr>
          <w:rFonts w:ascii="XCCW Joined 7a" w:hAnsi="XCCW Joined 7a"/>
          <w:sz w:val="18"/>
          <w:u w:val="single"/>
        </w:rPr>
      </w:pPr>
      <w:r w:rsidRPr="00344865">
        <w:rPr>
          <w:rFonts w:ascii="XCCW Joined 7a" w:hAnsi="XCCW Joined 7a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EED3F6" wp14:editId="1546BECF">
                <wp:simplePos x="0" y="0"/>
                <wp:positionH relativeFrom="margin">
                  <wp:posOffset>-139065</wp:posOffset>
                </wp:positionH>
                <wp:positionV relativeFrom="paragraph">
                  <wp:posOffset>283846</wp:posOffset>
                </wp:positionV>
                <wp:extent cx="3364865" cy="1771650"/>
                <wp:effectExtent l="0" t="0" r="2603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4865" cy="1771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FEF8D4" w14:textId="1483BC70" w:rsidR="00E26F9B" w:rsidRPr="007F4301" w:rsidRDefault="00473A99" w:rsidP="007F4301">
                            <w:pP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This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…</w:t>
                            </w:r>
                          </w:p>
                          <w:p w14:paraId="53F71C7E" w14:textId="5089327C" w:rsidR="00470588" w:rsidRPr="00DA1D37" w:rsidRDefault="00470588" w:rsidP="0047058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 w:hanging="284"/>
                              <w:rPr>
                                <w:rFonts w:ascii="CCW Cursive Writing 7" w:hAnsi="CCW Cursive Writing 7" w:cs="Times New Roman"/>
                                <w:bCs/>
                                <w:sz w:val="14"/>
                                <w:szCs w:val="16"/>
                              </w:rPr>
                            </w:pPr>
                            <w:r w:rsidRPr="00DA1D37">
                              <w:rPr>
                                <w:rFonts w:ascii="CCW Cursive Writing 7" w:hAnsi="CCW Cursive Writing 7" w:cs="Times New Roman"/>
                                <w:bCs/>
                                <w:sz w:val="14"/>
                                <w:szCs w:val="16"/>
                              </w:rPr>
                              <w:t xml:space="preserve">We have </w:t>
                            </w:r>
                            <w:r w:rsidR="00760BC0" w:rsidRPr="00DA1D37">
                              <w:rPr>
                                <w:rFonts w:ascii="CCW Cursive Writing 7" w:hAnsi="CCW Cursive Writing 7" w:cs="Times New Roman"/>
                                <w:bCs/>
                                <w:sz w:val="14"/>
                                <w:szCs w:val="16"/>
                              </w:rPr>
                              <w:t xml:space="preserve">looked at </w:t>
                            </w:r>
                            <w:r w:rsidR="00225E52">
                              <w:rPr>
                                <w:rFonts w:ascii="CCW Cursive Writing 7" w:hAnsi="CCW Cursive Writing 7" w:cs="Times New Roman"/>
                                <w:bCs/>
                                <w:sz w:val="14"/>
                                <w:szCs w:val="16"/>
                              </w:rPr>
                              <w:t xml:space="preserve">statistics </w:t>
                            </w:r>
                            <w:r w:rsidR="00450131">
                              <w:rPr>
                                <w:rFonts w:ascii="CCW Cursive Writing 7" w:hAnsi="CCW Cursive Writing 7" w:cs="Times New Roman"/>
                                <w:bCs/>
                                <w:sz w:val="14"/>
                                <w:szCs w:val="16"/>
                              </w:rPr>
                              <w:t xml:space="preserve">in Maths </w:t>
                            </w:r>
                            <w:r w:rsidR="00225E52">
                              <w:rPr>
                                <w:rFonts w:ascii="CCW Cursive Writing 7" w:hAnsi="CCW Cursive Writing 7" w:cs="Times New Roman"/>
                                <w:bCs/>
                                <w:sz w:val="14"/>
                                <w:szCs w:val="16"/>
                              </w:rPr>
                              <w:t>- line graphs, pie charts and averages</w:t>
                            </w:r>
                          </w:p>
                          <w:p w14:paraId="6788ADA4" w14:textId="1B593CD9" w:rsidR="00225E52" w:rsidRDefault="00225E52" w:rsidP="00225E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 w:hanging="284"/>
                              <w:rPr>
                                <w:rFonts w:ascii="CCW Cursive Writing 7" w:hAnsi="CCW Cursive Writing 7" w:cs="Times New Roman"/>
                                <w:bCs/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Cs/>
                                <w:sz w:val="14"/>
                                <w:szCs w:val="16"/>
                              </w:rPr>
                              <w:t xml:space="preserve">We wrote balanced arguments in English about whether footballers are paid too much! </w:t>
                            </w:r>
                          </w:p>
                          <w:p w14:paraId="7BDE9464" w14:textId="5F39D8E9" w:rsidR="00760BC0" w:rsidRDefault="00DA1D37" w:rsidP="00225E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 w:hanging="284"/>
                              <w:rPr>
                                <w:rFonts w:ascii="CCW Cursive Writing 7" w:hAnsi="CCW Cursive Writing 7" w:cs="Times New Roman"/>
                                <w:bCs/>
                                <w:sz w:val="14"/>
                                <w:szCs w:val="16"/>
                              </w:rPr>
                            </w:pPr>
                            <w:r w:rsidRPr="00DA1D37">
                              <w:rPr>
                                <w:rFonts w:ascii="CCW Cursive Writing 7" w:hAnsi="CCW Cursive Writing 7" w:cs="Times New Roman"/>
                                <w:bCs/>
                                <w:sz w:val="14"/>
                                <w:szCs w:val="16"/>
                              </w:rPr>
                              <w:t xml:space="preserve">RE- Ascension and Pentecost. </w:t>
                            </w:r>
                            <w:r w:rsidR="00225E52">
                              <w:rPr>
                                <w:rFonts w:ascii="CCW Cursive Writing 7" w:hAnsi="CCW Cursive Writing 7" w:cs="Times New Roman"/>
                                <w:bCs/>
                                <w:sz w:val="14"/>
                                <w:szCs w:val="16"/>
                              </w:rPr>
                              <w:t>What happene</w:t>
                            </w:r>
                            <w:r w:rsidR="00225E52" w:rsidRPr="00225E52">
                              <w:rPr>
                                <w:rFonts w:ascii="CCW Cursive Writing 7" w:hAnsi="CCW Cursive Writing 7" w:cs="Times New Roman"/>
                                <w:bCs/>
                                <w:sz w:val="14"/>
                                <w:szCs w:val="16"/>
                              </w:rPr>
                              <w:t xml:space="preserve">d after Easter? </w:t>
                            </w:r>
                            <w:r w:rsidR="00B0623C" w:rsidRPr="00225E52">
                              <w:rPr>
                                <w:rFonts w:ascii="CCW Cursive Writing 7" w:hAnsi="CCW Cursive Writing 7" w:cs="Times New Roman"/>
                                <w:bCs/>
                                <w:sz w:val="14"/>
                                <w:szCs w:val="16"/>
                              </w:rPr>
                              <w:t xml:space="preserve"> </w:t>
                            </w:r>
                          </w:p>
                          <w:p w14:paraId="49435CC7" w14:textId="673CB72C" w:rsidR="00450131" w:rsidRPr="00225E52" w:rsidRDefault="00450131" w:rsidP="00225E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 w:hanging="284"/>
                              <w:rPr>
                                <w:rFonts w:ascii="CCW Cursive Writing 7" w:hAnsi="CCW Cursive Writing 7" w:cs="Times New Roman"/>
                                <w:bCs/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Cs/>
                                <w:sz w:val="14"/>
                                <w:szCs w:val="16"/>
                              </w:rPr>
                              <w:t>PE- Cricket and team work skills</w:t>
                            </w:r>
                          </w:p>
                          <w:p w14:paraId="40B77DF4" w14:textId="77777777" w:rsidR="00473A99" w:rsidRPr="003F5047" w:rsidRDefault="00473A99" w:rsidP="00473A99">
                            <w:pPr>
                              <w:ind w:left="360"/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</w:p>
                          <w:p w14:paraId="5A67E250" w14:textId="77777777" w:rsidR="00473A99" w:rsidRPr="00AE0E48" w:rsidRDefault="00473A99" w:rsidP="00473A99">
                            <w:pPr>
                              <w:rPr>
                                <w:rFonts w:ascii="Jarman" w:hAnsi="Jarman"/>
                                <w:b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EED3F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10.95pt;margin-top:22.35pt;width:264.95pt;height:139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" fillcolor="white [3201]" strokeweight=".5pt">
                <v:textbox>
                  <w:txbxContent>
                    <w:p w14:paraId="6AFEF8D4" w14:textId="1483BC70" w:rsidR="00E26F9B" w:rsidRPr="007F4301" w:rsidRDefault="00473A99" w:rsidP="007F4301">
                      <w:pP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This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…</w:t>
                      </w:r>
                    </w:p>
                    <w:p w14:paraId="53F71C7E" w14:textId="5089327C" w:rsidR="00470588" w:rsidRPr="00DA1D37" w:rsidRDefault="00470588" w:rsidP="0047058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 w:hanging="284"/>
                        <w:rPr>
                          <w:rFonts w:ascii="CCW Cursive Writing 7" w:hAnsi="CCW Cursive Writing 7" w:cs="Times New Roman"/>
                          <w:bCs/>
                          <w:sz w:val="14"/>
                          <w:szCs w:val="16"/>
                        </w:rPr>
                      </w:pPr>
                      <w:r w:rsidRPr="00DA1D37">
                        <w:rPr>
                          <w:rFonts w:ascii="CCW Cursive Writing 7" w:hAnsi="CCW Cursive Writing 7" w:cs="Times New Roman"/>
                          <w:bCs/>
                          <w:sz w:val="14"/>
                          <w:szCs w:val="16"/>
                        </w:rPr>
                        <w:t xml:space="preserve">We have </w:t>
                      </w:r>
                      <w:r w:rsidR="00760BC0" w:rsidRPr="00DA1D37">
                        <w:rPr>
                          <w:rFonts w:ascii="CCW Cursive Writing 7" w:hAnsi="CCW Cursive Writing 7" w:cs="Times New Roman"/>
                          <w:bCs/>
                          <w:sz w:val="14"/>
                          <w:szCs w:val="16"/>
                        </w:rPr>
                        <w:t xml:space="preserve">looked at </w:t>
                      </w:r>
                      <w:r w:rsidR="00225E52">
                        <w:rPr>
                          <w:rFonts w:ascii="CCW Cursive Writing 7" w:hAnsi="CCW Cursive Writing 7" w:cs="Times New Roman"/>
                          <w:bCs/>
                          <w:sz w:val="14"/>
                          <w:szCs w:val="16"/>
                        </w:rPr>
                        <w:t xml:space="preserve">statistics </w:t>
                      </w:r>
                      <w:r w:rsidR="00450131">
                        <w:rPr>
                          <w:rFonts w:ascii="CCW Cursive Writing 7" w:hAnsi="CCW Cursive Writing 7" w:cs="Times New Roman"/>
                          <w:bCs/>
                          <w:sz w:val="14"/>
                          <w:szCs w:val="16"/>
                        </w:rPr>
                        <w:t xml:space="preserve">in Maths </w:t>
                      </w:r>
                      <w:r w:rsidR="00225E52">
                        <w:rPr>
                          <w:rFonts w:ascii="CCW Cursive Writing 7" w:hAnsi="CCW Cursive Writing 7" w:cs="Times New Roman"/>
                          <w:bCs/>
                          <w:sz w:val="14"/>
                          <w:szCs w:val="16"/>
                        </w:rPr>
                        <w:t>- line graphs, pie charts and averages</w:t>
                      </w:r>
                    </w:p>
                    <w:p w14:paraId="6788ADA4" w14:textId="1B593CD9" w:rsidR="00225E52" w:rsidRDefault="00225E52" w:rsidP="00225E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 w:hanging="284"/>
                        <w:rPr>
                          <w:rFonts w:ascii="CCW Cursive Writing 7" w:hAnsi="CCW Cursive Writing 7" w:cs="Times New Roman"/>
                          <w:bCs/>
                          <w:sz w:val="14"/>
                          <w:szCs w:val="16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Cs/>
                          <w:sz w:val="14"/>
                          <w:szCs w:val="16"/>
                        </w:rPr>
                        <w:t xml:space="preserve">We wrote balanced arguments in English about whether footballers are paid too much! </w:t>
                      </w:r>
                    </w:p>
                    <w:p w14:paraId="7BDE9464" w14:textId="5F39D8E9" w:rsidR="00760BC0" w:rsidRDefault="00DA1D37" w:rsidP="00225E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 w:hanging="284"/>
                        <w:rPr>
                          <w:rFonts w:ascii="CCW Cursive Writing 7" w:hAnsi="CCW Cursive Writing 7" w:cs="Times New Roman"/>
                          <w:bCs/>
                          <w:sz w:val="14"/>
                          <w:szCs w:val="16"/>
                        </w:rPr>
                      </w:pPr>
                      <w:r w:rsidRPr="00DA1D37">
                        <w:rPr>
                          <w:rFonts w:ascii="CCW Cursive Writing 7" w:hAnsi="CCW Cursive Writing 7" w:cs="Times New Roman"/>
                          <w:bCs/>
                          <w:sz w:val="14"/>
                          <w:szCs w:val="16"/>
                        </w:rPr>
                        <w:t xml:space="preserve">RE- Ascension and Pentecost. </w:t>
                      </w:r>
                      <w:r w:rsidR="00225E52">
                        <w:rPr>
                          <w:rFonts w:ascii="CCW Cursive Writing 7" w:hAnsi="CCW Cursive Writing 7" w:cs="Times New Roman"/>
                          <w:bCs/>
                          <w:sz w:val="14"/>
                          <w:szCs w:val="16"/>
                        </w:rPr>
                        <w:t>What happene</w:t>
                      </w:r>
                      <w:r w:rsidR="00225E52" w:rsidRPr="00225E52">
                        <w:rPr>
                          <w:rFonts w:ascii="CCW Cursive Writing 7" w:hAnsi="CCW Cursive Writing 7" w:cs="Times New Roman"/>
                          <w:bCs/>
                          <w:sz w:val="14"/>
                          <w:szCs w:val="16"/>
                        </w:rPr>
                        <w:t xml:space="preserve">d after Easter? </w:t>
                      </w:r>
                      <w:r w:rsidR="00B0623C" w:rsidRPr="00225E52">
                        <w:rPr>
                          <w:rFonts w:ascii="CCW Cursive Writing 7" w:hAnsi="CCW Cursive Writing 7" w:cs="Times New Roman"/>
                          <w:bCs/>
                          <w:sz w:val="14"/>
                          <w:szCs w:val="16"/>
                        </w:rPr>
                        <w:t xml:space="preserve"> </w:t>
                      </w:r>
                    </w:p>
                    <w:p w14:paraId="49435CC7" w14:textId="673CB72C" w:rsidR="00450131" w:rsidRPr="00225E52" w:rsidRDefault="00450131" w:rsidP="00225E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 w:hanging="284"/>
                        <w:rPr>
                          <w:rFonts w:ascii="CCW Cursive Writing 7" w:hAnsi="CCW Cursive Writing 7" w:cs="Times New Roman"/>
                          <w:bCs/>
                          <w:sz w:val="14"/>
                          <w:szCs w:val="16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Cs/>
                          <w:sz w:val="14"/>
                          <w:szCs w:val="16"/>
                        </w:rPr>
                        <w:t>PE- Cricket and team work skills</w:t>
                      </w:r>
                    </w:p>
                    <w:p w14:paraId="40B77DF4" w14:textId="77777777" w:rsidR="00473A99" w:rsidRPr="003F5047" w:rsidRDefault="00473A99" w:rsidP="00473A99">
                      <w:pPr>
                        <w:ind w:left="360"/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</w:p>
                    <w:p w14:paraId="5A67E250" w14:textId="77777777" w:rsidR="00473A99" w:rsidRPr="00AE0E48" w:rsidRDefault="00473A99" w:rsidP="00473A99">
                      <w:pPr>
                        <w:rPr>
                          <w:rFonts w:ascii="Jarman" w:hAnsi="Jarman"/>
                          <w:b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225E52" w:rsidRPr="00344865">
        <w:rPr>
          <w:rFonts w:ascii="XCCW Joined 7a" w:hAnsi="XCCW Joined 7a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2BADD8" wp14:editId="56673A86">
                <wp:simplePos x="0" y="0"/>
                <wp:positionH relativeFrom="margin">
                  <wp:posOffset>3470910</wp:posOffset>
                </wp:positionH>
                <wp:positionV relativeFrom="paragraph">
                  <wp:posOffset>274320</wp:posOffset>
                </wp:positionV>
                <wp:extent cx="3009900" cy="1609725"/>
                <wp:effectExtent l="0" t="0" r="1905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9900" cy="1609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536B37" w14:textId="0450ACF4" w:rsidR="00DA1D37" w:rsidRPr="00DA1D37" w:rsidRDefault="00473A99" w:rsidP="00DA1D37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16"/>
                              </w:rPr>
                            </w:pPr>
                            <w:r w:rsidRPr="003514E3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16"/>
                              </w:rPr>
                              <w:t>Next week</w:t>
                            </w:r>
                            <w:r w:rsidRPr="003514E3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16"/>
                              </w:rPr>
                              <w:t>…</w:t>
                            </w:r>
                            <w:r w:rsidR="009F224A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5348292F" w14:textId="728C2527" w:rsidR="00DA1D37" w:rsidRPr="00450131" w:rsidRDefault="00225E52" w:rsidP="00225E52">
                            <w:pPr>
                              <w:pStyle w:val="Header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720"/>
                              </w:tabs>
                              <w:jc w:val="both"/>
                              <w:rPr>
                                <w:rFonts w:ascii="CCW Cursive Writing 7" w:hAnsi="CCW Cursive Writing 7" w:cstheme="minorHAnsi"/>
                                <w:sz w:val="14"/>
                                <w:szCs w:val="14"/>
                                <w:lang w:val="en-US"/>
                              </w:rPr>
                            </w:pPr>
                            <w:proofErr w:type="spellStart"/>
                            <w:r w:rsidRPr="00450131">
                              <w:rPr>
                                <w:rFonts w:ascii="CCW Cursive Writing 7" w:hAnsi="CCW Cursive Writing 7" w:cstheme="minorHAnsi"/>
                                <w:sz w:val="14"/>
                                <w:szCs w:val="14"/>
                                <w:lang w:val="en-US"/>
                              </w:rPr>
                              <w:t>Maths</w:t>
                            </w:r>
                            <w:proofErr w:type="spellEnd"/>
                            <w:r w:rsidRPr="00450131">
                              <w:rPr>
                                <w:rFonts w:ascii="CCW Cursive Writing 7" w:hAnsi="CCW Cursive Writing 7" w:cstheme="minorHAnsi"/>
                                <w:sz w:val="14"/>
                                <w:szCs w:val="14"/>
                                <w:lang w:val="en-US"/>
                              </w:rPr>
                              <w:t>-angles-measuring, drawing and finding missing angles in shapes</w:t>
                            </w:r>
                          </w:p>
                          <w:p w14:paraId="057A2D0D" w14:textId="3FEC930D" w:rsidR="00225E52" w:rsidRDefault="00225E52" w:rsidP="00225E52">
                            <w:pPr>
                              <w:pStyle w:val="Header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720"/>
                              </w:tabs>
                              <w:jc w:val="both"/>
                              <w:rPr>
                                <w:rFonts w:ascii="CCW Cursive Writing 7" w:hAnsi="CCW Cursive Writing 7" w:cstheme="minorHAnsi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450131">
                              <w:rPr>
                                <w:rFonts w:ascii="CCW Cursive Writing 7" w:hAnsi="CCW Cursive Writing 7" w:cstheme="minorHAnsi"/>
                                <w:sz w:val="14"/>
                                <w:szCs w:val="14"/>
                                <w:lang w:val="en-US"/>
                              </w:rPr>
                              <w:t xml:space="preserve">English- </w:t>
                            </w:r>
                            <w:proofErr w:type="spellStart"/>
                            <w:r w:rsidR="00450131">
                              <w:rPr>
                                <w:rFonts w:ascii="CCW Cursive Writing 7" w:hAnsi="CCW Cursive Writing 7" w:cstheme="minorHAnsi"/>
                                <w:sz w:val="14"/>
                                <w:szCs w:val="14"/>
                                <w:lang w:val="en-US"/>
                              </w:rPr>
                              <w:t>Dreamgiver</w:t>
                            </w:r>
                            <w:proofErr w:type="spellEnd"/>
                            <w:r w:rsidR="00450131">
                              <w:rPr>
                                <w:rFonts w:ascii="CCW Cursive Writing 7" w:hAnsi="CCW Cursive Writing 7" w:cstheme="minorHAnsi"/>
                                <w:sz w:val="14"/>
                                <w:szCs w:val="14"/>
                                <w:lang w:val="en-US"/>
                              </w:rPr>
                              <w:t xml:space="preserve">- Narrative </w:t>
                            </w:r>
                            <w:proofErr w:type="gramStart"/>
                            <w:r w:rsidR="00450131">
                              <w:rPr>
                                <w:rFonts w:ascii="CCW Cursive Writing 7" w:hAnsi="CCW Cursive Writing 7" w:cstheme="minorHAnsi"/>
                                <w:sz w:val="14"/>
                                <w:szCs w:val="14"/>
                                <w:lang w:val="en-US"/>
                              </w:rPr>
                              <w:t>writing ,</w:t>
                            </w:r>
                            <w:proofErr w:type="gramEnd"/>
                            <w:r w:rsidR="00450131">
                              <w:rPr>
                                <w:rFonts w:ascii="CCW Cursive Writing 7" w:hAnsi="CCW Cursive Writing 7" w:cstheme="minorHAnsi"/>
                                <w:sz w:val="14"/>
                                <w:szCs w:val="14"/>
                                <w:lang w:val="en-US"/>
                              </w:rPr>
                              <w:t xml:space="preserve"> SPAG revision</w:t>
                            </w:r>
                          </w:p>
                          <w:p w14:paraId="71D232CF" w14:textId="76EF8C8B" w:rsidR="00450131" w:rsidRPr="00450131" w:rsidRDefault="00450131" w:rsidP="00225E52">
                            <w:pPr>
                              <w:pStyle w:val="Header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720"/>
                              </w:tabs>
                              <w:jc w:val="both"/>
                              <w:rPr>
                                <w:rFonts w:ascii="CCW Cursive Writing 7" w:hAnsi="CCW Cursive Writing 7" w:cstheme="minorHAnsi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CCW Cursive Writing 7" w:hAnsi="CCW Cursive Writing 7" w:cstheme="minorHAnsi"/>
                                <w:sz w:val="14"/>
                                <w:szCs w:val="14"/>
                                <w:lang w:val="en-US"/>
                              </w:rPr>
                              <w:t xml:space="preserve">Science- starting a new unit looking at Electricity </w:t>
                            </w:r>
                          </w:p>
                          <w:p w14:paraId="28E0C8A5" w14:textId="77777777" w:rsidR="00DA1D37" w:rsidRDefault="00DA1D37" w:rsidP="00DA1D37">
                            <w:pPr>
                              <w:pStyle w:val="Header"/>
                              <w:tabs>
                                <w:tab w:val="left" w:pos="720"/>
                              </w:tabs>
                              <w:jc w:val="both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  <w:p w14:paraId="015982F7" w14:textId="4A5EFAC6" w:rsidR="00760BC0" w:rsidRPr="00E34B1F" w:rsidRDefault="00760BC0" w:rsidP="00470588">
                            <w:p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</w:p>
                          <w:p w14:paraId="1A8FBFBD" w14:textId="0CF3A76C" w:rsidR="00470588" w:rsidRPr="00470588" w:rsidRDefault="00470588" w:rsidP="00470588">
                            <w:pP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14:paraId="4D4B119F" w14:textId="77777777" w:rsidR="00473A99" w:rsidRPr="00EA00E8" w:rsidRDefault="00473A99" w:rsidP="00473A99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14:paraId="53EFDAAD" w14:textId="77777777" w:rsidR="00473A99" w:rsidRPr="00EA00E8" w:rsidRDefault="00473A99" w:rsidP="00473A99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EA00E8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2BADD8" id="Text Box 2" o:spid="_x0000_s1027" type="#_x0000_t202" style="position:absolute;left:0;text-align:left;margin-left:273.3pt;margin-top:21.6pt;width:237pt;height:126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" fillcolor="white [3201]" strokeweight=".5pt">
                <v:textbox>
                  <w:txbxContent>
                    <w:p w14:paraId="68536B37" w14:textId="0450ACF4" w:rsidR="00DA1D37" w:rsidRPr="00DA1D37" w:rsidRDefault="00473A99" w:rsidP="00DA1D37">
                      <w:p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16"/>
                        </w:rPr>
                      </w:pPr>
                      <w:r w:rsidRPr="003514E3">
                        <w:rPr>
                          <w:rFonts w:ascii="CCW Cursive Writing 7" w:hAnsi="CCW Cursive Writing 7"/>
                          <w:b/>
                          <w:sz w:val="16"/>
                          <w:szCs w:val="16"/>
                        </w:rPr>
                        <w:t>Next week</w:t>
                      </w:r>
                      <w:r w:rsidRPr="003514E3">
                        <w:rPr>
                          <w:rFonts w:ascii="CCW Cursive Writing 7" w:hAnsi="CCW Cursive Writing 7" w:cs="Times New Roman"/>
                          <w:b/>
                          <w:sz w:val="16"/>
                          <w:szCs w:val="16"/>
                        </w:rPr>
                        <w:t>…</w:t>
                      </w:r>
                      <w:r w:rsidR="009F224A">
                        <w:rPr>
                          <w:rFonts w:ascii="CCW Cursive Writing 7" w:hAnsi="CCW Cursive Writing 7" w:cs="Times New Roman"/>
                          <w:b/>
                          <w:sz w:val="16"/>
                          <w:szCs w:val="16"/>
                        </w:rPr>
                        <w:t xml:space="preserve"> </w:t>
                      </w:r>
                    </w:p>
                    <w:p w14:paraId="5348292F" w14:textId="728C2527" w:rsidR="00DA1D37" w:rsidRPr="00450131" w:rsidRDefault="00225E52" w:rsidP="00225E52">
                      <w:pPr>
                        <w:pStyle w:val="Header"/>
                        <w:numPr>
                          <w:ilvl w:val="0"/>
                          <w:numId w:val="7"/>
                        </w:numPr>
                        <w:tabs>
                          <w:tab w:val="left" w:pos="720"/>
                        </w:tabs>
                        <w:jc w:val="both"/>
                        <w:rPr>
                          <w:rFonts w:ascii="CCW Cursive Writing 7" w:hAnsi="CCW Cursive Writing 7" w:cstheme="minorHAnsi"/>
                          <w:sz w:val="14"/>
                          <w:szCs w:val="14"/>
                          <w:lang w:val="en-US"/>
                        </w:rPr>
                      </w:pPr>
                      <w:proofErr w:type="spellStart"/>
                      <w:r w:rsidRPr="00450131">
                        <w:rPr>
                          <w:rFonts w:ascii="CCW Cursive Writing 7" w:hAnsi="CCW Cursive Writing 7" w:cstheme="minorHAnsi"/>
                          <w:sz w:val="14"/>
                          <w:szCs w:val="14"/>
                          <w:lang w:val="en-US"/>
                        </w:rPr>
                        <w:t>Maths</w:t>
                      </w:r>
                      <w:proofErr w:type="spellEnd"/>
                      <w:r w:rsidRPr="00450131">
                        <w:rPr>
                          <w:rFonts w:ascii="CCW Cursive Writing 7" w:hAnsi="CCW Cursive Writing 7" w:cstheme="minorHAnsi"/>
                          <w:sz w:val="14"/>
                          <w:szCs w:val="14"/>
                          <w:lang w:val="en-US"/>
                        </w:rPr>
                        <w:t>-angles-measuring, drawing and finding missing angles in shapes</w:t>
                      </w:r>
                    </w:p>
                    <w:p w14:paraId="057A2D0D" w14:textId="3FEC930D" w:rsidR="00225E52" w:rsidRDefault="00225E52" w:rsidP="00225E52">
                      <w:pPr>
                        <w:pStyle w:val="Header"/>
                        <w:numPr>
                          <w:ilvl w:val="0"/>
                          <w:numId w:val="7"/>
                        </w:numPr>
                        <w:tabs>
                          <w:tab w:val="left" w:pos="720"/>
                        </w:tabs>
                        <w:jc w:val="both"/>
                        <w:rPr>
                          <w:rFonts w:ascii="CCW Cursive Writing 7" w:hAnsi="CCW Cursive Writing 7" w:cstheme="minorHAnsi"/>
                          <w:sz w:val="14"/>
                          <w:szCs w:val="14"/>
                          <w:lang w:val="en-US"/>
                        </w:rPr>
                      </w:pPr>
                      <w:r w:rsidRPr="00450131">
                        <w:rPr>
                          <w:rFonts w:ascii="CCW Cursive Writing 7" w:hAnsi="CCW Cursive Writing 7" w:cstheme="minorHAnsi"/>
                          <w:sz w:val="14"/>
                          <w:szCs w:val="14"/>
                          <w:lang w:val="en-US"/>
                        </w:rPr>
                        <w:t xml:space="preserve">English- </w:t>
                      </w:r>
                      <w:proofErr w:type="spellStart"/>
                      <w:r w:rsidR="00450131">
                        <w:rPr>
                          <w:rFonts w:ascii="CCW Cursive Writing 7" w:hAnsi="CCW Cursive Writing 7" w:cstheme="minorHAnsi"/>
                          <w:sz w:val="14"/>
                          <w:szCs w:val="14"/>
                          <w:lang w:val="en-US"/>
                        </w:rPr>
                        <w:t>Dreamgiver</w:t>
                      </w:r>
                      <w:proofErr w:type="spellEnd"/>
                      <w:r w:rsidR="00450131">
                        <w:rPr>
                          <w:rFonts w:ascii="CCW Cursive Writing 7" w:hAnsi="CCW Cursive Writing 7" w:cstheme="minorHAnsi"/>
                          <w:sz w:val="14"/>
                          <w:szCs w:val="14"/>
                          <w:lang w:val="en-US"/>
                        </w:rPr>
                        <w:t xml:space="preserve">- Narrative </w:t>
                      </w:r>
                      <w:proofErr w:type="gramStart"/>
                      <w:r w:rsidR="00450131">
                        <w:rPr>
                          <w:rFonts w:ascii="CCW Cursive Writing 7" w:hAnsi="CCW Cursive Writing 7" w:cstheme="minorHAnsi"/>
                          <w:sz w:val="14"/>
                          <w:szCs w:val="14"/>
                          <w:lang w:val="en-US"/>
                        </w:rPr>
                        <w:t>writing ,</w:t>
                      </w:r>
                      <w:proofErr w:type="gramEnd"/>
                      <w:r w:rsidR="00450131">
                        <w:rPr>
                          <w:rFonts w:ascii="CCW Cursive Writing 7" w:hAnsi="CCW Cursive Writing 7" w:cstheme="minorHAnsi"/>
                          <w:sz w:val="14"/>
                          <w:szCs w:val="14"/>
                          <w:lang w:val="en-US"/>
                        </w:rPr>
                        <w:t xml:space="preserve"> SPAG revision</w:t>
                      </w:r>
                    </w:p>
                    <w:p w14:paraId="71D232CF" w14:textId="76EF8C8B" w:rsidR="00450131" w:rsidRPr="00450131" w:rsidRDefault="00450131" w:rsidP="00225E52">
                      <w:pPr>
                        <w:pStyle w:val="Header"/>
                        <w:numPr>
                          <w:ilvl w:val="0"/>
                          <w:numId w:val="7"/>
                        </w:numPr>
                        <w:tabs>
                          <w:tab w:val="left" w:pos="720"/>
                        </w:tabs>
                        <w:jc w:val="both"/>
                        <w:rPr>
                          <w:rFonts w:ascii="CCW Cursive Writing 7" w:hAnsi="CCW Cursive Writing 7" w:cstheme="minorHAnsi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CCW Cursive Writing 7" w:hAnsi="CCW Cursive Writing 7" w:cstheme="minorHAnsi"/>
                          <w:sz w:val="14"/>
                          <w:szCs w:val="14"/>
                          <w:lang w:val="en-US"/>
                        </w:rPr>
                        <w:t xml:space="preserve">Science- starting a new unit looking at Electricity </w:t>
                      </w:r>
                    </w:p>
                    <w:p w14:paraId="28E0C8A5" w14:textId="77777777" w:rsidR="00DA1D37" w:rsidRDefault="00DA1D37" w:rsidP="00DA1D37">
                      <w:pPr>
                        <w:pStyle w:val="Header"/>
                        <w:tabs>
                          <w:tab w:val="left" w:pos="720"/>
                        </w:tabs>
                        <w:jc w:val="both"/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US"/>
                        </w:rPr>
                      </w:pPr>
                    </w:p>
                    <w:p w14:paraId="015982F7" w14:textId="4A5EFAC6" w:rsidR="00760BC0" w:rsidRPr="00E34B1F" w:rsidRDefault="00760BC0" w:rsidP="00470588">
                      <w:p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</w:p>
                    <w:p w14:paraId="1A8FBFBD" w14:textId="0CF3A76C" w:rsidR="00470588" w:rsidRPr="00470588" w:rsidRDefault="00470588" w:rsidP="00470588">
                      <w:pP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14:paraId="4D4B119F" w14:textId="77777777" w:rsidR="00473A99" w:rsidRPr="00EA00E8" w:rsidRDefault="00473A99" w:rsidP="00473A99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14:paraId="53EFDAAD" w14:textId="77777777" w:rsidR="00473A99" w:rsidRPr="00EA00E8" w:rsidRDefault="00473A99" w:rsidP="00473A99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EA00E8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73A99" w:rsidRPr="00344865">
        <w:rPr>
          <w:rFonts w:ascii="XCCW Joined 7a" w:hAnsi="XCCW Joined 7a"/>
          <w:sz w:val="18"/>
          <w:u w:val="single"/>
        </w:rPr>
        <w:t>Homework due</w:t>
      </w:r>
      <w:r w:rsidR="009D1720" w:rsidRPr="00344865">
        <w:rPr>
          <w:rFonts w:ascii="XCCW Joined 7a" w:hAnsi="XCCW Joined 7a"/>
          <w:sz w:val="18"/>
          <w:u w:val="single"/>
        </w:rPr>
        <w:t xml:space="preserve"> in </w:t>
      </w:r>
      <w:r w:rsidR="00DA1D37">
        <w:rPr>
          <w:rFonts w:ascii="XCCW Joined 7a" w:hAnsi="XCCW Joined 7a"/>
          <w:sz w:val="18"/>
          <w:u w:val="single"/>
        </w:rPr>
        <w:t>by Wednesday April</w:t>
      </w:r>
      <w:r w:rsidR="00225E52">
        <w:rPr>
          <w:rFonts w:ascii="XCCW Joined 7a" w:hAnsi="XCCW Joined 7a"/>
          <w:sz w:val="18"/>
          <w:u w:val="single"/>
        </w:rPr>
        <w:t xml:space="preserve">26th April </w:t>
      </w:r>
    </w:p>
    <w:p w14:paraId="79F5535E" w14:textId="7B5BB4FE" w:rsidR="00473A99" w:rsidRPr="00344865" w:rsidRDefault="00473A99" w:rsidP="00473A99">
      <w:pPr>
        <w:jc w:val="center"/>
        <w:rPr>
          <w:rFonts w:ascii="XCCW Joined 7a" w:hAnsi="XCCW Joined 7a"/>
          <w:sz w:val="18"/>
          <w:u w:val="single"/>
        </w:rPr>
      </w:pPr>
    </w:p>
    <w:p w14:paraId="538C42BF" w14:textId="77777777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46E96E21" w14:textId="77777777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0432D28A" w14:textId="77777777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2CC3B6D9" w14:textId="77777777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1F8084A6" w14:textId="77777777" w:rsidR="001E79D3" w:rsidRDefault="001E79D3" w:rsidP="00473A99">
      <w:pPr>
        <w:pStyle w:val="NoSpacing"/>
        <w:rPr>
          <w:rFonts w:ascii="XCCW Joined 7a" w:hAnsi="XCCW Joined 7a"/>
          <w:b/>
          <w:sz w:val="20"/>
          <w:szCs w:val="20"/>
        </w:rPr>
      </w:pPr>
    </w:p>
    <w:p w14:paraId="29E03E47" w14:textId="0777F1B6" w:rsidR="00473A99" w:rsidRPr="0060228B" w:rsidRDefault="00473A99" w:rsidP="00473A99">
      <w:pPr>
        <w:pStyle w:val="NoSpacing"/>
        <w:rPr>
          <w:rFonts w:ascii="CCW Cursive Writing 7" w:hAnsi="CCW Cursive Writing 7"/>
          <w:sz w:val="18"/>
          <w:szCs w:val="20"/>
        </w:rPr>
      </w:pPr>
      <w:r w:rsidRPr="0060228B">
        <w:rPr>
          <w:rFonts w:ascii="CCW Cursive Writing 7" w:hAnsi="CCW Cursive Writing 7"/>
          <w:b/>
          <w:sz w:val="18"/>
          <w:szCs w:val="20"/>
        </w:rPr>
        <w:t>At Home</w:t>
      </w:r>
      <w:r w:rsidRPr="0060228B">
        <w:rPr>
          <w:rFonts w:ascii="CCW Cursive Writing 7" w:hAnsi="CCW Cursive Writing 7" w:cs="Times New Roman"/>
          <w:b/>
          <w:sz w:val="18"/>
          <w:szCs w:val="20"/>
        </w:rPr>
        <w:t>…</w:t>
      </w:r>
      <w:r w:rsidRPr="0060228B">
        <w:rPr>
          <w:rFonts w:ascii="CCW Cursive Writing 7" w:hAnsi="CCW Cursive Writing 7"/>
          <w:sz w:val="18"/>
          <w:szCs w:val="20"/>
        </w:rPr>
        <w:t xml:space="preserve"> </w:t>
      </w:r>
    </w:p>
    <w:p w14:paraId="1AC20249" w14:textId="77777777" w:rsidR="003C6F36" w:rsidRPr="0060228B" w:rsidRDefault="003C6F36" w:rsidP="00473A99">
      <w:pPr>
        <w:pStyle w:val="NoSpacing"/>
        <w:rPr>
          <w:rFonts w:ascii="CCW Cursive Writing 7" w:hAnsi="CCW Cursive Writing 7"/>
          <w:b/>
          <w:noProof/>
          <w:sz w:val="18"/>
          <w:szCs w:val="20"/>
          <w:u w:val="single"/>
          <w:lang w:eastAsia="en-GB"/>
        </w:rPr>
      </w:pPr>
    </w:p>
    <w:p w14:paraId="1FDE71DB" w14:textId="77777777" w:rsidR="00473A99" w:rsidRPr="0060228B" w:rsidRDefault="00473A99" w:rsidP="00473A99">
      <w:pPr>
        <w:pStyle w:val="NoSpacing"/>
        <w:rPr>
          <w:rFonts w:ascii="CCW Cursive Writing 7" w:hAnsi="CCW Cursive Writing 7"/>
          <w:b/>
          <w:noProof/>
          <w:sz w:val="18"/>
          <w:szCs w:val="20"/>
          <w:u w:val="single"/>
          <w:lang w:eastAsia="en-GB"/>
        </w:rPr>
      </w:pPr>
      <w:r w:rsidRPr="0060228B">
        <w:rPr>
          <w:rFonts w:ascii="CCW Cursive Writing 7" w:hAnsi="CCW Cursive Writing 7"/>
          <w:b/>
          <w:noProof/>
          <w:sz w:val="18"/>
          <w:szCs w:val="20"/>
          <w:u w:val="single"/>
          <w:lang w:eastAsia="en-GB"/>
        </w:rPr>
        <w:t>Reading:</w:t>
      </w:r>
    </w:p>
    <w:p w14:paraId="33C28F0A" w14:textId="04704B57" w:rsidR="00473A99" w:rsidRPr="0060228B" w:rsidRDefault="00473A99" w:rsidP="00473A99">
      <w:pPr>
        <w:pStyle w:val="NoSpacing"/>
        <w:rPr>
          <w:rFonts w:ascii="CCW Cursive Writing 7" w:hAnsi="CCW Cursive Writing 7"/>
          <w:noProof/>
          <w:sz w:val="18"/>
          <w:szCs w:val="20"/>
          <w:lang w:eastAsia="en-GB"/>
        </w:rPr>
      </w:pPr>
      <w:r w:rsidRPr="0060228B">
        <w:rPr>
          <w:rFonts w:ascii="CCW Cursive Writing 7" w:hAnsi="CCW Cursive Writing 7"/>
          <w:noProof/>
          <w:sz w:val="18"/>
          <w:szCs w:val="20"/>
          <w:lang w:eastAsia="en-GB"/>
        </w:rPr>
        <w:t>It is also important that your child reads frequently throughout the week</w:t>
      </w:r>
      <w:r w:rsidR="00BB1ED3" w:rsidRPr="0060228B">
        <w:rPr>
          <w:rFonts w:ascii="CCW Cursive Writing 7" w:hAnsi="CCW Cursive Writing 7"/>
          <w:noProof/>
          <w:sz w:val="18"/>
          <w:szCs w:val="20"/>
          <w:lang w:eastAsia="en-GB"/>
        </w:rPr>
        <w:t xml:space="preserve">- no reading grids this week! </w:t>
      </w:r>
    </w:p>
    <w:p w14:paraId="49F63A1D" w14:textId="77777777" w:rsidR="003C6F36" w:rsidRPr="0060228B" w:rsidRDefault="003C6F36" w:rsidP="00473A99">
      <w:pPr>
        <w:pStyle w:val="NoSpacing"/>
        <w:rPr>
          <w:rFonts w:ascii="CCW Cursive Writing 7" w:hAnsi="CCW Cursive Writing 7"/>
          <w:b/>
          <w:noProof/>
          <w:sz w:val="18"/>
          <w:szCs w:val="20"/>
          <w:u w:val="single"/>
          <w:lang w:eastAsia="en-GB"/>
        </w:rPr>
      </w:pPr>
    </w:p>
    <w:p w14:paraId="6B19A7E5" w14:textId="650C9963" w:rsidR="00450131" w:rsidRPr="0060228B" w:rsidRDefault="00473A99" w:rsidP="00663275">
      <w:pPr>
        <w:pStyle w:val="NoSpacing"/>
        <w:rPr>
          <w:rFonts w:ascii="CCW Cursive Writing 7" w:hAnsi="CCW Cursive Writing 7"/>
          <w:b/>
          <w:noProof/>
          <w:sz w:val="16"/>
          <w:szCs w:val="18"/>
          <w:lang w:eastAsia="en-GB"/>
        </w:rPr>
      </w:pPr>
      <w:r w:rsidRPr="0060228B">
        <w:rPr>
          <w:rFonts w:ascii="CCW Cursive Writing 7" w:hAnsi="CCW Cursive Writing 7"/>
          <w:b/>
          <w:noProof/>
          <w:sz w:val="18"/>
          <w:szCs w:val="20"/>
          <w:u w:val="single"/>
          <w:lang w:eastAsia="en-GB"/>
        </w:rPr>
        <w:t>Spellings:</w:t>
      </w:r>
      <w:r w:rsidR="00BB1ED3" w:rsidRPr="0060228B">
        <w:rPr>
          <w:rFonts w:ascii="CCW Cursive Writing 7" w:hAnsi="CCW Cursive Writing 7"/>
          <w:b/>
          <w:noProof/>
          <w:sz w:val="18"/>
          <w:szCs w:val="20"/>
          <w:u w:val="single"/>
          <w:lang w:eastAsia="en-GB"/>
        </w:rPr>
        <w:t xml:space="preserve"> </w:t>
      </w:r>
      <w:r w:rsidR="00450131" w:rsidRPr="0060228B">
        <w:rPr>
          <w:rFonts w:ascii="CCW Cursive Writing 7" w:hAnsi="CCW Cursive Writing 7"/>
          <w:b/>
          <w:noProof/>
          <w:sz w:val="16"/>
          <w:szCs w:val="18"/>
          <w:lang w:eastAsia="en-GB"/>
        </w:rPr>
        <w:t>Words with the short vowel and double consonants</w:t>
      </w:r>
    </w:p>
    <w:p w14:paraId="5510CD53" w14:textId="2F656A7E" w:rsidR="00DB5BD2" w:rsidRPr="0060228B" w:rsidRDefault="00C27E90" w:rsidP="00663275">
      <w:pPr>
        <w:pStyle w:val="NoSpacing"/>
        <w:rPr>
          <w:rFonts w:ascii="CCW Cursive Writing 7" w:hAnsi="CCW Cursive Writing 7" w:cs="Tuffy"/>
          <w:bCs/>
          <w:color w:val="000000"/>
          <w:sz w:val="18"/>
          <w:szCs w:val="20"/>
          <w:lang w:eastAsia="en-GB"/>
        </w:rPr>
      </w:pPr>
      <w:r w:rsidRPr="0060228B">
        <w:rPr>
          <w:rFonts w:ascii="CCW Cursive Writing 7" w:hAnsi="CCW Cursive Writing 7" w:cs="Tuffy"/>
          <w:bCs/>
          <w:color w:val="000000"/>
          <w:sz w:val="18"/>
          <w:szCs w:val="20"/>
          <w:lang w:eastAsia="en-GB"/>
        </w:rPr>
        <w:t xml:space="preserve">Remember you should be doing at least half a page of practise in your homework book! </w:t>
      </w:r>
    </w:p>
    <w:p w14:paraId="60B34375" w14:textId="4F58A8C2" w:rsidR="00450131" w:rsidRPr="0060228B" w:rsidRDefault="00450131" w:rsidP="00FA7F69">
      <w:pPr>
        <w:pStyle w:val="NoSpacing"/>
        <w:numPr>
          <w:ilvl w:val="0"/>
          <w:numId w:val="9"/>
        </w:numPr>
        <w:rPr>
          <w:rFonts w:ascii="CCW Cursive Writing 7" w:hAnsi="CCW Cursive Writing 7" w:cs="Tuffy"/>
          <w:bCs/>
          <w:color w:val="000000"/>
          <w:sz w:val="18"/>
          <w:szCs w:val="20"/>
          <w:lang w:eastAsia="en-GB"/>
        </w:rPr>
      </w:pPr>
      <w:r w:rsidRPr="0060228B">
        <w:rPr>
          <w:rFonts w:ascii="CCW Cursive Writing 7" w:hAnsi="CCW Cursive Writing 7" w:cs="Tuffy"/>
          <w:bCs/>
          <w:color w:val="000000"/>
          <w:sz w:val="18"/>
          <w:szCs w:val="20"/>
          <w:highlight w:val="yellow"/>
          <w:lang w:eastAsia="en-GB"/>
        </w:rPr>
        <w:t>IDL -please do 15 minutes!</w:t>
      </w:r>
      <w:r w:rsidRPr="0060228B">
        <w:rPr>
          <w:rFonts w:ascii="CCW Cursive Writing 7" w:hAnsi="CCW Cursive Writing 7" w:cs="Tuffy"/>
          <w:bCs/>
          <w:color w:val="000000"/>
          <w:sz w:val="18"/>
          <w:szCs w:val="20"/>
          <w:lang w:eastAsia="en-GB"/>
        </w:rPr>
        <w:t xml:space="preserve"> </w:t>
      </w:r>
    </w:p>
    <w:p w14:paraId="3C43EE08" w14:textId="77777777" w:rsidR="00FA7F69" w:rsidRPr="0060228B" w:rsidRDefault="00FA7F69" w:rsidP="00663275">
      <w:pPr>
        <w:pStyle w:val="NoSpacing"/>
        <w:rPr>
          <w:rFonts w:ascii="CCW Cursive Writing 7" w:hAnsi="CCW Cursive Writing 7" w:cs="Tuffy"/>
          <w:bCs/>
          <w:color w:val="000000"/>
          <w:sz w:val="18"/>
          <w:szCs w:val="20"/>
          <w:lang w:eastAsia="en-GB"/>
        </w:rPr>
      </w:pPr>
    </w:p>
    <w:p w14:paraId="174F01E1" w14:textId="2EFD08B6" w:rsidR="00450131" w:rsidRPr="0060228B" w:rsidRDefault="00450131" w:rsidP="00FA7F69">
      <w:pPr>
        <w:pStyle w:val="NoSpacing"/>
        <w:numPr>
          <w:ilvl w:val="0"/>
          <w:numId w:val="8"/>
        </w:numPr>
        <w:rPr>
          <w:rFonts w:ascii="CCW Cursive Writing 7" w:hAnsi="CCW Cursive Writing 7" w:cs="Tuffy"/>
          <w:bCs/>
          <w:color w:val="000000"/>
          <w:sz w:val="18"/>
          <w:szCs w:val="20"/>
          <w:lang w:eastAsia="en-GB"/>
        </w:rPr>
      </w:pPr>
      <w:r w:rsidRPr="0060228B">
        <w:rPr>
          <w:rFonts w:ascii="CCW Cursive Writing 7" w:hAnsi="CCW Cursive Writing 7" w:cs="Tuffy"/>
          <w:bCs/>
          <w:color w:val="000000"/>
          <w:sz w:val="18"/>
          <w:szCs w:val="20"/>
          <w:lang w:eastAsia="en-GB"/>
        </w:rPr>
        <w:t xml:space="preserve">Grammar Hammer – check </w:t>
      </w:r>
      <w:r w:rsidR="00FA7F69" w:rsidRPr="0060228B">
        <w:rPr>
          <w:rFonts w:ascii="CCW Cursive Writing 7" w:hAnsi="CCW Cursive Writing 7" w:cs="Tuffy"/>
          <w:bCs/>
          <w:color w:val="000000"/>
          <w:sz w:val="18"/>
          <w:szCs w:val="20"/>
          <w:lang w:eastAsia="en-GB"/>
        </w:rPr>
        <w:t xml:space="preserve">5 </w:t>
      </w:r>
    </w:p>
    <w:p w14:paraId="42CF8DDC" w14:textId="2F82145A" w:rsidR="00DA1D37" w:rsidRPr="0060228B" w:rsidRDefault="00DA1D37" w:rsidP="00663275">
      <w:pPr>
        <w:pStyle w:val="NoSpacing"/>
        <w:rPr>
          <w:rFonts w:ascii="CCW Cursive Writing 7" w:hAnsi="CCW Cursive Writing 7"/>
          <w:noProof/>
          <w:sz w:val="18"/>
          <w:szCs w:val="20"/>
          <w:lang w:eastAsia="en-GB"/>
        </w:rPr>
      </w:pPr>
    </w:p>
    <w:p w14:paraId="2C539BF6" w14:textId="71245A3C" w:rsidR="00DA1D37" w:rsidRPr="0060228B" w:rsidRDefault="00DA1D37" w:rsidP="00663275">
      <w:pPr>
        <w:pStyle w:val="NoSpacing"/>
        <w:rPr>
          <w:rFonts w:ascii="CCW Cursive Writing 7" w:hAnsi="CCW Cursive Writing 7"/>
          <w:noProof/>
          <w:sz w:val="18"/>
          <w:szCs w:val="20"/>
          <w:lang w:eastAsia="en-GB"/>
        </w:rPr>
      </w:pPr>
      <w:r w:rsidRPr="0060228B">
        <w:rPr>
          <w:rFonts w:ascii="CCW Cursive Writing 7" w:hAnsi="CCW Cursive Writing 7"/>
          <w:b/>
          <w:noProof/>
          <w:sz w:val="18"/>
          <w:szCs w:val="20"/>
          <w:lang w:eastAsia="en-GB"/>
        </w:rPr>
        <w:t>Maths</w:t>
      </w:r>
      <w:r w:rsidR="003F5989" w:rsidRPr="0060228B">
        <w:rPr>
          <w:rFonts w:ascii="CCW Cursive Writing 7" w:hAnsi="CCW Cursive Writing 7"/>
          <w:b/>
          <w:noProof/>
          <w:sz w:val="18"/>
          <w:szCs w:val="20"/>
          <w:lang w:eastAsia="en-GB"/>
        </w:rPr>
        <w:t xml:space="preserve">: </w:t>
      </w:r>
      <w:r w:rsidR="003F5989" w:rsidRPr="0060228B">
        <w:rPr>
          <w:rFonts w:ascii="CCW Cursive Writing 7" w:hAnsi="CCW Cursive Writing 7"/>
          <w:noProof/>
          <w:sz w:val="18"/>
          <w:szCs w:val="20"/>
          <w:lang w:eastAsia="en-GB"/>
        </w:rPr>
        <w:t>Do 15- 30 mins on Times Table rockstar please!</w:t>
      </w:r>
    </w:p>
    <w:p w14:paraId="1AA69F71" w14:textId="053F7E68" w:rsidR="00450131" w:rsidRPr="0060228B" w:rsidRDefault="00450131" w:rsidP="00663275">
      <w:pPr>
        <w:pStyle w:val="NoSpacing"/>
        <w:rPr>
          <w:rFonts w:ascii="CCW Cursive Writing 7" w:hAnsi="CCW Cursive Writing 7"/>
          <w:b/>
          <w:noProof/>
          <w:sz w:val="18"/>
          <w:szCs w:val="20"/>
          <w:lang w:eastAsia="en-GB"/>
        </w:rPr>
      </w:pPr>
    </w:p>
    <w:p w14:paraId="44ECC96F" w14:textId="65E83C3F" w:rsidR="005654DB" w:rsidRPr="0060228B" w:rsidRDefault="00450131" w:rsidP="00663275">
      <w:pPr>
        <w:pStyle w:val="NoSpacing"/>
        <w:rPr>
          <w:rFonts w:ascii="CCW Cursive Writing 7" w:hAnsi="CCW Cursive Writing 7"/>
          <w:noProof/>
          <w:sz w:val="18"/>
          <w:szCs w:val="20"/>
          <w:lang w:eastAsia="en-GB"/>
        </w:rPr>
      </w:pPr>
      <w:r w:rsidRPr="0060228B">
        <w:rPr>
          <w:rFonts w:ascii="CCW Cursive Writing 7" w:hAnsi="CCW Cursive Writing 7"/>
          <w:noProof/>
          <w:sz w:val="18"/>
          <w:szCs w:val="20"/>
          <w:lang w:eastAsia="en-GB"/>
        </w:rPr>
        <w:t xml:space="preserve">Pages 51 and 52 Maths homework books- Statistics </w:t>
      </w:r>
      <w:bookmarkStart w:id="0" w:name="_GoBack"/>
      <w:bookmarkEnd w:id="0"/>
      <w:r w:rsidR="0060228B" w:rsidRPr="005654DB">
        <w:rPr>
          <w:rFonts w:ascii="XCCW Joined 7a" w:hAnsi="XCCW Joined 7a"/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38CAF170" wp14:editId="7537DFE7">
                <wp:simplePos x="0" y="0"/>
                <wp:positionH relativeFrom="column">
                  <wp:posOffset>22860</wp:posOffset>
                </wp:positionH>
                <wp:positionV relativeFrom="paragraph">
                  <wp:posOffset>359410</wp:posOffset>
                </wp:positionV>
                <wp:extent cx="6124575" cy="18192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4575" cy="1819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C236C8" w14:textId="64E4154F" w:rsidR="005654DB" w:rsidRPr="0060228B" w:rsidRDefault="005654DB" w:rsidP="0060228B">
                            <w:pPr>
                              <w:jc w:val="center"/>
                              <w:rPr>
                                <w:rFonts w:ascii="CCW Cursive Writing 7" w:hAnsi="CCW Cursive Writing 7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60228B">
                              <w:rPr>
                                <w:rFonts w:ascii="CCW Cursive Writing 7" w:hAnsi="CCW Cursive Writing 7"/>
                                <w:b/>
                                <w:sz w:val="18"/>
                                <w:szCs w:val="18"/>
                                <w:u w:val="single"/>
                              </w:rPr>
                              <w:t xml:space="preserve">Summer 1 </w:t>
                            </w:r>
                            <w:proofErr w:type="gramStart"/>
                            <w:r w:rsidRPr="0060228B">
                              <w:rPr>
                                <w:rFonts w:ascii="CCW Cursive Writing 7" w:hAnsi="CCW Cursive Writing 7"/>
                                <w:b/>
                                <w:sz w:val="18"/>
                                <w:szCs w:val="18"/>
                                <w:u w:val="single"/>
                              </w:rPr>
                              <w:t>-  Christian</w:t>
                            </w:r>
                            <w:proofErr w:type="gramEnd"/>
                            <w:r w:rsidRPr="0060228B">
                              <w:rPr>
                                <w:rFonts w:ascii="CCW Cursive Writing 7" w:hAnsi="CCW Cursive Writing 7"/>
                                <w:b/>
                                <w:sz w:val="18"/>
                                <w:szCs w:val="18"/>
                                <w:u w:val="single"/>
                              </w:rPr>
                              <w:t xml:space="preserve"> Value is Thankfulness</w:t>
                            </w:r>
                          </w:p>
                          <w:p w14:paraId="0B281984" w14:textId="4C877F74" w:rsidR="0060228B" w:rsidRPr="0060228B" w:rsidRDefault="00D24B9F" w:rsidP="00D24B9F">
                            <w:pPr>
                              <w:rPr>
                                <w:rFonts w:ascii="CCW Cursive Writing 7" w:hAnsi="CCW Cursive Writing 7"/>
                                <w:sz w:val="18"/>
                                <w:szCs w:val="18"/>
                              </w:rPr>
                            </w:pPr>
                            <w:r w:rsidRPr="0060228B">
                              <w:rPr>
                                <w:rFonts w:ascii="CCW Cursive Writing 7" w:hAnsi="CCW Cursive Writing 7"/>
                                <w:sz w:val="18"/>
                                <w:szCs w:val="18"/>
                              </w:rPr>
                              <w:t xml:space="preserve">What can you find to add to our class worship table? Could you design a thank you card? </w:t>
                            </w:r>
                            <w:r w:rsidR="0060228B" w:rsidRPr="0060228B">
                              <w:rPr>
                                <w:rFonts w:ascii="CCW Cursive Writing 7" w:hAnsi="CCW Cursive Writing 7"/>
                                <w:sz w:val="18"/>
                                <w:szCs w:val="18"/>
                              </w:rPr>
                              <w:t>Bring in examples of thank you letters you have received? Can you find a Bible story about thankfulness? Quotes or Bible verses? News stories about thankfulness?</w:t>
                            </w:r>
                          </w:p>
                          <w:p w14:paraId="4D0B32E6" w14:textId="50579F4F" w:rsidR="0060228B" w:rsidRPr="00D24B9F" w:rsidRDefault="0060228B" w:rsidP="00D24B9F">
                            <w:pPr>
                              <w:rPr>
                                <w:rFonts w:ascii="CCW Cursive Writing 7" w:hAnsi="CCW Cursive Writing 7"/>
                                <w:sz w:val="18"/>
                                <w:szCs w:val="18"/>
                              </w:rPr>
                            </w:pPr>
                            <w:r w:rsidRPr="0060228B">
                              <w:rPr>
                                <w:rFonts w:ascii="CCW Cursive Writing 7" w:hAnsi="CCW Cursive Writing 7"/>
                                <w:sz w:val="18"/>
                                <w:szCs w:val="18"/>
                              </w:rPr>
                              <w:t xml:space="preserve">Please bring in to share in class worship next Weds. </w:t>
                            </w:r>
                          </w:p>
                          <w:p w14:paraId="26C067EA" w14:textId="77777777" w:rsidR="005654DB" w:rsidRDefault="005654D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CAF170" id="_x0000_s1028" type="#_x0000_t202" style="position:absolute;margin-left:1.8pt;margin-top:28.3pt;width:482.25pt;height:143.2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">
                <v:textbox>
                  <w:txbxContent>
                    <w:p w14:paraId="70C236C8" w14:textId="64E4154F" w:rsidR="005654DB" w:rsidRPr="0060228B" w:rsidRDefault="005654DB" w:rsidP="0060228B">
                      <w:pPr>
                        <w:jc w:val="center"/>
                        <w:rPr>
                          <w:rFonts w:ascii="CCW Cursive Writing 7" w:hAnsi="CCW Cursive Writing 7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60228B">
                        <w:rPr>
                          <w:rFonts w:ascii="CCW Cursive Writing 7" w:hAnsi="CCW Cursive Writing 7"/>
                          <w:b/>
                          <w:sz w:val="18"/>
                          <w:szCs w:val="18"/>
                          <w:u w:val="single"/>
                        </w:rPr>
                        <w:t xml:space="preserve">Summer 1 </w:t>
                      </w:r>
                      <w:proofErr w:type="gramStart"/>
                      <w:r w:rsidRPr="0060228B">
                        <w:rPr>
                          <w:rFonts w:ascii="CCW Cursive Writing 7" w:hAnsi="CCW Cursive Writing 7"/>
                          <w:b/>
                          <w:sz w:val="18"/>
                          <w:szCs w:val="18"/>
                          <w:u w:val="single"/>
                        </w:rPr>
                        <w:t>-  Christian</w:t>
                      </w:r>
                      <w:proofErr w:type="gramEnd"/>
                      <w:r w:rsidRPr="0060228B">
                        <w:rPr>
                          <w:rFonts w:ascii="CCW Cursive Writing 7" w:hAnsi="CCW Cursive Writing 7"/>
                          <w:b/>
                          <w:sz w:val="18"/>
                          <w:szCs w:val="18"/>
                          <w:u w:val="single"/>
                        </w:rPr>
                        <w:t xml:space="preserve"> Value is Thankfulness</w:t>
                      </w:r>
                    </w:p>
                    <w:p w14:paraId="0B281984" w14:textId="4C877F74" w:rsidR="0060228B" w:rsidRPr="0060228B" w:rsidRDefault="00D24B9F" w:rsidP="00D24B9F">
                      <w:pPr>
                        <w:rPr>
                          <w:rFonts w:ascii="CCW Cursive Writing 7" w:hAnsi="CCW Cursive Writing 7"/>
                          <w:sz w:val="18"/>
                          <w:szCs w:val="18"/>
                        </w:rPr>
                      </w:pPr>
                      <w:r w:rsidRPr="0060228B">
                        <w:rPr>
                          <w:rFonts w:ascii="CCW Cursive Writing 7" w:hAnsi="CCW Cursive Writing 7"/>
                          <w:sz w:val="18"/>
                          <w:szCs w:val="18"/>
                        </w:rPr>
                        <w:t xml:space="preserve">What can you find to add to our class worship table? Could you design a thank you card? </w:t>
                      </w:r>
                      <w:r w:rsidR="0060228B" w:rsidRPr="0060228B">
                        <w:rPr>
                          <w:rFonts w:ascii="CCW Cursive Writing 7" w:hAnsi="CCW Cursive Writing 7"/>
                          <w:sz w:val="18"/>
                          <w:szCs w:val="18"/>
                        </w:rPr>
                        <w:t>Bring in examples of thank you letters you have received? Can you find a Bible story about thankfulness? Quotes or Bible verses? News stories about thankfulness?</w:t>
                      </w:r>
                    </w:p>
                    <w:p w14:paraId="4D0B32E6" w14:textId="50579F4F" w:rsidR="0060228B" w:rsidRPr="00D24B9F" w:rsidRDefault="0060228B" w:rsidP="00D24B9F">
                      <w:pPr>
                        <w:rPr>
                          <w:rFonts w:ascii="CCW Cursive Writing 7" w:hAnsi="CCW Cursive Writing 7"/>
                          <w:sz w:val="18"/>
                          <w:szCs w:val="18"/>
                        </w:rPr>
                      </w:pPr>
                      <w:r w:rsidRPr="0060228B">
                        <w:rPr>
                          <w:rFonts w:ascii="CCW Cursive Writing 7" w:hAnsi="CCW Cursive Writing 7"/>
                          <w:sz w:val="18"/>
                          <w:szCs w:val="18"/>
                        </w:rPr>
                        <w:t xml:space="preserve">Please bring in to share in class worship next Weds. </w:t>
                      </w:r>
                    </w:p>
                    <w:p w14:paraId="26C067EA" w14:textId="77777777" w:rsidR="005654DB" w:rsidRDefault="005654DB"/>
                  </w:txbxContent>
                </v:textbox>
                <w10:wrap type="square"/>
              </v:shape>
            </w:pict>
          </mc:Fallback>
        </mc:AlternateContent>
      </w:r>
    </w:p>
    <w:p w14:paraId="394F47A4" w14:textId="1B1C8339" w:rsidR="005654DB" w:rsidRPr="00450131" w:rsidRDefault="005654DB" w:rsidP="00663275">
      <w:pPr>
        <w:pStyle w:val="NoSpacing"/>
        <w:rPr>
          <w:rFonts w:ascii="XCCW Joined 7a" w:hAnsi="XCCW Joined 7a"/>
          <w:noProof/>
          <w:sz w:val="20"/>
          <w:szCs w:val="20"/>
          <w:lang w:eastAsia="en-GB"/>
        </w:rPr>
      </w:pPr>
    </w:p>
    <w:p w14:paraId="613BD49E" w14:textId="77777777" w:rsidR="00450131" w:rsidRDefault="00450131" w:rsidP="00663275">
      <w:pPr>
        <w:pStyle w:val="NoSpacing"/>
        <w:rPr>
          <w:rFonts w:ascii="XCCW Joined 7a" w:hAnsi="XCCW Joined 7a"/>
          <w:b/>
          <w:noProof/>
          <w:sz w:val="20"/>
          <w:szCs w:val="20"/>
          <w:lang w:eastAsia="en-GB"/>
        </w:rPr>
      </w:pPr>
    </w:p>
    <w:p w14:paraId="7EFD20D1" w14:textId="77777777" w:rsidR="00450131" w:rsidRPr="00DA1D37" w:rsidRDefault="00450131" w:rsidP="00663275">
      <w:pPr>
        <w:pStyle w:val="NoSpacing"/>
        <w:rPr>
          <w:rFonts w:ascii="XCCW Joined 7a" w:hAnsi="XCCW Joined 7a"/>
          <w:b/>
          <w:noProof/>
          <w:sz w:val="20"/>
          <w:szCs w:val="20"/>
          <w:lang w:eastAsia="en-GB"/>
        </w:rPr>
      </w:pPr>
    </w:p>
    <w:p w14:paraId="4357958C" w14:textId="0A547613" w:rsidR="00473A99" w:rsidRPr="00760BC0" w:rsidRDefault="00473A99" w:rsidP="00760BC0">
      <w:pPr>
        <w:pStyle w:val="NoSpacing"/>
        <w:rPr>
          <w:rFonts w:ascii="XCCW Joined 7a" w:hAnsi="XCCW Joined 7a"/>
          <w:noProof/>
          <w:sz w:val="20"/>
          <w:szCs w:val="20"/>
          <w:lang w:eastAsia="en-GB"/>
        </w:rPr>
      </w:pPr>
    </w:p>
    <w:p w14:paraId="0A7EEFDB" w14:textId="2570AA6F" w:rsidR="00C27E90" w:rsidRPr="00AE0E48" w:rsidRDefault="00C27E90" w:rsidP="00473A99">
      <w:pPr>
        <w:rPr>
          <w:rFonts w:ascii="CCW Cursive Writing 7" w:hAnsi="CCW Cursive Writing 7"/>
          <w:sz w:val="18"/>
          <w:u w:val="single"/>
        </w:rPr>
      </w:pPr>
    </w:p>
    <w:p w14:paraId="121105F6" w14:textId="52AD0740" w:rsidR="00473A99" w:rsidRPr="00AE0E48" w:rsidRDefault="00473A99" w:rsidP="00473A99">
      <w:pPr>
        <w:rPr>
          <w:rFonts w:ascii="CCW Cursive Writing 7" w:hAnsi="CCW Cursive Writing 7"/>
          <w:sz w:val="18"/>
        </w:rPr>
      </w:pPr>
    </w:p>
    <w:p w14:paraId="321E69A3" w14:textId="3B4A2DD8" w:rsidR="00473A99" w:rsidRDefault="00473A99" w:rsidP="00473A99"/>
    <w:p w14:paraId="53C75FB1" w14:textId="07D6B448" w:rsidR="00473A99" w:rsidRDefault="00473A99" w:rsidP="00473A99"/>
    <w:p w14:paraId="22AEDC19" w14:textId="77777777" w:rsidR="00473A99" w:rsidRDefault="00473A99" w:rsidP="00473A99"/>
    <w:p w14:paraId="293E79E9" w14:textId="77777777" w:rsidR="00473A99" w:rsidRDefault="00473A99" w:rsidP="00473A99"/>
    <w:p w14:paraId="5CD7966A" w14:textId="77777777" w:rsidR="00C3052B" w:rsidRDefault="00C3052B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55B2583E" w14:textId="3E69DD84" w:rsidR="00C3052B" w:rsidRDefault="00C3052B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7E63F701" w14:textId="70EE3676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7DAC50E3" w14:textId="56A82227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0B331E98" w14:textId="43295A53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247B0955" w14:textId="1F21B9ED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6BE68DD7" w14:textId="77777777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3A46A80E" w14:textId="1F70A239" w:rsidR="00D63D51" w:rsidRDefault="002D2733" w:rsidP="005F0FFA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38192EE" wp14:editId="5C6A650A">
                <wp:simplePos x="0" y="0"/>
                <wp:positionH relativeFrom="column">
                  <wp:posOffset>-243840</wp:posOffset>
                </wp:positionH>
                <wp:positionV relativeFrom="paragraph">
                  <wp:posOffset>363855</wp:posOffset>
                </wp:positionV>
                <wp:extent cx="6795770" cy="9601200"/>
                <wp:effectExtent l="0" t="0" r="2413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7B17E4" id="Rectangle 5" o:spid="_x0000_s1026" style="position:absolute;margin-left:-19.2pt;margin-top:28.65pt;width:535.1pt;height:75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" filled="f" strokecolor="#1f3763 [1604]" strokeweight="1pt">
                <v:stroke dashstyle="1 1"/>
              </v:rect>
            </w:pict>
          </mc:Fallback>
        </mc:AlternateContent>
      </w:r>
    </w:p>
    <w:p w14:paraId="6AA4AC6C" w14:textId="4E54C4C1" w:rsidR="00D63D51" w:rsidRDefault="00D63D51" w:rsidP="00C27E90">
      <w:pPr>
        <w:rPr>
          <w:rFonts w:ascii="CCW Cursive Writing 7" w:hAnsi="CCW Cursive Writing 7"/>
          <w:sz w:val="18"/>
          <w:u w:val="single"/>
        </w:rPr>
      </w:pPr>
    </w:p>
    <w:p w14:paraId="6B2402ED" w14:textId="21448F70" w:rsidR="00D63D51" w:rsidRDefault="00D63D51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61B3E5DB" w14:textId="685BF506" w:rsidR="00D63D51" w:rsidRDefault="00D63D51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26E2FE82" w14:textId="510D1F98" w:rsidR="00D63D51" w:rsidRDefault="00D63D51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5FC1A8A7" w14:textId="77777777" w:rsidR="00D63D51" w:rsidRPr="00AE0E48" w:rsidRDefault="00D63D51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793CD475" w14:textId="14CE9721" w:rsidR="00862519" w:rsidRDefault="008A7FD9"/>
    <w:sectPr w:rsidR="00862519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Jarman">
    <w:altName w:val="Calibri"/>
    <w:charset w:val="00"/>
    <w:family w:val="auto"/>
    <w:pitch w:val="variable"/>
    <w:sig w:usb0="00000003" w:usb1="00000000" w:usb2="00000000" w:usb3="00000000" w:csb0="00000001" w:csb1="00000000"/>
  </w:font>
  <w:font w:name="Tuff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D64B0"/>
    <w:multiLevelType w:val="hybridMultilevel"/>
    <w:tmpl w:val="040A2B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953072"/>
    <w:multiLevelType w:val="hybridMultilevel"/>
    <w:tmpl w:val="A80C4A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0F0EBE"/>
    <w:multiLevelType w:val="hybridMultilevel"/>
    <w:tmpl w:val="7F045D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AE7F96"/>
    <w:multiLevelType w:val="hybridMultilevel"/>
    <w:tmpl w:val="CDFA8308"/>
    <w:lvl w:ilvl="0" w:tplc="08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3C0D6D37"/>
    <w:multiLevelType w:val="hybridMultilevel"/>
    <w:tmpl w:val="69FEAC86"/>
    <w:lvl w:ilvl="0" w:tplc="25CED06C">
      <w:numFmt w:val="bullet"/>
      <w:lvlText w:val="-"/>
      <w:lvlJc w:val="left"/>
      <w:pPr>
        <w:ind w:left="720" w:hanging="360"/>
      </w:pPr>
      <w:rPr>
        <w:rFonts w:ascii="CCW Cursive Writing 7" w:eastAsiaTheme="minorHAnsi" w:hAnsi="CCW Cursive Writing 7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CC1F67"/>
    <w:multiLevelType w:val="hybridMultilevel"/>
    <w:tmpl w:val="D1809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BB1CE4"/>
    <w:multiLevelType w:val="hybridMultilevel"/>
    <w:tmpl w:val="32DC88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7E592B"/>
    <w:multiLevelType w:val="hybridMultilevel"/>
    <w:tmpl w:val="1C927A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A9625D"/>
    <w:multiLevelType w:val="hybridMultilevel"/>
    <w:tmpl w:val="BF4EC3B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8"/>
  </w:num>
  <w:num w:numId="4">
    <w:abstractNumId w:val="5"/>
  </w:num>
  <w:num w:numId="5">
    <w:abstractNumId w:val="4"/>
  </w:num>
  <w:num w:numId="6">
    <w:abstractNumId w:val="3"/>
  </w:num>
  <w:num w:numId="7">
    <w:abstractNumId w:val="6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A99"/>
    <w:rsid w:val="000037C5"/>
    <w:rsid w:val="00094214"/>
    <w:rsid w:val="000C2B16"/>
    <w:rsid w:val="000E070D"/>
    <w:rsid w:val="000F5A7C"/>
    <w:rsid w:val="00104283"/>
    <w:rsid w:val="00127368"/>
    <w:rsid w:val="00127AC4"/>
    <w:rsid w:val="00156391"/>
    <w:rsid w:val="001A692B"/>
    <w:rsid w:val="001C5862"/>
    <w:rsid w:val="001E79D3"/>
    <w:rsid w:val="00214823"/>
    <w:rsid w:val="00225E52"/>
    <w:rsid w:val="0022732F"/>
    <w:rsid w:val="00253B48"/>
    <w:rsid w:val="00295454"/>
    <w:rsid w:val="002C2FE1"/>
    <w:rsid w:val="002D2733"/>
    <w:rsid w:val="00337A84"/>
    <w:rsid w:val="00344865"/>
    <w:rsid w:val="003514E3"/>
    <w:rsid w:val="0036012A"/>
    <w:rsid w:val="00395565"/>
    <w:rsid w:val="003A433F"/>
    <w:rsid w:val="003A786B"/>
    <w:rsid w:val="003B0215"/>
    <w:rsid w:val="003C6F36"/>
    <w:rsid w:val="003E7C20"/>
    <w:rsid w:val="003F1680"/>
    <w:rsid w:val="003F5989"/>
    <w:rsid w:val="00450131"/>
    <w:rsid w:val="00470588"/>
    <w:rsid w:val="00473A99"/>
    <w:rsid w:val="0047690B"/>
    <w:rsid w:val="004A6761"/>
    <w:rsid w:val="004B0623"/>
    <w:rsid w:val="004F52C7"/>
    <w:rsid w:val="00506BBE"/>
    <w:rsid w:val="00552CD6"/>
    <w:rsid w:val="005654DB"/>
    <w:rsid w:val="00570A6A"/>
    <w:rsid w:val="00580ED9"/>
    <w:rsid w:val="005D6973"/>
    <w:rsid w:val="005E0E03"/>
    <w:rsid w:val="005F0FFA"/>
    <w:rsid w:val="005F6723"/>
    <w:rsid w:val="0060228B"/>
    <w:rsid w:val="0064105E"/>
    <w:rsid w:val="00641CBA"/>
    <w:rsid w:val="006420C3"/>
    <w:rsid w:val="00652E02"/>
    <w:rsid w:val="00663275"/>
    <w:rsid w:val="00665254"/>
    <w:rsid w:val="006759B5"/>
    <w:rsid w:val="006C6A28"/>
    <w:rsid w:val="006D2A0B"/>
    <w:rsid w:val="00702297"/>
    <w:rsid w:val="00711890"/>
    <w:rsid w:val="00743C3F"/>
    <w:rsid w:val="00760BC0"/>
    <w:rsid w:val="007732E6"/>
    <w:rsid w:val="00792E62"/>
    <w:rsid w:val="007A5A23"/>
    <w:rsid w:val="007B486D"/>
    <w:rsid w:val="007F4301"/>
    <w:rsid w:val="00813EFF"/>
    <w:rsid w:val="00833B6E"/>
    <w:rsid w:val="00842CDC"/>
    <w:rsid w:val="0084740A"/>
    <w:rsid w:val="00854D21"/>
    <w:rsid w:val="00864962"/>
    <w:rsid w:val="008672D0"/>
    <w:rsid w:val="008802FF"/>
    <w:rsid w:val="00890CD6"/>
    <w:rsid w:val="00896833"/>
    <w:rsid w:val="00897655"/>
    <w:rsid w:val="008B1E0B"/>
    <w:rsid w:val="009230E7"/>
    <w:rsid w:val="009238C6"/>
    <w:rsid w:val="00982E6B"/>
    <w:rsid w:val="00996E39"/>
    <w:rsid w:val="009A5142"/>
    <w:rsid w:val="009B0F1D"/>
    <w:rsid w:val="009C775E"/>
    <w:rsid w:val="009D1720"/>
    <w:rsid w:val="009D7A01"/>
    <w:rsid w:val="009F224A"/>
    <w:rsid w:val="00A03C6F"/>
    <w:rsid w:val="00A22662"/>
    <w:rsid w:val="00A23BCC"/>
    <w:rsid w:val="00A26727"/>
    <w:rsid w:val="00A33433"/>
    <w:rsid w:val="00A742FB"/>
    <w:rsid w:val="00A809F4"/>
    <w:rsid w:val="00A86E77"/>
    <w:rsid w:val="00A87159"/>
    <w:rsid w:val="00AA5C88"/>
    <w:rsid w:val="00AB3213"/>
    <w:rsid w:val="00B00B53"/>
    <w:rsid w:val="00B0623C"/>
    <w:rsid w:val="00B52F78"/>
    <w:rsid w:val="00B909C4"/>
    <w:rsid w:val="00BA59F6"/>
    <w:rsid w:val="00BB1ED3"/>
    <w:rsid w:val="00BB586F"/>
    <w:rsid w:val="00BC27C2"/>
    <w:rsid w:val="00BF3777"/>
    <w:rsid w:val="00BF7761"/>
    <w:rsid w:val="00C16580"/>
    <w:rsid w:val="00C23238"/>
    <w:rsid w:val="00C27E90"/>
    <w:rsid w:val="00C3052B"/>
    <w:rsid w:val="00C40568"/>
    <w:rsid w:val="00C6566C"/>
    <w:rsid w:val="00C86B00"/>
    <w:rsid w:val="00CA6453"/>
    <w:rsid w:val="00D02773"/>
    <w:rsid w:val="00D04191"/>
    <w:rsid w:val="00D24B9F"/>
    <w:rsid w:val="00D3274B"/>
    <w:rsid w:val="00D57083"/>
    <w:rsid w:val="00D63D51"/>
    <w:rsid w:val="00D97FFD"/>
    <w:rsid w:val="00DA1D37"/>
    <w:rsid w:val="00DA4A63"/>
    <w:rsid w:val="00DB5BD2"/>
    <w:rsid w:val="00DC7B99"/>
    <w:rsid w:val="00DD0CF1"/>
    <w:rsid w:val="00DD545E"/>
    <w:rsid w:val="00DF1C2F"/>
    <w:rsid w:val="00DF7E33"/>
    <w:rsid w:val="00E26F9B"/>
    <w:rsid w:val="00E34B1F"/>
    <w:rsid w:val="00EF6CFE"/>
    <w:rsid w:val="00F04ABD"/>
    <w:rsid w:val="00F90152"/>
    <w:rsid w:val="00FA7F69"/>
    <w:rsid w:val="00FC7BED"/>
    <w:rsid w:val="00FD2253"/>
    <w:rsid w:val="00FE3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FA93CB"/>
  <w15:chartTrackingRefBased/>
  <w15:docId w15:val="{DBA4B70F-02BA-4A61-96B3-98B3FD472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73A9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3A99"/>
    <w:pPr>
      <w:ind w:left="720"/>
      <w:contextualSpacing/>
    </w:pPr>
  </w:style>
  <w:style w:type="paragraph" w:styleId="NoSpacing">
    <w:name w:val="No Spacing"/>
    <w:uiPriority w:val="1"/>
    <w:qFormat/>
    <w:rsid w:val="00473A99"/>
    <w:pPr>
      <w:spacing w:after="0" w:line="240" w:lineRule="auto"/>
    </w:pPr>
  </w:style>
  <w:style w:type="paragraph" w:customStyle="1" w:styleId="Pa14">
    <w:name w:val="Pa14"/>
    <w:basedOn w:val="Normal"/>
    <w:next w:val="Normal"/>
    <w:uiPriority w:val="99"/>
    <w:rsid w:val="00473A99"/>
    <w:pPr>
      <w:autoSpaceDE w:val="0"/>
      <w:autoSpaceDN w:val="0"/>
      <w:adjustRightInd w:val="0"/>
      <w:spacing w:after="0" w:line="201" w:lineRule="atLeast"/>
    </w:pPr>
    <w:rPr>
      <w:rFonts w:ascii="Century Gothic" w:hAnsi="Century Gothic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60BC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semiHidden/>
    <w:rsid w:val="00DA1D37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semiHidden/>
    <w:rsid w:val="00DA1D37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uiPriority w:val="99"/>
    <w:unhideWhenUsed/>
    <w:rsid w:val="00DA1D3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861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19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9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A1959852</Template>
  <TotalTime>47</TotalTime>
  <Pages>2</Pages>
  <Words>80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Emma Cooper</cp:lastModifiedBy>
  <cp:revision>8</cp:revision>
  <cp:lastPrinted>2021-03-17T14:45:00Z</cp:lastPrinted>
  <dcterms:created xsi:type="dcterms:W3CDTF">2023-04-18T09:41:00Z</dcterms:created>
  <dcterms:modified xsi:type="dcterms:W3CDTF">2023-04-18T10:29:00Z</dcterms:modified>
</cp:coreProperties>
</file>