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30A170AD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>Friday</w:t>
      </w:r>
      <w:r w:rsidR="00DA6AA0">
        <w:rPr>
          <w:rFonts w:ascii="XCCW Joined 7a" w:hAnsi="XCCW Joined 7a"/>
          <w:b/>
          <w:sz w:val="18"/>
          <w:u w:val="single"/>
        </w:rPr>
        <w:t xml:space="preserve"> 28</w:t>
      </w:r>
      <w:r w:rsidR="00DA6AA0" w:rsidRPr="00DA6AA0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DA6AA0">
        <w:rPr>
          <w:rFonts w:ascii="XCCW Joined 7a" w:hAnsi="XCCW Joined 7a"/>
          <w:b/>
          <w:sz w:val="18"/>
          <w:u w:val="single"/>
        </w:rPr>
        <w:t xml:space="preserve"> April</w:t>
      </w:r>
      <w:r w:rsidR="00470588">
        <w:rPr>
          <w:rFonts w:ascii="XCCW Joined 7a" w:hAnsi="XCCW Joined 7a"/>
          <w:b/>
          <w:sz w:val="18"/>
          <w:u w:val="single"/>
        </w:rPr>
        <w:t xml:space="preserve"> </w:t>
      </w:r>
    </w:p>
    <w:p w14:paraId="4A96101F" w14:textId="6027744C" w:rsidR="00473A99" w:rsidRPr="00344865" w:rsidRDefault="00450131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EB4EE0A">
                <wp:simplePos x="0" y="0"/>
                <wp:positionH relativeFrom="margin">
                  <wp:posOffset>-139065</wp:posOffset>
                </wp:positionH>
                <wp:positionV relativeFrom="paragraph">
                  <wp:posOffset>283845</wp:posOffset>
                </wp:positionV>
                <wp:extent cx="3364865" cy="1428750"/>
                <wp:effectExtent l="0" t="0" r="2603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86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3F71C7E" w14:textId="64DD89AA" w:rsidR="00470588" w:rsidRPr="00DA1D37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We have </w:t>
                            </w:r>
                            <w:r w:rsidR="00760BC0"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looked at </w:t>
                            </w:r>
                            <w:r w:rsidR="00DA6AA0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drawing and measuring angles, angles in a shape and revised percentages </w:t>
                            </w:r>
                          </w:p>
                          <w:p w14:paraId="7BDE9464" w14:textId="12E951E0" w:rsidR="00760BC0" w:rsidRDefault="00DA1D37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RE- Pentecost. </w:t>
                            </w:r>
                            <w:r w:rsidR="00DA6AA0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How did the disciples feel?</w:t>
                            </w:r>
                          </w:p>
                          <w:p w14:paraId="49435CC7" w14:textId="3A2D2245" w:rsidR="00450131" w:rsidRDefault="00450131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PE- Cricket and team work skills</w:t>
                            </w:r>
                          </w:p>
                          <w:p w14:paraId="70887B51" w14:textId="3A9D8E31" w:rsidR="00DA6AA0" w:rsidRPr="00225E52" w:rsidRDefault="00DA6AA0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English- what is a biography? 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5pt;margin-top:22.35pt;width:264.95pt;height:11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3F71C7E" w14:textId="64DD89AA" w:rsidR="00470588" w:rsidRPr="00DA1D37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We have </w:t>
                      </w:r>
                      <w:r w:rsidR="00760BC0"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looked at </w:t>
                      </w:r>
                      <w:r w:rsidR="00DA6AA0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drawing and measuring angles, angles in a shape and revised percentages </w:t>
                      </w:r>
                    </w:p>
                    <w:p w14:paraId="7BDE9464" w14:textId="12E951E0" w:rsidR="00760BC0" w:rsidRDefault="00DA1D37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RE- Pentecost. </w:t>
                      </w:r>
                      <w:r w:rsidR="00DA6AA0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How did the disciples feel?</w:t>
                      </w:r>
                    </w:p>
                    <w:p w14:paraId="49435CC7" w14:textId="3A2D2245" w:rsidR="00450131" w:rsidRDefault="00450131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PE- Cricket and team work skills</w:t>
                      </w:r>
                    </w:p>
                    <w:p w14:paraId="70887B51" w14:textId="3A9D8E31" w:rsidR="00DA6AA0" w:rsidRPr="00225E52" w:rsidRDefault="00DA6AA0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English- what is a biography? 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E52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56673A86">
                <wp:simplePos x="0" y="0"/>
                <wp:positionH relativeFrom="margin">
                  <wp:posOffset>3470910</wp:posOffset>
                </wp:positionH>
                <wp:positionV relativeFrom="paragraph">
                  <wp:posOffset>274320</wp:posOffset>
                </wp:positionV>
                <wp:extent cx="3009900" cy="16097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6B37" w14:textId="0450ACF4" w:rsidR="00DA1D37" w:rsidRPr="00DA1D37" w:rsidRDefault="00473A99" w:rsidP="00DA1D3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348292F" w14:textId="681E0806" w:rsidR="00DA1D37" w:rsidRPr="00450131" w:rsidRDefault="00225E52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DA6AA0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decimals, word problems revision</w:t>
                            </w:r>
                          </w:p>
                          <w:p w14:paraId="057A2D0D" w14:textId="6EB37E7C" w:rsidR="00225E52" w:rsidRDefault="00225E52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English- </w:t>
                            </w:r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SPA</w:t>
                            </w:r>
                            <w:r w:rsidR="00A439F0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G </w:t>
                            </w:r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revision</w:t>
                            </w:r>
                            <w:r w:rsidR="00DA6AA0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, Biographies</w:t>
                            </w:r>
                          </w:p>
                          <w:p w14:paraId="77084225" w14:textId="7A59C6AB" w:rsidR="00A439F0" w:rsidRDefault="00A439F0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Coronation celebration- Fri 5</w:t>
                            </w:r>
                            <w:r w:rsidRPr="00A439F0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 May- wear red,</w:t>
                            </w:r>
                            <w:r w:rsidR="005E1B3B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white and blue. Whole school lunch picnic </w:t>
                            </w:r>
                            <w:r w:rsidR="005E1B3B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£3 donation on line please</w:t>
                            </w:r>
                            <w:bookmarkStart w:id="0" w:name="_GoBack"/>
                            <w:bookmarkEnd w:id="0"/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73.3pt;margin-top:21.6pt;width:237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" fillcolor="white [3201]" strokeweight=".5pt">
                <v:textbox>
                  <w:txbxContent>
                    <w:p w14:paraId="68536B37" w14:textId="0450ACF4" w:rsidR="00DA1D37" w:rsidRPr="00DA1D37" w:rsidRDefault="00473A99" w:rsidP="00DA1D3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348292F" w14:textId="681E0806" w:rsidR="00DA1D37" w:rsidRPr="00450131" w:rsidRDefault="00225E52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proofErr w:type="spellStart"/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Maths</w:t>
                      </w:r>
                      <w:proofErr w:type="spellEnd"/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DA6AA0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decimals, word problems revision</w:t>
                      </w:r>
                    </w:p>
                    <w:p w14:paraId="057A2D0D" w14:textId="6EB37E7C" w:rsidR="00225E52" w:rsidRDefault="00225E52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English- </w:t>
                      </w:r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SPA</w:t>
                      </w:r>
                      <w:r w:rsidR="00A439F0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G </w:t>
                      </w:r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revision</w:t>
                      </w:r>
                      <w:r w:rsidR="00DA6AA0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, Biographies</w:t>
                      </w:r>
                    </w:p>
                    <w:p w14:paraId="77084225" w14:textId="7A59C6AB" w:rsidR="00A439F0" w:rsidRDefault="00A439F0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Coronation celebration- Fri 5</w:t>
                      </w:r>
                      <w:r w:rsidRPr="00A439F0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 May- wear red,</w:t>
                      </w:r>
                      <w:r w:rsidR="005E1B3B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white and blue. Whole school lunch picnic </w:t>
                      </w:r>
                      <w:r w:rsidR="005E1B3B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£3 donation on line please</w:t>
                      </w:r>
                      <w:bookmarkStart w:id="1" w:name="_GoBack"/>
                      <w:bookmarkEnd w:id="1"/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DA6AA0">
        <w:rPr>
          <w:rFonts w:ascii="XCCW Joined 7a" w:hAnsi="XCCW Joined 7a"/>
          <w:sz w:val="18"/>
          <w:u w:val="single"/>
        </w:rPr>
        <w:t>3</w:t>
      </w:r>
      <w:r w:rsidR="00DA6AA0" w:rsidRPr="00DA6AA0">
        <w:rPr>
          <w:rFonts w:ascii="XCCW Joined 7a" w:hAnsi="XCCW Joined 7a"/>
          <w:sz w:val="18"/>
          <w:u w:val="single"/>
          <w:vertAlign w:val="superscript"/>
        </w:rPr>
        <w:t>rd</w:t>
      </w:r>
      <w:r w:rsidR="00DA6AA0">
        <w:rPr>
          <w:rFonts w:ascii="XCCW Joined 7a" w:hAnsi="XCCW Joined 7a"/>
          <w:sz w:val="18"/>
          <w:u w:val="single"/>
        </w:rPr>
        <w:t xml:space="preserve"> May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777F1B6" w:rsidR="00473A99" w:rsidRPr="0060228B" w:rsidRDefault="00473A99" w:rsidP="00473A99">
      <w:pPr>
        <w:pStyle w:val="NoSpacing"/>
        <w:rPr>
          <w:rFonts w:ascii="CCW Cursive Writing 7" w:hAnsi="CCW Cursive Writing 7"/>
          <w:sz w:val="18"/>
          <w:szCs w:val="20"/>
        </w:rPr>
      </w:pPr>
      <w:r w:rsidRPr="0060228B">
        <w:rPr>
          <w:rFonts w:ascii="CCW Cursive Writing 7" w:hAnsi="CCW Cursive Writing 7"/>
          <w:b/>
          <w:sz w:val="18"/>
          <w:szCs w:val="20"/>
        </w:rPr>
        <w:t>At Home</w:t>
      </w:r>
      <w:r w:rsidRPr="0060228B">
        <w:rPr>
          <w:rFonts w:ascii="CCW Cursive Writing 7" w:hAnsi="CCW Cursive Writing 7" w:cs="Times New Roman"/>
          <w:b/>
          <w:sz w:val="18"/>
          <w:szCs w:val="20"/>
        </w:rPr>
        <w:t>…</w:t>
      </w:r>
      <w:r w:rsidRPr="0060228B">
        <w:rPr>
          <w:rFonts w:ascii="CCW Cursive Writing 7" w:hAnsi="CCW Cursive Writing 7"/>
          <w:sz w:val="18"/>
          <w:szCs w:val="20"/>
        </w:rPr>
        <w:t xml:space="preserve"> </w:t>
      </w:r>
    </w:p>
    <w:p w14:paraId="1AC20249" w14:textId="77777777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1FDE71DB" w14:textId="77777777" w:rsidR="00473A99" w:rsidRPr="0060228B" w:rsidRDefault="00473A99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Reading:</w:t>
      </w:r>
    </w:p>
    <w:p w14:paraId="33C28F0A" w14:textId="04704B57" w:rsidR="00473A99" w:rsidRPr="0060228B" w:rsidRDefault="00473A99" w:rsidP="00473A99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>It is also important that your child reads frequently throughout the week</w:t>
      </w:r>
      <w:r w:rsidR="00BB1ED3"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- no reading grids this week! </w:t>
      </w:r>
    </w:p>
    <w:p w14:paraId="49F63A1D" w14:textId="77777777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6B19A7E5" w14:textId="37DB429A" w:rsidR="00450131" w:rsidRPr="00DA6AA0" w:rsidRDefault="00473A99" w:rsidP="00DA6AA0">
      <w:pPr>
        <w:jc w:val="center"/>
        <w:rPr>
          <w:rFonts w:ascii="XCCW Joined 7a" w:hAnsi="XCCW Joined 7a"/>
          <w:sz w:val="16"/>
          <w:szCs w:val="16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Spellings:</w:t>
      </w:r>
      <w:r w:rsidR="00BB1ED3"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 xml:space="preserve"> </w:t>
      </w:r>
      <w:r w:rsidR="00DA6AA0" w:rsidRPr="00111D2E">
        <w:rPr>
          <w:rFonts w:ascii="XCCW Joined 7a" w:hAnsi="XCCW Joined 7a"/>
          <w:b/>
          <w:bCs/>
          <w:sz w:val="16"/>
          <w:szCs w:val="16"/>
        </w:rPr>
        <w:t>‘our’ words</w:t>
      </w:r>
      <w:r w:rsidR="00DA6AA0">
        <w:rPr>
          <w:rFonts w:ascii="XCCW Joined 7a" w:hAnsi="XCCW Joined 7a"/>
          <w:b/>
          <w:bCs/>
          <w:sz w:val="16"/>
          <w:szCs w:val="16"/>
        </w:rPr>
        <w:t xml:space="preserve"> Week 3 </w:t>
      </w:r>
    </w:p>
    <w:p w14:paraId="5510CD53" w14:textId="2F656A7E" w:rsidR="00DB5BD2" w:rsidRPr="0060228B" w:rsidRDefault="00C27E90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Remember you should be doing at least half a page of practise in your homework book! </w:t>
      </w:r>
    </w:p>
    <w:p w14:paraId="60B34375" w14:textId="4F58A8C2" w:rsidR="00450131" w:rsidRPr="0060228B" w:rsidRDefault="00450131" w:rsidP="00FA7F69">
      <w:pPr>
        <w:pStyle w:val="NoSpacing"/>
        <w:numPr>
          <w:ilvl w:val="0"/>
          <w:numId w:val="9"/>
        </w:numPr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highlight w:val="yellow"/>
          <w:lang w:eastAsia="en-GB"/>
        </w:rPr>
        <w:t>IDL -please do 15 minutes!</w:t>
      </w: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 </w:t>
      </w:r>
    </w:p>
    <w:p w14:paraId="3C43EE08" w14:textId="77777777" w:rsidR="00FA7F69" w:rsidRPr="0060228B" w:rsidRDefault="00FA7F69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</w:p>
    <w:p w14:paraId="174F01E1" w14:textId="417E2746" w:rsidR="00450131" w:rsidRPr="0060228B" w:rsidRDefault="00450131" w:rsidP="00FA7F69">
      <w:pPr>
        <w:pStyle w:val="NoSpacing"/>
        <w:numPr>
          <w:ilvl w:val="0"/>
          <w:numId w:val="8"/>
        </w:numPr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Grammar Hammer – check </w:t>
      </w:r>
      <w:r w:rsidR="00DA6AA0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>6</w:t>
      </w:r>
      <w:r w:rsidR="00FA7F69"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 </w:t>
      </w:r>
    </w:p>
    <w:p w14:paraId="42CF8DDC" w14:textId="2F82145A" w:rsidR="00DA1D37" w:rsidRPr="0060228B" w:rsidRDefault="00DA1D37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</w:p>
    <w:p w14:paraId="2C539BF6" w14:textId="71245A3C" w:rsidR="00DA1D37" w:rsidRPr="0060228B" w:rsidRDefault="00DA1D37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lang w:eastAsia="en-GB"/>
        </w:rPr>
        <w:t>Maths</w:t>
      </w:r>
      <w:r w:rsidR="003F5989" w:rsidRPr="0060228B">
        <w:rPr>
          <w:rFonts w:ascii="CCW Cursive Writing 7" w:hAnsi="CCW Cursive Writing 7"/>
          <w:b/>
          <w:noProof/>
          <w:sz w:val="18"/>
          <w:szCs w:val="20"/>
          <w:lang w:eastAsia="en-GB"/>
        </w:rPr>
        <w:t xml:space="preserve">: </w:t>
      </w:r>
      <w:r w:rsidR="003F5989" w:rsidRPr="0060228B">
        <w:rPr>
          <w:rFonts w:ascii="CCW Cursive Writing 7" w:hAnsi="CCW Cursive Writing 7"/>
          <w:noProof/>
          <w:sz w:val="18"/>
          <w:szCs w:val="20"/>
          <w:lang w:eastAsia="en-GB"/>
        </w:rPr>
        <w:t>Do 15- 30 mins on Times Table rockstar please!</w:t>
      </w:r>
    </w:p>
    <w:p w14:paraId="1AA69F71" w14:textId="053F7E68" w:rsidR="00450131" w:rsidRPr="0060228B" w:rsidRDefault="00450131" w:rsidP="00663275">
      <w:pPr>
        <w:pStyle w:val="NoSpacing"/>
        <w:rPr>
          <w:rFonts w:ascii="CCW Cursive Writing 7" w:hAnsi="CCW Cursive Writing 7"/>
          <w:b/>
          <w:noProof/>
          <w:sz w:val="18"/>
          <w:szCs w:val="20"/>
          <w:lang w:eastAsia="en-GB"/>
        </w:rPr>
      </w:pPr>
    </w:p>
    <w:p w14:paraId="44ECC96F" w14:textId="2968098C" w:rsidR="005654DB" w:rsidRPr="0060228B" w:rsidRDefault="004D7775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5654DB">
        <w:rPr>
          <w:rFonts w:ascii="XCCW Joined 7a" w:hAnsi="XCCW Joined 7a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8CAF170" wp14:editId="566AC20A">
                <wp:simplePos x="0" y="0"/>
                <wp:positionH relativeFrom="column">
                  <wp:posOffset>22860</wp:posOffset>
                </wp:positionH>
                <wp:positionV relativeFrom="paragraph">
                  <wp:posOffset>358140</wp:posOffset>
                </wp:positionV>
                <wp:extent cx="6124575" cy="942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236C8" w14:textId="64E4154F" w:rsidR="005654DB" w:rsidRPr="0060228B" w:rsidRDefault="005654DB" w:rsidP="0060228B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Summer 1 </w:t>
                            </w:r>
                            <w:proofErr w:type="gramStart"/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>-  Christian</w:t>
                            </w:r>
                            <w:proofErr w:type="gramEnd"/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Value is Thankfulness</w:t>
                            </w:r>
                          </w:p>
                          <w:p w14:paraId="26C067EA" w14:textId="1EB4B520" w:rsidR="005654DB" w:rsidRDefault="004D7775">
                            <w:r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  <w:t xml:space="preserve">See information sheet for the whole school homework for this half term.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AF170" id="_x0000_s1028" type="#_x0000_t202" style="position:absolute;margin-left:1.8pt;margin-top:28.2pt;width:482.25pt;height:74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">
                <v:textbox>
                  <w:txbxContent>
                    <w:p w14:paraId="70C236C8" w14:textId="64E4154F" w:rsidR="005654DB" w:rsidRPr="0060228B" w:rsidRDefault="005654DB" w:rsidP="0060228B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 xml:space="preserve">Summer 1 </w:t>
                      </w:r>
                      <w:proofErr w:type="gramStart"/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>-  Christian</w:t>
                      </w:r>
                      <w:proofErr w:type="gramEnd"/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 xml:space="preserve"> Value is Thankfulness</w:t>
                      </w:r>
                    </w:p>
                    <w:p w14:paraId="26C067EA" w14:textId="1EB4B520" w:rsidR="005654DB" w:rsidRDefault="004D7775">
                      <w:r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  <w:t xml:space="preserve">See information sheet for the whole school homework for this half term.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0131"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Pages </w:t>
      </w:r>
      <w:r w:rsidR="00DA6AA0">
        <w:rPr>
          <w:rFonts w:ascii="CCW Cursive Writing 7" w:hAnsi="CCW Cursive Writing 7"/>
          <w:noProof/>
          <w:sz w:val="18"/>
          <w:szCs w:val="20"/>
          <w:lang w:eastAsia="en-GB"/>
        </w:rPr>
        <w:t xml:space="preserve">45 and 46- Properties of shapes and angles </w:t>
      </w:r>
    </w:p>
    <w:p w14:paraId="394F47A4" w14:textId="1B1C8339" w:rsidR="005654DB" w:rsidRPr="00450131" w:rsidRDefault="005654DB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613BD49E" w14:textId="77777777" w:rsidR="00450131" w:rsidRDefault="00450131" w:rsidP="00663275">
      <w:pPr>
        <w:pStyle w:val="NoSpacing"/>
        <w:rPr>
          <w:rFonts w:ascii="XCCW Joined 7a" w:hAnsi="XCCW Joined 7a"/>
          <w:b/>
          <w:noProof/>
          <w:sz w:val="20"/>
          <w:szCs w:val="20"/>
          <w:lang w:eastAsia="en-GB"/>
        </w:rPr>
      </w:pPr>
    </w:p>
    <w:p w14:paraId="7EFD20D1" w14:textId="77777777" w:rsidR="00450131" w:rsidRPr="00DA1D37" w:rsidRDefault="00450131" w:rsidP="00663275">
      <w:pPr>
        <w:pStyle w:val="NoSpacing"/>
        <w:rPr>
          <w:rFonts w:ascii="XCCW Joined 7a" w:hAnsi="XCCW Joined 7a"/>
          <w:b/>
          <w:noProof/>
          <w:sz w:val="20"/>
          <w:szCs w:val="20"/>
          <w:lang w:eastAsia="en-GB"/>
        </w:rPr>
      </w:pPr>
    </w:p>
    <w:p w14:paraId="4357958C" w14:textId="0A547613" w:rsidR="00473A99" w:rsidRPr="00760BC0" w:rsidRDefault="00473A99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9B1A2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EBE"/>
    <w:multiLevelType w:val="hybridMultilevel"/>
    <w:tmpl w:val="7F045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B1CE4"/>
    <w:multiLevelType w:val="hybridMultilevel"/>
    <w:tmpl w:val="32DC8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92B"/>
    <w:multiLevelType w:val="hybridMultilevel"/>
    <w:tmpl w:val="1C927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79D3"/>
    <w:rsid w:val="00214823"/>
    <w:rsid w:val="00225E52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3F5989"/>
    <w:rsid w:val="00404041"/>
    <w:rsid w:val="00450131"/>
    <w:rsid w:val="00470588"/>
    <w:rsid w:val="00473A99"/>
    <w:rsid w:val="0047690B"/>
    <w:rsid w:val="004A6761"/>
    <w:rsid w:val="004B0623"/>
    <w:rsid w:val="004D7775"/>
    <w:rsid w:val="004F52C7"/>
    <w:rsid w:val="00506BBE"/>
    <w:rsid w:val="00552CD6"/>
    <w:rsid w:val="005654DB"/>
    <w:rsid w:val="00570A6A"/>
    <w:rsid w:val="00580ED9"/>
    <w:rsid w:val="005D6973"/>
    <w:rsid w:val="005E0E03"/>
    <w:rsid w:val="005E1B3B"/>
    <w:rsid w:val="005F0FFA"/>
    <w:rsid w:val="005F6723"/>
    <w:rsid w:val="0060228B"/>
    <w:rsid w:val="0064105E"/>
    <w:rsid w:val="00641CBA"/>
    <w:rsid w:val="006420C3"/>
    <w:rsid w:val="00652E02"/>
    <w:rsid w:val="00663275"/>
    <w:rsid w:val="00665254"/>
    <w:rsid w:val="006759B5"/>
    <w:rsid w:val="006C6A28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4962"/>
    <w:rsid w:val="008672D0"/>
    <w:rsid w:val="008802FF"/>
    <w:rsid w:val="00890CD6"/>
    <w:rsid w:val="00896833"/>
    <w:rsid w:val="00897655"/>
    <w:rsid w:val="008B1E0B"/>
    <w:rsid w:val="009230E7"/>
    <w:rsid w:val="009238C6"/>
    <w:rsid w:val="00982E6B"/>
    <w:rsid w:val="00996E39"/>
    <w:rsid w:val="009A5142"/>
    <w:rsid w:val="009B0F1D"/>
    <w:rsid w:val="009B1A21"/>
    <w:rsid w:val="009C775E"/>
    <w:rsid w:val="009D1720"/>
    <w:rsid w:val="009D2C54"/>
    <w:rsid w:val="009D7A01"/>
    <w:rsid w:val="009F224A"/>
    <w:rsid w:val="00A03C6F"/>
    <w:rsid w:val="00A22662"/>
    <w:rsid w:val="00A23BCC"/>
    <w:rsid w:val="00A26727"/>
    <w:rsid w:val="00A33433"/>
    <w:rsid w:val="00A439F0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24B9F"/>
    <w:rsid w:val="00D3274B"/>
    <w:rsid w:val="00D57083"/>
    <w:rsid w:val="00D63D51"/>
    <w:rsid w:val="00D97FFD"/>
    <w:rsid w:val="00DA1D37"/>
    <w:rsid w:val="00DA4A63"/>
    <w:rsid w:val="00DA6AA0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350A"/>
    <w:rsid w:val="00F04ABD"/>
    <w:rsid w:val="00F90152"/>
    <w:rsid w:val="00FA7F69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24F00E95</Template>
  <TotalTime>108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9</cp:revision>
  <cp:lastPrinted>2021-03-17T14:45:00Z</cp:lastPrinted>
  <dcterms:created xsi:type="dcterms:W3CDTF">2023-04-25T07:43:00Z</dcterms:created>
  <dcterms:modified xsi:type="dcterms:W3CDTF">2023-04-25T10:13:00Z</dcterms:modified>
</cp:coreProperties>
</file>