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5387D376" w:rsidR="00BC007C" w:rsidRPr="00344397" w:rsidRDefault="0055453E" w:rsidP="00532C2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57A9A8BF">
                <wp:simplePos x="0" y="0"/>
                <wp:positionH relativeFrom="margin">
                  <wp:align>right</wp:align>
                </wp:positionH>
                <wp:positionV relativeFrom="paragraph">
                  <wp:posOffset>323850</wp:posOffset>
                </wp:positionV>
                <wp:extent cx="6848475" cy="7620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11BF3" w14:textId="099CC6B5" w:rsidR="009130B1" w:rsidRPr="0076280C" w:rsidRDefault="00BB3716" w:rsidP="0076280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This week…</w:t>
                            </w:r>
                            <w:r w:rsidRPr="0076280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h</w:t>
                            </w:r>
                            <w:r w:rsidR="009130B1" w:rsidRPr="0076280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ave started our non-chronological reports for RE about Communion.</w:t>
                            </w:r>
                          </w:p>
                          <w:p w14:paraId="1E7CA492" w14:textId="10EC3FC6" w:rsidR="00BB3716" w:rsidRPr="00344397" w:rsidRDefault="009130B1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C36D69"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have </w:t>
                            </w:r>
                            <w:r w:rsidR="00885E3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written newspaper reports about volcanoes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8.05pt;margin-top:25.5pt;width:539.25pt;height:6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" fillcolor="white [3201]" strokeweight=".5pt">
                <v:textbox>
                  <w:txbxContent>
                    <w:p w14:paraId="67A11BF3" w14:textId="099CC6B5" w:rsidR="009130B1" w:rsidRPr="0076280C" w:rsidRDefault="00BB3716" w:rsidP="0076280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This week…</w:t>
                      </w:r>
                      <w:r w:rsidRPr="0076280C">
                        <w:rPr>
                          <w:rFonts w:ascii="Arial" w:hAnsi="Arial" w:cs="Arial"/>
                          <w:sz w:val="24"/>
                          <w:szCs w:val="24"/>
                        </w:rPr>
                        <w:t>We h</w:t>
                      </w:r>
                      <w:r w:rsidR="009130B1" w:rsidRPr="0076280C">
                        <w:rPr>
                          <w:rFonts w:ascii="Arial" w:hAnsi="Arial" w:cs="Arial"/>
                          <w:sz w:val="24"/>
                          <w:szCs w:val="24"/>
                        </w:rPr>
                        <w:t>ave started our non-chronological reports for RE about Communion.</w:t>
                      </w:r>
                    </w:p>
                    <w:p w14:paraId="1E7CA492" w14:textId="10EC3FC6" w:rsidR="00BB3716" w:rsidRPr="00344397" w:rsidRDefault="009130B1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</w:t>
                      </w:r>
                      <w:r w:rsidR="00C36D69"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have </w:t>
                      </w:r>
                      <w:r w:rsidR="00885E3C">
                        <w:rPr>
                          <w:rFonts w:ascii="Arial" w:hAnsi="Arial" w:cs="Arial"/>
                          <w:sz w:val="24"/>
                          <w:szCs w:val="24"/>
                        </w:rPr>
                        <w:t>written newspaper reports about volcanoes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9130B1" w:rsidRPr="00344397">
        <w:rPr>
          <w:rFonts w:ascii="Arial" w:hAnsi="Arial" w:cs="Arial"/>
          <w:b/>
          <w:sz w:val="24"/>
          <w:szCs w:val="24"/>
          <w:u w:val="single"/>
        </w:rPr>
        <w:t>2</w:t>
      </w:r>
      <w:r w:rsidR="00885E3C">
        <w:rPr>
          <w:rFonts w:ascii="Arial" w:hAnsi="Arial" w:cs="Arial"/>
          <w:b/>
          <w:sz w:val="24"/>
          <w:szCs w:val="24"/>
          <w:u w:val="single"/>
        </w:rPr>
        <w:t>4</w:t>
      </w:r>
      <w:r w:rsidR="00BB3716" w:rsidRPr="00344397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="00BB3716" w:rsidRPr="00344397">
        <w:rPr>
          <w:rFonts w:ascii="Arial" w:hAnsi="Arial" w:cs="Arial"/>
          <w:b/>
          <w:sz w:val="24"/>
          <w:szCs w:val="24"/>
          <w:u w:val="single"/>
        </w:rPr>
        <w:t>Feb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BB3716" w:rsidRPr="00532C26">
        <w:rPr>
          <w:rFonts w:ascii="Arial" w:hAnsi="Arial" w:cs="Arial"/>
          <w:b/>
          <w:sz w:val="24"/>
          <w:szCs w:val="24"/>
          <w:u w:val="single"/>
        </w:rPr>
        <w:t>Homework</w:t>
      </w:r>
      <w:proofErr w:type="gramEnd"/>
      <w:r w:rsidR="00BB3716" w:rsidRPr="00532C26">
        <w:rPr>
          <w:rFonts w:ascii="Arial" w:hAnsi="Arial" w:cs="Arial"/>
          <w:b/>
          <w:sz w:val="24"/>
          <w:szCs w:val="24"/>
          <w:u w:val="single"/>
        </w:rPr>
        <w:t xml:space="preserve"> due in by: 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>Weds 1</w:t>
      </w:r>
      <w:r w:rsidR="00885E3C" w:rsidRPr="00532C26">
        <w:rPr>
          <w:rFonts w:ascii="Arial" w:hAnsi="Arial" w:cs="Arial"/>
          <w:b/>
          <w:sz w:val="24"/>
          <w:szCs w:val="24"/>
          <w:u w:val="single"/>
          <w:vertAlign w:val="superscript"/>
        </w:rPr>
        <w:t>st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 March</w:t>
      </w:r>
      <w:bookmarkStart w:id="0" w:name="_GoBack"/>
      <w:bookmarkEnd w:id="0"/>
    </w:p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77777777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1A25F16" w14:textId="558087C6" w:rsidR="00BB3716" w:rsidRPr="00344397" w:rsidRDefault="00344397" w:rsidP="00BB3716">
      <w:pPr>
        <w:rPr>
          <w:rFonts w:ascii="CCW Cursive Writing 7" w:hAnsi="CCW Cursive Writing 7" w:cs="Arial"/>
          <w:sz w:val="24"/>
          <w:szCs w:val="24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485DF2B1">
                <wp:simplePos x="0" y="0"/>
                <wp:positionH relativeFrom="margin">
                  <wp:align>right</wp:align>
                </wp:positionH>
                <wp:positionV relativeFrom="paragraph">
                  <wp:posOffset>100965</wp:posOffset>
                </wp:positionV>
                <wp:extent cx="6867525" cy="19907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70E52" w14:textId="79B3CD70" w:rsidR="00885E3C" w:rsidRPr="009B356A" w:rsidRDefault="00BB3716" w:rsidP="00885E3C">
                            <w:pPr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885E3C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</w:rPr>
                              <w:t xml:space="preserve">Next week: </w:t>
                            </w:r>
                            <w:r w:rsidR="00786FE2" w:rsidRPr="00B248CE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WORLD BOOK DAY- Thurs </w:t>
                            </w:r>
                            <w:r w:rsidR="00885E3C" w:rsidRPr="00B248CE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885E3C" w:rsidRPr="00B248CE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885E3C" w:rsidRPr="00B248CE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786FE2" w:rsidRPr="00B248CE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March</w:t>
                            </w:r>
                            <w:r w:rsidR="00885E3C" w:rsidRPr="00B248CE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highlight w:val="yellow"/>
                                <w:u w:val="single"/>
                              </w:rPr>
                              <w:t>- Poetry fest!</w:t>
                            </w:r>
                            <w:r w:rsidR="00885E3C" w:rsidRPr="00885E3C"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09742042" w14:textId="165F5FE5" w:rsidR="00BB3716" w:rsidRDefault="00885E3C" w:rsidP="00BB3716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885E3C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 xml:space="preserve"> This will be a fun-filled day – come dressed in your festival outfit- </w:t>
                            </w:r>
                            <w:r w:rsidRPr="00885E3C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wellies, hats, sunglasses, jazzy clothes!</w:t>
                            </w:r>
                          </w:p>
                          <w:p w14:paraId="63EE815F" w14:textId="7686DBDC" w:rsidR="009B356A" w:rsidRPr="009B356A" w:rsidRDefault="009B356A" w:rsidP="00BB3716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vertAlign w:val="superscript"/>
                                <w:lang w:eastAsia="en-GB"/>
                              </w:rPr>
                            </w:pPr>
                            <w:r w:rsidRPr="009B356A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Swimming on Thurs 2</w:t>
                            </w:r>
                            <w:r w:rsidRPr="009B356A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vertAlign w:val="superscript"/>
                                <w:lang w:eastAsia="en-GB"/>
                              </w:rPr>
                              <w:t xml:space="preserve">nd </w:t>
                            </w:r>
                            <w:r w:rsidRPr="009B356A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March</w:t>
                            </w:r>
                            <w: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 for those who took permission letters for the gala. This group of children will be late returning to school- back approx. 3.30 pm. </w:t>
                            </w:r>
                          </w:p>
                          <w:p w14:paraId="6B2BC0D9" w14:textId="76C5D0B1" w:rsidR="00B248CE" w:rsidRDefault="00B248CE" w:rsidP="00BB3716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B248CE"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PE next week is Tues and Weds</w:t>
                            </w:r>
                            <w: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>- please come in your school uniform on Monday.</w:t>
                            </w:r>
                          </w:p>
                          <w:p w14:paraId="7506F086" w14:textId="77777777" w:rsidR="00B248CE" w:rsidRPr="00885E3C" w:rsidRDefault="00B248CE" w:rsidP="00BB3716">
                            <w:pPr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89.55pt;margin-top:7.95pt;width:540.75pt;height:156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" fillcolor="white [3201]" strokeweight=".5pt">
                <v:textbox>
                  <w:txbxContent>
                    <w:p w14:paraId="12E70E52" w14:textId="79B3CD70" w:rsidR="00885E3C" w:rsidRPr="009B356A" w:rsidRDefault="00BB3716" w:rsidP="00885E3C">
                      <w:pPr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</w:rPr>
                      </w:pPr>
                      <w:r w:rsidRPr="00885E3C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</w:rPr>
                        <w:t xml:space="preserve">Next week: </w:t>
                      </w:r>
                      <w:r w:rsidR="00786FE2" w:rsidRPr="00B248CE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WORLD BOOK DAY- Thurs </w:t>
                      </w:r>
                      <w:r w:rsidR="00885E3C" w:rsidRPr="00B248CE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2</w:t>
                      </w:r>
                      <w:r w:rsidR="00885E3C" w:rsidRPr="00B248CE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highlight w:val="yellow"/>
                          <w:u w:val="single"/>
                          <w:vertAlign w:val="superscript"/>
                        </w:rPr>
                        <w:t>nd</w:t>
                      </w:r>
                      <w:r w:rsidR="00885E3C" w:rsidRPr="00B248CE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 xml:space="preserve"> </w:t>
                      </w:r>
                      <w:r w:rsidR="00786FE2" w:rsidRPr="00B248CE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March</w:t>
                      </w:r>
                      <w:r w:rsidR="00885E3C" w:rsidRPr="00B248CE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highlight w:val="yellow"/>
                          <w:u w:val="single"/>
                        </w:rPr>
                        <w:t>- Poetry fest!</w:t>
                      </w:r>
                      <w:r w:rsidR="00885E3C" w:rsidRPr="00885E3C"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09742042" w14:textId="165F5FE5" w:rsidR="00BB3716" w:rsidRDefault="00885E3C" w:rsidP="00BB3716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885E3C"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lang w:eastAsia="en-GB"/>
                        </w:rPr>
                        <w:t xml:space="preserve"> This will be a fun-filled day – come dressed in your festival outfit- </w:t>
                      </w:r>
                      <w:r w:rsidRPr="00885E3C"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wellies, hats, sunglasses, jazzy clothes!</w:t>
                      </w:r>
                    </w:p>
                    <w:p w14:paraId="63EE815F" w14:textId="7686DBDC" w:rsidR="009B356A" w:rsidRPr="009B356A" w:rsidRDefault="009B356A" w:rsidP="00BB3716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highlight w:val="yellow"/>
                          <w:bdr w:val="none" w:sz="0" w:space="0" w:color="auto" w:frame="1"/>
                          <w:shd w:val="clear" w:color="auto" w:fill="FFFFFF"/>
                          <w:vertAlign w:val="superscript"/>
                          <w:lang w:eastAsia="en-GB"/>
                        </w:rPr>
                      </w:pPr>
                      <w:r w:rsidRPr="009B356A"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highlight w:val="yellow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Swimming on Thurs 2</w:t>
                      </w:r>
                      <w:r w:rsidRPr="009B356A"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highlight w:val="yellow"/>
                          <w:bdr w:val="none" w:sz="0" w:space="0" w:color="auto" w:frame="1"/>
                          <w:shd w:val="clear" w:color="auto" w:fill="FFFFFF"/>
                          <w:vertAlign w:val="superscript"/>
                          <w:lang w:eastAsia="en-GB"/>
                        </w:rPr>
                        <w:t xml:space="preserve">nd </w:t>
                      </w:r>
                      <w:r w:rsidRPr="009B356A"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highlight w:val="yellow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March</w:t>
                      </w:r>
                      <w: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 for those who took permission letters for the gala. This group of children will be late returning to school- back approx. 3.30 pm. </w:t>
                      </w:r>
                    </w:p>
                    <w:p w14:paraId="6B2BC0D9" w14:textId="76C5D0B1" w:rsidR="00B248CE" w:rsidRDefault="00B248CE" w:rsidP="00BB3716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B248CE"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highlight w:val="yellow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PE next week is Tues and Weds</w:t>
                      </w:r>
                      <w: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highlight w:val="yellow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>- please come in your school uniform on Monday.</w:t>
                      </w:r>
                    </w:p>
                    <w:p w14:paraId="7506F086" w14:textId="77777777" w:rsidR="00B248CE" w:rsidRPr="00885E3C" w:rsidRDefault="00B248CE" w:rsidP="00BB3716">
                      <w:pPr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6BABC" w14:textId="5677F200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2C5BB6CC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03283E0" w14:textId="77777777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00085889" w14:textId="77777777" w:rsidR="0055453E" w:rsidRPr="00344397" w:rsidRDefault="0055453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7207A271" w14:textId="77777777" w:rsidR="00B248CE" w:rsidRDefault="00B248C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0E211D1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6E0EF21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1E20785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3F5B3D3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02219AD3" w14:textId="245675E6" w:rsidR="00BB3716" w:rsidRPr="00344397" w:rsidRDefault="00BB3716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>Reading:</w:t>
      </w:r>
      <w:r w:rsidR="00BC007C"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 xml:space="preserve"> 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>It i</w:t>
      </w:r>
      <w:r w:rsidR="00BC007C" w:rsidRPr="00344397">
        <w:rPr>
          <w:rFonts w:ascii="Arial" w:hAnsi="Arial" w:cs="Arial"/>
          <w:noProof/>
          <w:sz w:val="24"/>
          <w:szCs w:val="24"/>
          <w:lang w:eastAsia="en-GB"/>
        </w:rPr>
        <w:t>s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 xml:space="preserve"> important that you read frequently throughout the week- at least three times. Please record in your reading record.</w:t>
      </w:r>
    </w:p>
    <w:p w14:paraId="7142E273" w14:textId="386BC67D" w:rsidR="00BB3716" w:rsidRPr="00344397" w:rsidRDefault="00BB3716" w:rsidP="00BB3716">
      <w:pPr>
        <w:framePr w:hSpace="180" w:wrap="around" w:vAnchor="text" w:hAnchor="page" w:x="1051" w:y="262"/>
        <w:rPr>
          <w:rFonts w:ascii="Arial" w:hAnsi="Arial" w:cs="Arial"/>
          <w:b/>
          <w:bCs/>
          <w:sz w:val="24"/>
          <w:szCs w:val="24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 xml:space="preserve">Spellings: </w:t>
      </w:r>
    </w:p>
    <w:p w14:paraId="29B6FFE4" w14:textId="77777777" w:rsidR="00BC007C" w:rsidRPr="00344397" w:rsidRDefault="00BC007C" w:rsidP="00BB3716">
      <w:pPr>
        <w:rPr>
          <w:rFonts w:ascii="Arial" w:hAnsi="Arial" w:cs="Arial"/>
          <w:bCs/>
          <w:sz w:val="24"/>
          <w:szCs w:val="24"/>
        </w:rPr>
      </w:pPr>
    </w:p>
    <w:p w14:paraId="5E2231CB" w14:textId="1209415F" w:rsidR="00BB3716" w:rsidRPr="00344397" w:rsidRDefault="00BB3716" w:rsidP="00BB3716">
      <w:pPr>
        <w:rPr>
          <w:rFonts w:ascii="Arial" w:hAnsi="Arial" w:cs="Arial"/>
          <w:b/>
          <w:sz w:val="24"/>
          <w:szCs w:val="24"/>
        </w:rPr>
      </w:pPr>
      <w:r w:rsidRPr="00344397">
        <w:rPr>
          <w:rFonts w:ascii="Arial" w:hAnsi="Arial" w:cs="Arial"/>
          <w:bCs/>
          <w:sz w:val="24"/>
          <w:szCs w:val="24"/>
        </w:rPr>
        <w:t xml:space="preserve">At least half a page in your homework books please! </w:t>
      </w:r>
      <w:r w:rsidR="009130B1" w:rsidRPr="00344397">
        <w:rPr>
          <w:rFonts w:ascii="Arial" w:hAnsi="Arial" w:cs="Arial"/>
          <w:bCs/>
          <w:sz w:val="24"/>
          <w:szCs w:val="24"/>
        </w:rPr>
        <w:t xml:space="preserve">Week 2- Word families </w:t>
      </w:r>
    </w:p>
    <w:p w14:paraId="1F914E77" w14:textId="43D3F259" w:rsidR="00BB3716" w:rsidRDefault="00BB3716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lang w:eastAsia="en-GB"/>
        </w:rPr>
        <w:t xml:space="preserve">*IDL children- please do at least 15 minutes of IDL practise – English and Maths! </w:t>
      </w:r>
    </w:p>
    <w:p w14:paraId="67875CBB" w14:textId="56A96070" w:rsidR="00885E3C" w:rsidRDefault="00885E3C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885E3C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F7B92DF" wp14:editId="228332D0">
                <wp:simplePos x="0" y="0"/>
                <wp:positionH relativeFrom="margin">
                  <wp:align>right</wp:align>
                </wp:positionH>
                <wp:positionV relativeFrom="paragraph">
                  <wp:posOffset>278130</wp:posOffset>
                </wp:positionV>
                <wp:extent cx="6619875" cy="1019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98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36D58" w14:textId="37344158" w:rsidR="00885E3C" w:rsidRPr="00885E3C" w:rsidRDefault="00885E3C">
                            <w:pPr>
                              <w:rPr>
                                <w:b/>
                                <w:color w:val="FF0000"/>
                                <w:sz w:val="28"/>
                                <w:szCs w:val="24"/>
                              </w:rPr>
                            </w:pPr>
                            <w:r w:rsidRPr="00885E3C">
                              <w:rPr>
                                <w:b/>
                                <w:color w:val="FF0000"/>
                                <w:sz w:val="28"/>
                                <w:szCs w:val="24"/>
                              </w:rPr>
                              <w:t xml:space="preserve">Christian Value for Spring 2- Forgiveness </w:t>
                            </w:r>
                          </w:p>
                          <w:p w14:paraId="6ABB9127" w14:textId="41708071" w:rsidR="00885E3C" w:rsidRPr="00885E3C" w:rsidRDefault="00885E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85E3C">
                              <w:rPr>
                                <w:rFonts w:ascii="Comic Sans MS" w:hAnsi="Comic Sans MS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Please bring something in from home to link to new value- to be shared in class worship next week. This could be an object, newspaper report, quote, story book, photo, picture. </w:t>
                            </w:r>
                          </w:p>
                          <w:p w14:paraId="215017D4" w14:textId="18AEE0D5" w:rsidR="00885E3C" w:rsidRDefault="00885E3C"/>
                          <w:p w14:paraId="07F4036E" w14:textId="77777777" w:rsidR="00885E3C" w:rsidRDefault="00885E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B92DF" id="_x0000_s1028" type="#_x0000_t202" style="position:absolute;margin-left:470.05pt;margin-top:21.9pt;width:521.25pt;height:80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">
                <v:textbox>
                  <w:txbxContent>
                    <w:p w14:paraId="58C36D58" w14:textId="37344158" w:rsidR="00885E3C" w:rsidRPr="00885E3C" w:rsidRDefault="00885E3C">
                      <w:pPr>
                        <w:rPr>
                          <w:b/>
                          <w:color w:val="FF0000"/>
                          <w:sz w:val="28"/>
                          <w:szCs w:val="24"/>
                        </w:rPr>
                      </w:pPr>
                      <w:r w:rsidRPr="00885E3C">
                        <w:rPr>
                          <w:b/>
                          <w:color w:val="FF0000"/>
                          <w:sz w:val="28"/>
                          <w:szCs w:val="24"/>
                        </w:rPr>
                        <w:t xml:space="preserve">Christian Value for Spring 2- Forgiveness </w:t>
                      </w:r>
                    </w:p>
                    <w:p w14:paraId="6ABB9127" w14:textId="41708071" w:rsidR="00885E3C" w:rsidRPr="00885E3C" w:rsidRDefault="00885E3C">
                      <w:pPr>
                        <w:rPr>
                          <w:sz w:val="24"/>
                          <w:szCs w:val="24"/>
                        </w:rPr>
                      </w:pPr>
                      <w:r w:rsidRPr="00885E3C">
                        <w:rPr>
                          <w:rFonts w:ascii="Comic Sans MS" w:hAnsi="Comic Sans MS"/>
                          <w:bCs/>
                          <w:color w:val="FF0000"/>
                          <w:sz w:val="24"/>
                          <w:szCs w:val="24"/>
                        </w:rPr>
                        <w:t xml:space="preserve">Please </w:t>
                      </w:r>
                      <w:r w:rsidRPr="00885E3C">
                        <w:rPr>
                          <w:rFonts w:ascii="Comic Sans MS" w:hAnsi="Comic Sans MS"/>
                          <w:bCs/>
                          <w:color w:val="FF0000"/>
                          <w:sz w:val="24"/>
                          <w:szCs w:val="24"/>
                        </w:rPr>
                        <w:t xml:space="preserve">bring something in from home to link to new value- to be shared in </w:t>
                      </w:r>
                      <w:r w:rsidRPr="00885E3C">
                        <w:rPr>
                          <w:rFonts w:ascii="Comic Sans MS" w:hAnsi="Comic Sans MS"/>
                          <w:bCs/>
                          <w:color w:val="FF0000"/>
                          <w:sz w:val="24"/>
                          <w:szCs w:val="24"/>
                        </w:rPr>
                        <w:t xml:space="preserve">class </w:t>
                      </w:r>
                      <w:r w:rsidRPr="00885E3C">
                        <w:rPr>
                          <w:rFonts w:ascii="Comic Sans MS" w:hAnsi="Comic Sans MS"/>
                          <w:bCs/>
                          <w:color w:val="FF0000"/>
                          <w:sz w:val="24"/>
                          <w:szCs w:val="24"/>
                        </w:rPr>
                        <w:t>worship next week.</w:t>
                      </w:r>
                      <w:r w:rsidRPr="00885E3C">
                        <w:rPr>
                          <w:rFonts w:ascii="Comic Sans MS" w:hAnsi="Comic Sans MS"/>
                          <w:bCs/>
                          <w:color w:val="FF0000"/>
                          <w:sz w:val="24"/>
                          <w:szCs w:val="24"/>
                        </w:rPr>
                        <w:t xml:space="preserve"> This could be an object, newspaper report, quote, story book, photo, picture. </w:t>
                      </w:r>
                    </w:p>
                    <w:p w14:paraId="215017D4" w14:textId="18AEE0D5" w:rsidR="00885E3C" w:rsidRDefault="00885E3C"/>
                    <w:p w14:paraId="07F4036E" w14:textId="77777777" w:rsidR="00885E3C" w:rsidRDefault="00885E3C"/>
                  </w:txbxContent>
                </v:textbox>
                <w10:wrap type="square" anchorx="margin"/>
              </v:shape>
            </w:pict>
          </mc:Fallback>
        </mc:AlternateContent>
      </w:r>
    </w:p>
    <w:p w14:paraId="2FD4691C" w14:textId="77777777" w:rsidR="0022556F" w:rsidRDefault="0022556F">
      <w:pPr>
        <w:rPr>
          <w:rFonts w:ascii="Arial" w:hAnsi="Arial" w:cs="Arial"/>
          <w:b/>
          <w:noProof/>
          <w:sz w:val="24"/>
          <w:szCs w:val="24"/>
          <w:lang w:eastAsia="en-GB"/>
        </w:rPr>
      </w:pPr>
    </w:p>
    <w:p w14:paraId="522E4882" w14:textId="29EBC339" w:rsidR="0022556F" w:rsidRPr="0022556F" w:rsidRDefault="002255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t>Maths- complete page</w:t>
      </w:r>
      <w:r w:rsidR="001B1364">
        <w:rPr>
          <w:rFonts w:ascii="Arial" w:hAnsi="Arial" w:cs="Arial"/>
          <w:b/>
          <w:noProof/>
          <w:sz w:val="24"/>
          <w:szCs w:val="24"/>
          <w:lang w:eastAsia="en-GB"/>
        </w:rPr>
        <w:t xml:space="preserve"> 29 Percentages </w:t>
      </w:r>
    </w:p>
    <w:p w14:paraId="6477276C" w14:textId="57722CD2" w:rsidR="001232D1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17B905F" wp14:editId="5C091BC5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673985" cy="2673985"/>
            <wp:effectExtent l="0" t="0" r="0" b="0"/>
            <wp:wrapSquare wrapText="bothSides"/>
            <wp:docPr id="6" name="Picture 6" descr="Moodboard // Desert Hues » Jessica Robe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odboard // Desert Hues » Jessica Robert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1232D1" w:rsidRPr="00344397">
        <w:rPr>
          <w:rFonts w:ascii="Arial" w:hAnsi="Arial" w:cs="Arial"/>
          <w:b/>
          <w:sz w:val="24"/>
          <w:szCs w:val="24"/>
        </w:rPr>
        <w:t xml:space="preserve">Art </w:t>
      </w:r>
      <w:r w:rsidR="001232D1" w:rsidRPr="00344397">
        <w:rPr>
          <w:rFonts w:ascii="Arial" w:hAnsi="Arial" w:cs="Arial"/>
          <w:sz w:val="24"/>
          <w:szCs w:val="24"/>
        </w:rPr>
        <w:t>:</w:t>
      </w:r>
      <w:proofErr w:type="gramEnd"/>
      <w:r w:rsidR="001232D1" w:rsidRPr="00344397">
        <w:rPr>
          <w:rFonts w:ascii="Arial" w:hAnsi="Arial" w:cs="Arial"/>
          <w:sz w:val="24"/>
          <w:szCs w:val="24"/>
        </w:rPr>
        <w:t xml:space="preserve"> Find out about desert animals and flowers </w:t>
      </w:r>
      <w:r w:rsidRPr="00344397">
        <w:rPr>
          <w:rFonts w:ascii="Arial" w:hAnsi="Arial" w:cs="Arial"/>
          <w:sz w:val="24"/>
          <w:szCs w:val="24"/>
        </w:rPr>
        <w:t>–</w:t>
      </w:r>
      <w:r w:rsidR="001232D1" w:rsidRPr="00344397">
        <w:rPr>
          <w:rFonts w:ascii="Arial" w:hAnsi="Arial" w:cs="Arial"/>
          <w:sz w:val="24"/>
          <w:szCs w:val="24"/>
        </w:rPr>
        <w:t xml:space="preserve"> </w:t>
      </w:r>
      <w:r w:rsidRPr="00344397">
        <w:rPr>
          <w:rFonts w:ascii="Arial" w:hAnsi="Arial" w:cs="Arial"/>
          <w:sz w:val="24"/>
          <w:szCs w:val="24"/>
        </w:rPr>
        <w:t>create a ‘mood’ board of the colours you might find in the desert and collage any pictures you print off…for example…. Use a page of your homework book for this</w:t>
      </w:r>
      <w:r w:rsidR="002C5876" w:rsidRPr="00344397">
        <w:rPr>
          <w:rFonts w:ascii="Arial" w:hAnsi="Arial" w:cs="Arial"/>
          <w:sz w:val="24"/>
          <w:szCs w:val="24"/>
        </w:rPr>
        <w:t>- or you can create it on the computer and print off</w:t>
      </w:r>
      <w:r w:rsidRPr="00344397">
        <w:rPr>
          <w:rFonts w:ascii="Arial" w:hAnsi="Arial" w:cs="Arial"/>
          <w:sz w:val="24"/>
          <w:szCs w:val="24"/>
        </w:rPr>
        <w:t xml:space="preserve">. </w:t>
      </w:r>
      <w:r w:rsidR="00B00481">
        <w:rPr>
          <w:rFonts w:ascii="Arial" w:hAnsi="Arial" w:cs="Arial"/>
          <w:sz w:val="24"/>
          <w:szCs w:val="24"/>
        </w:rPr>
        <w:t>Add words to describe…</w:t>
      </w:r>
    </w:p>
    <w:p w14:paraId="693E51FB" w14:textId="6906EAED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6AC72F50" w14:textId="1E568D1F" w:rsidR="00C36D69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p w14:paraId="58FF44D7" w14:textId="354A3B09" w:rsidR="00C36D69" w:rsidRPr="0055453E" w:rsidRDefault="00C36D69">
      <w:pPr>
        <w:rPr>
          <w:rFonts w:ascii="Arial" w:hAnsi="Arial" w:cs="Arial"/>
          <w:sz w:val="36"/>
          <w:szCs w:val="36"/>
        </w:rPr>
      </w:pPr>
    </w:p>
    <w:sectPr w:rsidR="00C36D69" w:rsidRPr="0055453E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63493"/>
    <w:rsid w:val="001232D1"/>
    <w:rsid w:val="001B1364"/>
    <w:rsid w:val="0022556F"/>
    <w:rsid w:val="002C5876"/>
    <w:rsid w:val="00344397"/>
    <w:rsid w:val="00532C26"/>
    <w:rsid w:val="00532DE1"/>
    <w:rsid w:val="0055453E"/>
    <w:rsid w:val="00661191"/>
    <w:rsid w:val="006830B7"/>
    <w:rsid w:val="00726B12"/>
    <w:rsid w:val="0076280C"/>
    <w:rsid w:val="00786FE2"/>
    <w:rsid w:val="00885E3C"/>
    <w:rsid w:val="008E6130"/>
    <w:rsid w:val="009130B1"/>
    <w:rsid w:val="009B356A"/>
    <w:rsid w:val="00A1327B"/>
    <w:rsid w:val="00AB583B"/>
    <w:rsid w:val="00AF4AA9"/>
    <w:rsid w:val="00B00481"/>
    <w:rsid w:val="00B248CE"/>
    <w:rsid w:val="00B34EFD"/>
    <w:rsid w:val="00BB3716"/>
    <w:rsid w:val="00BC007C"/>
    <w:rsid w:val="00C36D69"/>
    <w:rsid w:val="00D722E6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3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74601423</Template>
  <TotalTime>21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13</cp:revision>
  <cp:lastPrinted>2023-02-22T08:35:00Z</cp:lastPrinted>
  <dcterms:created xsi:type="dcterms:W3CDTF">2023-02-19T15:33:00Z</dcterms:created>
  <dcterms:modified xsi:type="dcterms:W3CDTF">2023-02-22T08:45:00Z</dcterms:modified>
</cp:coreProperties>
</file>