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C5AAA0" w14:textId="4188D73E" w:rsidR="00BC007C" w:rsidRPr="00344397" w:rsidRDefault="0055453E" w:rsidP="00532C26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344397">
        <w:rPr>
          <w:rFonts w:ascii="Arial" w:hAnsi="Arial" w:cs="Arial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ED1B71" wp14:editId="3F47F5A7">
                <wp:simplePos x="0" y="0"/>
                <wp:positionH relativeFrom="margin">
                  <wp:align>right</wp:align>
                </wp:positionH>
                <wp:positionV relativeFrom="paragraph">
                  <wp:posOffset>267195</wp:posOffset>
                </wp:positionV>
                <wp:extent cx="6848475" cy="866899"/>
                <wp:effectExtent l="0" t="0" r="2857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48475" cy="86689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A11BF3" w14:textId="4F32CAFC" w:rsidR="003D54D4" w:rsidRPr="003D54D4" w:rsidRDefault="00BB3716" w:rsidP="003D54D4">
                            <w:pPr>
                              <w:rPr>
                                <w:rFonts w:ascii="XCCW Joined 7a" w:hAnsi="XCCW Joined 7a" w:cs="Arial"/>
                                <w:szCs w:val="24"/>
                              </w:rPr>
                            </w:pPr>
                            <w:r w:rsidRPr="003D54D4">
                              <w:rPr>
                                <w:rFonts w:ascii="XCCW Joined 7a" w:hAnsi="XCCW Joined 7a" w:cs="Arial"/>
                                <w:b/>
                                <w:szCs w:val="24"/>
                              </w:rPr>
                              <w:t>This week…</w:t>
                            </w:r>
                            <w:r w:rsidRPr="003D54D4">
                              <w:rPr>
                                <w:rFonts w:ascii="XCCW Joined 7a" w:hAnsi="XCCW Joined 7a" w:cs="Arial"/>
                                <w:szCs w:val="24"/>
                              </w:rPr>
                              <w:t xml:space="preserve">We </w:t>
                            </w:r>
                            <w:r w:rsidR="003D54D4" w:rsidRPr="003D54D4">
                              <w:rPr>
                                <w:rFonts w:ascii="XCCW Joined 7a" w:hAnsi="XCCW Joined 7a" w:cs="Arial"/>
                                <w:szCs w:val="24"/>
                              </w:rPr>
                              <w:t>have started reading Holes</w:t>
                            </w:r>
                          </w:p>
                          <w:p w14:paraId="1E7CA492" w14:textId="0302C05C" w:rsidR="00BB3716" w:rsidRPr="003D54D4" w:rsidRDefault="003D54D4" w:rsidP="00BB371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szCs w:val="24"/>
                              </w:rPr>
                            </w:pPr>
                            <w:r w:rsidRPr="003D54D4">
                              <w:rPr>
                                <w:rFonts w:ascii="XCCW Joined 7a" w:hAnsi="XCCW Joined 7a" w:cs="Arial"/>
                                <w:szCs w:val="24"/>
                              </w:rPr>
                              <w:t>We have enjoyed World Book day activities – see the website for photos!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ED1B7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88.05pt;margin-top:21.05pt;width:539.25pt;height:68.2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" fillcolor="white [3201]" strokeweight=".5pt">
                <v:textbox>
                  <w:txbxContent>
                    <w:p w14:paraId="67A11BF3" w14:textId="4F32CAFC" w:rsidR="003D54D4" w:rsidRPr="003D54D4" w:rsidRDefault="00BB3716" w:rsidP="003D54D4">
                      <w:pPr>
                        <w:rPr>
                          <w:rFonts w:ascii="XCCW Joined 7a" w:hAnsi="XCCW Joined 7a" w:cs="Arial"/>
                          <w:szCs w:val="24"/>
                        </w:rPr>
                      </w:pPr>
                      <w:r w:rsidRPr="003D54D4">
                        <w:rPr>
                          <w:rFonts w:ascii="XCCW Joined 7a" w:hAnsi="XCCW Joined 7a" w:cs="Arial"/>
                          <w:b/>
                          <w:szCs w:val="24"/>
                        </w:rPr>
                        <w:t>This week…</w:t>
                      </w:r>
                      <w:r w:rsidRPr="003D54D4">
                        <w:rPr>
                          <w:rFonts w:ascii="XCCW Joined 7a" w:hAnsi="XCCW Joined 7a" w:cs="Arial"/>
                          <w:szCs w:val="24"/>
                        </w:rPr>
                        <w:t xml:space="preserve">We </w:t>
                      </w:r>
                      <w:r w:rsidR="003D54D4" w:rsidRPr="003D54D4">
                        <w:rPr>
                          <w:rFonts w:ascii="XCCW Joined 7a" w:hAnsi="XCCW Joined 7a" w:cs="Arial"/>
                          <w:szCs w:val="24"/>
                        </w:rPr>
                        <w:t>have started reading Holes</w:t>
                      </w:r>
                    </w:p>
                    <w:p w14:paraId="1E7CA492" w14:textId="0302C05C" w:rsidR="00BB3716" w:rsidRPr="003D54D4" w:rsidRDefault="003D54D4" w:rsidP="00BB371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426" w:hanging="284"/>
                        <w:rPr>
                          <w:rFonts w:ascii="XCCW Joined 7a" w:hAnsi="XCCW Joined 7a" w:cs="Arial"/>
                          <w:szCs w:val="24"/>
                        </w:rPr>
                      </w:pPr>
                      <w:r w:rsidRPr="003D54D4">
                        <w:rPr>
                          <w:rFonts w:ascii="XCCW Joined 7a" w:hAnsi="XCCW Joined 7a" w:cs="Arial"/>
                          <w:szCs w:val="24"/>
                        </w:rPr>
                        <w:t>We have enjoyed World Book day activities – see the website for photos!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B3716" w:rsidRPr="00344397">
        <w:rPr>
          <w:rFonts w:ascii="Arial" w:hAnsi="Arial" w:cs="Arial"/>
          <w:b/>
          <w:sz w:val="24"/>
          <w:szCs w:val="24"/>
          <w:u w:val="single"/>
        </w:rPr>
        <w:t>Set</w:t>
      </w:r>
      <w:r w:rsidR="00BC007C" w:rsidRPr="00344397">
        <w:rPr>
          <w:rFonts w:ascii="Arial" w:hAnsi="Arial" w:cs="Arial"/>
          <w:b/>
          <w:sz w:val="24"/>
          <w:szCs w:val="24"/>
          <w:u w:val="single"/>
        </w:rPr>
        <w:t xml:space="preserve">: </w:t>
      </w:r>
      <w:bookmarkStart w:id="0" w:name="_Hlk128551515"/>
      <w:bookmarkStart w:id="1" w:name="_GoBack"/>
      <w:r w:rsidR="00BB3716" w:rsidRPr="00344397">
        <w:rPr>
          <w:rFonts w:ascii="Arial" w:hAnsi="Arial" w:cs="Arial"/>
          <w:b/>
          <w:sz w:val="24"/>
          <w:szCs w:val="24"/>
          <w:u w:val="single"/>
        </w:rPr>
        <w:t xml:space="preserve">Friday </w:t>
      </w:r>
      <w:r w:rsidR="00C830A9">
        <w:rPr>
          <w:rFonts w:ascii="Arial" w:hAnsi="Arial" w:cs="Arial"/>
          <w:b/>
          <w:sz w:val="24"/>
          <w:szCs w:val="24"/>
          <w:u w:val="single"/>
        </w:rPr>
        <w:t>3</w:t>
      </w:r>
      <w:r w:rsidR="00C830A9" w:rsidRPr="00C830A9">
        <w:rPr>
          <w:rFonts w:ascii="Arial" w:hAnsi="Arial" w:cs="Arial"/>
          <w:b/>
          <w:sz w:val="24"/>
          <w:szCs w:val="24"/>
          <w:u w:val="single"/>
          <w:vertAlign w:val="superscript"/>
        </w:rPr>
        <w:t>rd</w:t>
      </w:r>
      <w:r w:rsidR="00C830A9"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gramStart"/>
      <w:r w:rsidR="00C830A9">
        <w:rPr>
          <w:rFonts w:ascii="Arial" w:hAnsi="Arial" w:cs="Arial"/>
          <w:b/>
          <w:sz w:val="24"/>
          <w:szCs w:val="24"/>
          <w:u w:val="single"/>
        </w:rPr>
        <w:t>Mar</w:t>
      </w:r>
      <w:r w:rsidR="00BC007C" w:rsidRPr="00344397">
        <w:rPr>
          <w:rFonts w:ascii="Arial" w:hAnsi="Arial" w:cs="Arial"/>
          <w:b/>
          <w:sz w:val="24"/>
          <w:szCs w:val="24"/>
          <w:u w:val="single"/>
        </w:rPr>
        <w:t xml:space="preserve">  </w:t>
      </w:r>
      <w:r w:rsidR="00BB3716" w:rsidRPr="00532C26">
        <w:rPr>
          <w:rFonts w:ascii="Arial" w:hAnsi="Arial" w:cs="Arial"/>
          <w:b/>
          <w:sz w:val="24"/>
          <w:szCs w:val="24"/>
          <w:u w:val="single"/>
        </w:rPr>
        <w:t>Homework</w:t>
      </w:r>
      <w:proofErr w:type="gramEnd"/>
      <w:r w:rsidR="00BB3716" w:rsidRPr="00532C26">
        <w:rPr>
          <w:rFonts w:ascii="Arial" w:hAnsi="Arial" w:cs="Arial"/>
          <w:b/>
          <w:sz w:val="24"/>
          <w:szCs w:val="24"/>
          <w:u w:val="single"/>
        </w:rPr>
        <w:t xml:space="preserve"> due in by: </w:t>
      </w:r>
      <w:r w:rsidR="00885E3C" w:rsidRPr="00532C26">
        <w:rPr>
          <w:rFonts w:ascii="Arial" w:hAnsi="Arial" w:cs="Arial"/>
          <w:b/>
          <w:sz w:val="24"/>
          <w:szCs w:val="24"/>
          <w:u w:val="single"/>
        </w:rPr>
        <w:t xml:space="preserve">Weds </w:t>
      </w:r>
      <w:r w:rsidR="00C830A9">
        <w:rPr>
          <w:rFonts w:ascii="Arial" w:hAnsi="Arial" w:cs="Arial"/>
          <w:b/>
          <w:sz w:val="24"/>
          <w:szCs w:val="24"/>
          <w:u w:val="single"/>
        </w:rPr>
        <w:t>8th</w:t>
      </w:r>
      <w:r w:rsidR="00885E3C" w:rsidRPr="00532C26">
        <w:rPr>
          <w:rFonts w:ascii="Arial" w:hAnsi="Arial" w:cs="Arial"/>
          <w:b/>
          <w:sz w:val="24"/>
          <w:szCs w:val="24"/>
          <w:u w:val="single"/>
        </w:rPr>
        <w:t xml:space="preserve"> March</w:t>
      </w:r>
    </w:p>
    <w:bookmarkEnd w:id="0"/>
    <w:bookmarkEnd w:id="1"/>
    <w:p w14:paraId="7871F9A0" w14:textId="5EEC4CDA" w:rsidR="00BB3716" w:rsidRPr="00344397" w:rsidRDefault="00BB3716" w:rsidP="00BC007C">
      <w:pPr>
        <w:rPr>
          <w:rFonts w:ascii="CCW Cursive Writing 7" w:hAnsi="CCW Cursive Writing 7" w:cs="Arial"/>
          <w:b/>
          <w:sz w:val="24"/>
          <w:szCs w:val="24"/>
          <w:u w:val="single"/>
        </w:rPr>
      </w:pPr>
    </w:p>
    <w:p w14:paraId="47826D27" w14:textId="77777777" w:rsidR="00BB3716" w:rsidRPr="00344397" w:rsidRDefault="00BB3716" w:rsidP="00BB3716">
      <w:pPr>
        <w:rPr>
          <w:rFonts w:ascii="CCW Cursive Writing 7" w:hAnsi="CCW Cursive Writing 7" w:cs="Arial"/>
          <w:sz w:val="24"/>
          <w:szCs w:val="24"/>
        </w:rPr>
      </w:pPr>
    </w:p>
    <w:p w14:paraId="71A25F16" w14:textId="558087C6" w:rsidR="00BB3716" w:rsidRPr="00344397" w:rsidRDefault="00344397" w:rsidP="00BB3716">
      <w:pPr>
        <w:rPr>
          <w:rFonts w:ascii="CCW Cursive Writing 7" w:hAnsi="CCW Cursive Writing 7" w:cs="Arial"/>
          <w:sz w:val="24"/>
          <w:szCs w:val="24"/>
        </w:rPr>
      </w:pPr>
      <w:r w:rsidRPr="00344397">
        <w:rPr>
          <w:rFonts w:ascii="CCW Cursive Writing 7" w:hAnsi="CCW Cursive Writing 7" w:cs="Arial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542851" wp14:editId="76BE5F63">
                <wp:simplePos x="0" y="0"/>
                <wp:positionH relativeFrom="margin">
                  <wp:align>right</wp:align>
                </wp:positionH>
                <wp:positionV relativeFrom="paragraph">
                  <wp:posOffset>142041</wp:posOffset>
                </wp:positionV>
                <wp:extent cx="6867525" cy="2232561"/>
                <wp:effectExtent l="0" t="0" r="28575" b="158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67525" cy="223256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2BC0D9" w14:textId="0991B90A" w:rsidR="00B248CE" w:rsidRPr="003D54D4" w:rsidRDefault="00BB3716" w:rsidP="003D54D4">
                            <w:pPr>
                              <w:rPr>
                                <w:rFonts w:ascii="Comic Sans MS" w:hAnsi="Comic Sans MS" w:cs="Arial"/>
                                <w:b/>
                                <w:szCs w:val="24"/>
                                <w:highlight w:val="yellow"/>
                                <w:u w:val="single"/>
                              </w:rPr>
                            </w:pPr>
                            <w:r w:rsidRPr="003D54D4">
                              <w:rPr>
                                <w:rFonts w:ascii="Comic Sans MS" w:hAnsi="Comic Sans MS" w:cs="Arial"/>
                                <w:b/>
                                <w:szCs w:val="24"/>
                              </w:rPr>
                              <w:t xml:space="preserve">Next week: </w:t>
                            </w:r>
                          </w:p>
                          <w:p w14:paraId="36746EA1" w14:textId="466B730C" w:rsidR="003D54D4" w:rsidRPr="003D54D4" w:rsidRDefault="003D54D4" w:rsidP="003D54D4">
                            <w:pPr>
                              <w:rPr>
                                <w:rFonts w:ascii="XCCW Joined 7a" w:eastAsia="Times New Roman" w:hAnsi="XCCW Joined 7a" w:cs="Calibri"/>
                                <w:color w:val="000000"/>
                                <w:szCs w:val="24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</w:pPr>
                            <w:r w:rsidRPr="003D54D4">
                              <w:rPr>
                                <w:rFonts w:ascii="XCCW Joined 7a" w:eastAsia="Times New Roman" w:hAnsi="XCCW Joined 7a" w:cs="Calibri"/>
                                <w:color w:val="000000"/>
                                <w:szCs w:val="24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 xml:space="preserve">We will be looking at Area and perimeter Maths- if you want to get ahead have a look at this webpage! </w:t>
                            </w:r>
                            <w:hyperlink r:id="rId5" w:history="1">
                              <w:r w:rsidRPr="003D54D4">
                                <w:rPr>
                                  <w:rStyle w:val="Hyperlink"/>
                                  <w:rFonts w:ascii="XCCW Joined 7a" w:eastAsia="Times New Roman" w:hAnsi="XCCW Joined 7a" w:cs="Calibri"/>
                                  <w:szCs w:val="24"/>
                                  <w:bdr w:val="none" w:sz="0" w:space="0" w:color="auto" w:frame="1"/>
                                  <w:shd w:val="clear" w:color="auto" w:fill="FFFFFF"/>
                                  <w:lang w:eastAsia="en-GB"/>
                                </w:rPr>
                                <w:t>https://www.bbc.co.uk/teach/class-clips-video/maths-ks2-understanding-area-and-perimeter/zb87t39</w:t>
                              </w:r>
                            </w:hyperlink>
                          </w:p>
                          <w:p w14:paraId="17C77A0D" w14:textId="0A5C21B5" w:rsidR="003D54D4" w:rsidRPr="003D54D4" w:rsidRDefault="003D54D4" w:rsidP="003D54D4">
                            <w:pPr>
                              <w:pStyle w:val="Header"/>
                              <w:pBdr>
                                <w:top w:val="single" w:sz="12" w:space="1" w:color="7030A0"/>
                                <w:left w:val="single" w:sz="12" w:space="4" w:color="7030A0"/>
                                <w:bottom w:val="single" w:sz="12" w:space="1" w:color="7030A0"/>
                                <w:right w:val="single" w:sz="12" w:space="4" w:color="7030A0"/>
                              </w:pBdr>
                              <w:spacing w:line="240" w:lineRule="auto"/>
                              <w:suppressOverlap/>
                              <w:rPr>
                                <w:rFonts w:ascii="XCCW Joined 7a" w:hAnsi="XCCW Joined 7a" w:cs="Calibri"/>
                                <w:lang w:val="en-GB"/>
                              </w:rPr>
                            </w:pPr>
                            <w:r w:rsidRPr="003D54D4">
                              <w:rPr>
                                <w:rFonts w:ascii="XCCW Joined 7a" w:eastAsia="Times New Roman" w:hAnsi="XCCW Joined 7a" w:cs="Calibri"/>
                                <w:color w:val="000000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 xml:space="preserve">RE- </w:t>
                            </w:r>
                            <w:r w:rsidRPr="003D54D4">
                              <w:rPr>
                                <w:rFonts w:ascii="XCCW Joined 7a" w:hAnsi="XCCW Joined 7a"/>
                                <w:b/>
                              </w:rPr>
                              <w:t xml:space="preserve">Easter: </w:t>
                            </w:r>
                            <w:r w:rsidRPr="003D54D4">
                              <w:rPr>
                                <w:rFonts w:ascii="XCCW Joined 7a" w:hAnsi="XCCW Joined 7a" w:cs="Calibri"/>
                                <w:b/>
                              </w:rPr>
                              <w:t xml:space="preserve"> Who was Jesus? Who is Jesus?</w:t>
                            </w:r>
                            <w:r w:rsidRPr="003D54D4">
                              <w:rPr>
                                <w:rFonts w:ascii="XCCW Joined 7a" w:hAnsi="XCCW Joined 7a" w:cs="Calibri"/>
                              </w:rPr>
                              <w:t xml:space="preserve"> Who did Jesus say he was? In John’s Gospel Jesus tells his disciples who he is on several occasions.</w:t>
                            </w:r>
                            <w:r w:rsidRPr="003D54D4">
                              <w:rPr>
                                <w:rFonts w:ascii="XCCW Joined 7a" w:hAnsi="XCCW Joined 7a" w:cs="Calibri"/>
                                <w:lang w:val="en-GB"/>
                              </w:rPr>
                              <w:t xml:space="preserve"> What did Jesus say about himself? </w:t>
                            </w:r>
                          </w:p>
                          <w:p w14:paraId="232969D4" w14:textId="00715B48" w:rsidR="003D54D4" w:rsidRDefault="003D54D4" w:rsidP="003D54D4">
                            <w:pPr>
                              <w:rPr>
                                <w:rFonts w:ascii="Comic Sans MS" w:eastAsia="Times New Roman" w:hAnsi="Comic Sans MS" w:cs="Calibri"/>
                                <w:color w:val="000000"/>
                                <w:sz w:val="24"/>
                                <w:szCs w:val="24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</w:pPr>
                          </w:p>
                          <w:p w14:paraId="7506F086" w14:textId="77777777" w:rsidR="00B248CE" w:rsidRPr="00885E3C" w:rsidRDefault="00B248CE" w:rsidP="00BB3716">
                            <w:pPr>
                              <w:rPr>
                                <w:rFonts w:ascii="Comic Sans MS" w:hAnsi="Comic Sans MS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47063F2B" w14:textId="77777777" w:rsidR="00BB3716" w:rsidRPr="00CE28F0" w:rsidRDefault="00BB3716" w:rsidP="00BB3716">
                            <w:pPr>
                              <w:rPr>
                                <w:rFonts w:ascii="CCW Cursive Writing 7" w:hAnsi="CCW Cursive Writing 7" w:cs="Times New Roman"/>
                                <w:bCs/>
                                <w:sz w:val="20"/>
                                <w:szCs w:val="24"/>
                              </w:rPr>
                            </w:pPr>
                          </w:p>
                          <w:p w14:paraId="55B2417E" w14:textId="77777777" w:rsidR="00BB3716" w:rsidRPr="00CE28F0" w:rsidRDefault="00BB3716" w:rsidP="00BB3716">
                            <w:pPr>
                              <w:rPr>
                                <w:rFonts w:ascii="CCW Cursive Writing 7" w:hAnsi="CCW Cursive Writing 7" w:cs="Times New Roman"/>
                                <w:bCs/>
                                <w:sz w:val="20"/>
                                <w:szCs w:val="24"/>
                              </w:rPr>
                            </w:pPr>
                            <w:r w:rsidRPr="00CE28F0">
                              <w:rPr>
                                <w:rFonts w:ascii="CCW Cursive Writing 7" w:hAnsi="CCW Cursive Writing 7" w:cs="Times New Roman"/>
                                <w:bCs/>
                                <w:sz w:val="20"/>
                                <w:szCs w:val="24"/>
                              </w:rPr>
                              <w:t xml:space="preserve"> </w:t>
                            </w:r>
                          </w:p>
                          <w:p w14:paraId="328755B1" w14:textId="77777777" w:rsidR="00BB3716" w:rsidRPr="00CE28F0" w:rsidRDefault="00BB3716" w:rsidP="00BB3716">
                            <w:pPr>
                              <w:pStyle w:val="ListParagraph"/>
                              <w:ind w:left="851"/>
                              <w:rPr>
                                <w:rFonts w:ascii="CCW Cursive Writing 7" w:hAnsi="CCW Cursive Writing 7"/>
                                <w:sz w:val="20"/>
                                <w:szCs w:val="24"/>
                              </w:rPr>
                            </w:pPr>
                          </w:p>
                          <w:p w14:paraId="0CEF35C1" w14:textId="77777777" w:rsidR="00BB3716" w:rsidRPr="00CE28F0" w:rsidRDefault="00BB3716" w:rsidP="00BB3716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20"/>
                                <w:szCs w:val="24"/>
                              </w:rPr>
                            </w:pPr>
                          </w:p>
                          <w:p w14:paraId="4FEDE768" w14:textId="77777777" w:rsidR="00BB3716" w:rsidRPr="00CE28F0" w:rsidRDefault="00BB3716" w:rsidP="00BB3716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20"/>
                                <w:szCs w:val="24"/>
                              </w:rPr>
                            </w:pPr>
                            <w:r w:rsidRPr="00CE28F0">
                              <w:rPr>
                                <w:rFonts w:ascii="CCW Cursive Writing 7" w:hAnsi="CCW Cursive Writing 7"/>
                                <w:sz w:val="20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542851" id="Text Box 2" o:spid="_x0000_s1027" type="#_x0000_t202" style="position:absolute;margin-left:489.55pt;margin-top:11.2pt;width:540.75pt;height:175.8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" fillcolor="white [3201]" strokeweight=".5pt">
                <v:textbox>
                  <w:txbxContent>
                    <w:p w14:paraId="6B2BC0D9" w14:textId="0991B90A" w:rsidR="00B248CE" w:rsidRPr="003D54D4" w:rsidRDefault="00BB3716" w:rsidP="003D54D4">
                      <w:pPr>
                        <w:rPr>
                          <w:rFonts w:ascii="Comic Sans MS" w:hAnsi="Comic Sans MS" w:cs="Arial"/>
                          <w:b/>
                          <w:szCs w:val="24"/>
                          <w:highlight w:val="yellow"/>
                          <w:u w:val="single"/>
                        </w:rPr>
                      </w:pPr>
                      <w:r w:rsidRPr="003D54D4">
                        <w:rPr>
                          <w:rFonts w:ascii="Comic Sans MS" w:hAnsi="Comic Sans MS" w:cs="Arial"/>
                          <w:b/>
                          <w:szCs w:val="24"/>
                        </w:rPr>
                        <w:t xml:space="preserve">Next week: </w:t>
                      </w:r>
                    </w:p>
                    <w:p w14:paraId="36746EA1" w14:textId="466B730C" w:rsidR="003D54D4" w:rsidRPr="003D54D4" w:rsidRDefault="003D54D4" w:rsidP="003D54D4">
                      <w:pPr>
                        <w:rPr>
                          <w:rFonts w:ascii="XCCW Joined 7a" w:eastAsia="Times New Roman" w:hAnsi="XCCW Joined 7a" w:cs="Calibri"/>
                          <w:color w:val="000000"/>
                          <w:szCs w:val="24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</w:pPr>
                      <w:r w:rsidRPr="003D54D4">
                        <w:rPr>
                          <w:rFonts w:ascii="XCCW Joined 7a" w:eastAsia="Times New Roman" w:hAnsi="XCCW Joined 7a" w:cs="Calibri"/>
                          <w:color w:val="000000"/>
                          <w:szCs w:val="24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t xml:space="preserve">We will be looking at Area and perimeter Maths- if you want to get ahead have a look at this webpage! </w:t>
                      </w:r>
                      <w:hyperlink r:id="rId6" w:history="1">
                        <w:r w:rsidRPr="003D54D4">
                          <w:rPr>
                            <w:rStyle w:val="Hyperlink"/>
                            <w:rFonts w:ascii="XCCW Joined 7a" w:eastAsia="Times New Roman" w:hAnsi="XCCW Joined 7a" w:cs="Calibri"/>
                            <w:szCs w:val="24"/>
                            <w:bdr w:val="none" w:sz="0" w:space="0" w:color="auto" w:frame="1"/>
                            <w:shd w:val="clear" w:color="auto" w:fill="FFFFFF"/>
                            <w:lang w:eastAsia="en-GB"/>
                          </w:rPr>
                          <w:t>https://www.b</w:t>
                        </w:r>
                        <w:r w:rsidRPr="003D54D4">
                          <w:rPr>
                            <w:rStyle w:val="Hyperlink"/>
                            <w:rFonts w:ascii="XCCW Joined 7a" w:eastAsia="Times New Roman" w:hAnsi="XCCW Joined 7a" w:cs="Calibri"/>
                            <w:szCs w:val="24"/>
                            <w:bdr w:val="none" w:sz="0" w:space="0" w:color="auto" w:frame="1"/>
                            <w:shd w:val="clear" w:color="auto" w:fill="FFFFFF"/>
                            <w:lang w:eastAsia="en-GB"/>
                          </w:rPr>
                          <w:t>bc.co.uk/teach/class-clips-video/maths-ks2-understanding-area-and-perimeter/zb87t39</w:t>
                        </w:r>
                      </w:hyperlink>
                    </w:p>
                    <w:p w14:paraId="17C77A0D" w14:textId="0A5C21B5" w:rsidR="003D54D4" w:rsidRPr="003D54D4" w:rsidRDefault="003D54D4" w:rsidP="003D54D4">
                      <w:pPr>
                        <w:pStyle w:val="Header"/>
                        <w:pBdr>
                          <w:top w:val="single" w:sz="12" w:space="1" w:color="7030A0"/>
                          <w:left w:val="single" w:sz="12" w:space="4" w:color="7030A0"/>
                          <w:bottom w:val="single" w:sz="12" w:space="1" w:color="7030A0"/>
                          <w:right w:val="single" w:sz="12" w:space="4" w:color="7030A0"/>
                        </w:pBdr>
                        <w:spacing w:line="240" w:lineRule="auto"/>
                        <w:suppressOverlap/>
                        <w:rPr>
                          <w:rFonts w:ascii="XCCW Joined 7a" w:hAnsi="XCCW Joined 7a" w:cs="Calibri"/>
                          <w:lang w:val="en-GB"/>
                        </w:rPr>
                      </w:pPr>
                      <w:r w:rsidRPr="003D54D4">
                        <w:rPr>
                          <w:rFonts w:ascii="XCCW Joined 7a" w:eastAsia="Times New Roman" w:hAnsi="XCCW Joined 7a" w:cs="Calibri"/>
                          <w:color w:val="000000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t xml:space="preserve">RE- </w:t>
                      </w:r>
                      <w:r w:rsidRPr="003D54D4">
                        <w:rPr>
                          <w:rFonts w:ascii="XCCW Joined 7a" w:hAnsi="XCCW Joined 7a"/>
                          <w:b/>
                        </w:rPr>
                        <w:t xml:space="preserve">Easter: </w:t>
                      </w:r>
                      <w:r w:rsidRPr="003D54D4">
                        <w:rPr>
                          <w:rFonts w:ascii="XCCW Joined 7a" w:hAnsi="XCCW Joined 7a" w:cs="Calibri"/>
                          <w:b/>
                        </w:rPr>
                        <w:t xml:space="preserve"> Who was Jesus? Who is Jesus?</w:t>
                      </w:r>
                      <w:r w:rsidRPr="003D54D4">
                        <w:rPr>
                          <w:rFonts w:ascii="XCCW Joined 7a" w:hAnsi="XCCW Joined 7a" w:cs="Calibri"/>
                        </w:rPr>
                        <w:t xml:space="preserve"> Who did Jesus say he was? In John’s Gospel Jesus tells his disciples who he is on several occasions.</w:t>
                      </w:r>
                      <w:r w:rsidRPr="003D54D4">
                        <w:rPr>
                          <w:rFonts w:ascii="XCCW Joined 7a" w:hAnsi="XCCW Joined 7a" w:cs="Calibri"/>
                          <w:lang w:val="en-GB"/>
                        </w:rPr>
                        <w:t xml:space="preserve"> What did Jesus say about himself? </w:t>
                      </w:r>
                    </w:p>
                    <w:p w14:paraId="232969D4" w14:textId="00715B48" w:rsidR="003D54D4" w:rsidRDefault="003D54D4" w:rsidP="003D54D4">
                      <w:pPr>
                        <w:rPr>
                          <w:rFonts w:ascii="Comic Sans MS" w:eastAsia="Times New Roman" w:hAnsi="Comic Sans MS" w:cs="Calibri"/>
                          <w:color w:val="000000"/>
                          <w:sz w:val="24"/>
                          <w:szCs w:val="24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</w:pPr>
                    </w:p>
                    <w:p w14:paraId="7506F086" w14:textId="77777777" w:rsidR="00B248CE" w:rsidRPr="00885E3C" w:rsidRDefault="00B248CE" w:rsidP="00BB3716">
                      <w:pPr>
                        <w:rPr>
                          <w:rFonts w:ascii="Comic Sans MS" w:hAnsi="Comic Sans MS" w:cs="Arial"/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  <w:p w14:paraId="47063F2B" w14:textId="77777777" w:rsidR="00BB3716" w:rsidRPr="00CE28F0" w:rsidRDefault="00BB3716" w:rsidP="00BB3716">
                      <w:pPr>
                        <w:rPr>
                          <w:rFonts w:ascii="CCW Cursive Writing 7" w:hAnsi="CCW Cursive Writing 7" w:cs="Times New Roman"/>
                          <w:bCs/>
                          <w:sz w:val="20"/>
                          <w:szCs w:val="24"/>
                        </w:rPr>
                      </w:pPr>
                    </w:p>
                    <w:p w14:paraId="55B2417E" w14:textId="77777777" w:rsidR="00BB3716" w:rsidRPr="00CE28F0" w:rsidRDefault="00BB3716" w:rsidP="00BB3716">
                      <w:pPr>
                        <w:rPr>
                          <w:rFonts w:ascii="CCW Cursive Writing 7" w:hAnsi="CCW Cursive Writing 7" w:cs="Times New Roman"/>
                          <w:bCs/>
                          <w:sz w:val="20"/>
                          <w:szCs w:val="24"/>
                        </w:rPr>
                      </w:pPr>
                      <w:r w:rsidRPr="00CE28F0">
                        <w:rPr>
                          <w:rFonts w:ascii="CCW Cursive Writing 7" w:hAnsi="CCW Cursive Writing 7" w:cs="Times New Roman"/>
                          <w:bCs/>
                          <w:sz w:val="20"/>
                          <w:szCs w:val="24"/>
                        </w:rPr>
                        <w:t xml:space="preserve"> </w:t>
                      </w:r>
                    </w:p>
                    <w:p w14:paraId="328755B1" w14:textId="77777777" w:rsidR="00BB3716" w:rsidRPr="00CE28F0" w:rsidRDefault="00BB3716" w:rsidP="00BB3716">
                      <w:pPr>
                        <w:pStyle w:val="ListParagraph"/>
                        <w:ind w:left="851"/>
                        <w:rPr>
                          <w:rFonts w:ascii="CCW Cursive Writing 7" w:hAnsi="CCW Cursive Writing 7"/>
                          <w:sz w:val="20"/>
                          <w:szCs w:val="24"/>
                        </w:rPr>
                      </w:pPr>
                    </w:p>
                    <w:p w14:paraId="0CEF35C1" w14:textId="77777777" w:rsidR="00BB3716" w:rsidRPr="00CE28F0" w:rsidRDefault="00BB3716" w:rsidP="00BB3716">
                      <w:pPr>
                        <w:pStyle w:val="ListParagraph"/>
                        <w:rPr>
                          <w:rFonts w:ascii="CCW Cursive Writing 7" w:hAnsi="CCW Cursive Writing 7"/>
                          <w:sz w:val="20"/>
                          <w:szCs w:val="24"/>
                        </w:rPr>
                      </w:pPr>
                    </w:p>
                    <w:p w14:paraId="4FEDE768" w14:textId="77777777" w:rsidR="00BB3716" w:rsidRPr="00CE28F0" w:rsidRDefault="00BB3716" w:rsidP="00BB3716">
                      <w:pPr>
                        <w:pStyle w:val="ListParagraph"/>
                        <w:rPr>
                          <w:rFonts w:ascii="CCW Cursive Writing 7" w:hAnsi="CCW Cursive Writing 7"/>
                          <w:sz w:val="20"/>
                          <w:szCs w:val="24"/>
                        </w:rPr>
                      </w:pPr>
                      <w:r w:rsidRPr="00CE28F0">
                        <w:rPr>
                          <w:rFonts w:ascii="CCW Cursive Writing 7" w:hAnsi="CCW Cursive Writing 7"/>
                          <w:sz w:val="20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D26BABC" w14:textId="5677F200" w:rsidR="00BB3716" w:rsidRPr="00344397" w:rsidRDefault="00BB3716" w:rsidP="00BB3716">
      <w:pPr>
        <w:pStyle w:val="NoSpacing"/>
        <w:rPr>
          <w:rFonts w:ascii="CCW Cursive Writing 7" w:hAnsi="CCW Cursive Writing 7" w:cs="Arial"/>
          <w:b/>
          <w:noProof/>
          <w:sz w:val="24"/>
          <w:szCs w:val="24"/>
          <w:u w:val="single"/>
          <w:lang w:eastAsia="en-GB"/>
        </w:rPr>
      </w:pPr>
    </w:p>
    <w:p w14:paraId="51D6C64A" w14:textId="2C5BB6CC" w:rsidR="00BB3716" w:rsidRPr="00344397" w:rsidRDefault="00BB3716" w:rsidP="00BB3716">
      <w:pPr>
        <w:pStyle w:val="NoSpacing"/>
        <w:rPr>
          <w:rFonts w:ascii="CCW Cursive Writing 7" w:hAnsi="CCW Cursive Writing 7" w:cs="Arial"/>
          <w:b/>
          <w:noProof/>
          <w:sz w:val="24"/>
          <w:szCs w:val="24"/>
          <w:u w:val="single"/>
          <w:lang w:eastAsia="en-GB"/>
        </w:rPr>
      </w:pPr>
    </w:p>
    <w:p w14:paraId="3781F8CC" w14:textId="75C46C68" w:rsidR="00BB3716" w:rsidRPr="00344397" w:rsidRDefault="00BB3716" w:rsidP="00BB3716">
      <w:pPr>
        <w:pStyle w:val="NoSpacing"/>
        <w:rPr>
          <w:rFonts w:ascii="CCW Cursive Writing 7" w:hAnsi="CCW Cursive Writing 7" w:cs="Arial"/>
          <w:b/>
          <w:noProof/>
          <w:sz w:val="24"/>
          <w:szCs w:val="24"/>
          <w:u w:val="single"/>
          <w:lang w:eastAsia="en-GB"/>
        </w:rPr>
      </w:pPr>
    </w:p>
    <w:p w14:paraId="103283E0" w14:textId="77777777" w:rsidR="00BB3716" w:rsidRPr="00344397" w:rsidRDefault="00BB3716" w:rsidP="00BB3716">
      <w:pPr>
        <w:pStyle w:val="NoSpacing"/>
        <w:rPr>
          <w:rFonts w:ascii="CCW Cursive Writing 7" w:hAnsi="CCW Cursive Writing 7" w:cs="Arial"/>
          <w:b/>
          <w:noProof/>
          <w:sz w:val="24"/>
          <w:szCs w:val="24"/>
          <w:u w:val="single"/>
          <w:lang w:eastAsia="en-GB"/>
        </w:rPr>
      </w:pPr>
    </w:p>
    <w:p w14:paraId="00085889" w14:textId="77777777" w:rsidR="0055453E" w:rsidRPr="00344397" w:rsidRDefault="0055453E" w:rsidP="00BB3716">
      <w:pPr>
        <w:pStyle w:val="NoSpacing"/>
        <w:rPr>
          <w:rFonts w:ascii="Arial" w:hAnsi="Arial" w:cs="Arial"/>
          <w:b/>
          <w:noProof/>
          <w:sz w:val="24"/>
          <w:szCs w:val="24"/>
          <w:u w:val="single"/>
          <w:lang w:eastAsia="en-GB"/>
        </w:rPr>
      </w:pPr>
    </w:p>
    <w:p w14:paraId="7207A271" w14:textId="77777777" w:rsidR="00B248CE" w:rsidRDefault="00B248CE" w:rsidP="00BB3716">
      <w:pPr>
        <w:pStyle w:val="NoSpacing"/>
        <w:rPr>
          <w:rFonts w:ascii="Arial" w:hAnsi="Arial" w:cs="Arial"/>
          <w:b/>
          <w:noProof/>
          <w:sz w:val="24"/>
          <w:szCs w:val="24"/>
          <w:u w:val="single"/>
          <w:lang w:eastAsia="en-GB"/>
        </w:rPr>
      </w:pPr>
    </w:p>
    <w:p w14:paraId="20E211D1" w14:textId="77777777" w:rsidR="009B356A" w:rsidRDefault="009B356A" w:rsidP="00BB3716">
      <w:pPr>
        <w:pStyle w:val="NoSpacing"/>
        <w:rPr>
          <w:rFonts w:ascii="Arial" w:hAnsi="Arial" w:cs="Arial"/>
          <w:b/>
          <w:noProof/>
          <w:sz w:val="24"/>
          <w:szCs w:val="24"/>
          <w:u w:val="single"/>
          <w:lang w:eastAsia="en-GB"/>
        </w:rPr>
      </w:pPr>
    </w:p>
    <w:p w14:paraId="6E0EF21C" w14:textId="77777777" w:rsidR="009B356A" w:rsidRDefault="009B356A" w:rsidP="00BB3716">
      <w:pPr>
        <w:pStyle w:val="NoSpacing"/>
        <w:rPr>
          <w:rFonts w:ascii="Arial" w:hAnsi="Arial" w:cs="Arial"/>
          <w:b/>
          <w:noProof/>
          <w:sz w:val="24"/>
          <w:szCs w:val="24"/>
          <w:u w:val="single"/>
          <w:lang w:eastAsia="en-GB"/>
        </w:rPr>
      </w:pPr>
    </w:p>
    <w:p w14:paraId="1E20785C" w14:textId="77777777" w:rsidR="009B356A" w:rsidRDefault="009B356A" w:rsidP="00BB3716">
      <w:pPr>
        <w:pStyle w:val="NoSpacing"/>
        <w:rPr>
          <w:rFonts w:ascii="Arial" w:hAnsi="Arial" w:cs="Arial"/>
          <w:b/>
          <w:noProof/>
          <w:sz w:val="24"/>
          <w:szCs w:val="24"/>
          <w:u w:val="single"/>
          <w:lang w:eastAsia="en-GB"/>
        </w:rPr>
      </w:pPr>
    </w:p>
    <w:p w14:paraId="23F5B3D3" w14:textId="77777777" w:rsidR="009B356A" w:rsidRDefault="009B356A" w:rsidP="00BB3716">
      <w:pPr>
        <w:pStyle w:val="NoSpacing"/>
        <w:rPr>
          <w:rFonts w:ascii="Arial" w:hAnsi="Arial" w:cs="Arial"/>
          <w:b/>
          <w:noProof/>
          <w:sz w:val="24"/>
          <w:szCs w:val="24"/>
          <w:u w:val="single"/>
          <w:lang w:eastAsia="en-GB"/>
        </w:rPr>
      </w:pPr>
    </w:p>
    <w:p w14:paraId="43BABCD8" w14:textId="77777777" w:rsidR="003D54D4" w:rsidRPr="003D54D4" w:rsidRDefault="003D54D4" w:rsidP="00BB3716">
      <w:pPr>
        <w:pStyle w:val="NoSpacing"/>
        <w:rPr>
          <w:rFonts w:ascii="XCCW Joined 7a" w:hAnsi="XCCW Joined 7a" w:cs="Arial"/>
          <w:b/>
          <w:noProof/>
          <w:szCs w:val="24"/>
          <w:u w:val="single"/>
          <w:lang w:eastAsia="en-GB"/>
        </w:rPr>
      </w:pPr>
    </w:p>
    <w:p w14:paraId="02219AD3" w14:textId="338656BF" w:rsidR="00BB3716" w:rsidRPr="003D54D4" w:rsidRDefault="00BB3716" w:rsidP="00BB3716">
      <w:pPr>
        <w:pStyle w:val="NoSpacing"/>
        <w:rPr>
          <w:rFonts w:ascii="XCCW Joined 7a" w:hAnsi="XCCW Joined 7a" w:cs="Arial"/>
          <w:b/>
          <w:noProof/>
          <w:u w:val="single"/>
          <w:lang w:eastAsia="en-GB"/>
        </w:rPr>
      </w:pPr>
      <w:r w:rsidRPr="003D54D4">
        <w:rPr>
          <w:rFonts w:ascii="XCCW Joined 7a" w:hAnsi="XCCW Joined 7a" w:cs="Arial"/>
          <w:b/>
          <w:noProof/>
          <w:u w:val="single"/>
          <w:lang w:eastAsia="en-GB"/>
        </w:rPr>
        <w:t>Reading:</w:t>
      </w:r>
      <w:r w:rsidR="00BC007C" w:rsidRPr="003D54D4">
        <w:rPr>
          <w:rFonts w:ascii="XCCW Joined 7a" w:hAnsi="XCCW Joined 7a" w:cs="Arial"/>
          <w:b/>
          <w:noProof/>
          <w:u w:val="single"/>
          <w:lang w:eastAsia="en-GB"/>
        </w:rPr>
        <w:t xml:space="preserve"> </w:t>
      </w:r>
      <w:r w:rsidRPr="003D54D4">
        <w:rPr>
          <w:rFonts w:ascii="XCCW Joined 7a" w:hAnsi="XCCW Joined 7a" w:cs="Arial"/>
          <w:noProof/>
          <w:lang w:eastAsia="en-GB"/>
        </w:rPr>
        <w:t>It i</w:t>
      </w:r>
      <w:r w:rsidR="00BC007C" w:rsidRPr="003D54D4">
        <w:rPr>
          <w:rFonts w:ascii="XCCW Joined 7a" w:hAnsi="XCCW Joined 7a" w:cs="Arial"/>
          <w:noProof/>
          <w:lang w:eastAsia="en-GB"/>
        </w:rPr>
        <w:t>s</w:t>
      </w:r>
      <w:r w:rsidRPr="003D54D4">
        <w:rPr>
          <w:rFonts w:ascii="XCCW Joined 7a" w:hAnsi="XCCW Joined 7a" w:cs="Arial"/>
          <w:noProof/>
          <w:lang w:eastAsia="en-GB"/>
        </w:rPr>
        <w:t xml:space="preserve"> important that you read frequently throughout the week- at least three times. Please record in your reading record.</w:t>
      </w:r>
    </w:p>
    <w:p w14:paraId="7142E273" w14:textId="386BC67D" w:rsidR="00BB3716" w:rsidRPr="003D54D4" w:rsidRDefault="00BB3716" w:rsidP="00BB3716">
      <w:pPr>
        <w:framePr w:hSpace="180" w:wrap="around" w:vAnchor="text" w:hAnchor="page" w:x="1051" w:y="262"/>
        <w:rPr>
          <w:rFonts w:ascii="XCCW Joined 7a" w:hAnsi="XCCW Joined 7a" w:cs="Arial"/>
          <w:b/>
          <w:bCs/>
        </w:rPr>
      </w:pPr>
      <w:r w:rsidRPr="003D54D4">
        <w:rPr>
          <w:rFonts w:ascii="XCCW Joined 7a" w:hAnsi="XCCW Joined 7a" w:cs="Arial"/>
          <w:b/>
          <w:noProof/>
          <w:u w:val="single"/>
          <w:lang w:eastAsia="en-GB"/>
        </w:rPr>
        <w:t xml:space="preserve">Spellings: </w:t>
      </w:r>
    </w:p>
    <w:p w14:paraId="29B6FFE4" w14:textId="77777777" w:rsidR="00BC007C" w:rsidRPr="003D54D4" w:rsidRDefault="00BC007C" w:rsidP="00BB3716">
      <w:pPr>
        <w:rPr>
          <w:rFonts w:ascii="XCCW Joined 7a" w:hAnsi="XCCW Joined 7a" w:cs="Arial"/>
          <w:bCs/>
        </w:rPr>
      </w:pPr>
    </w:p>
    <w:p w14:paraId="5E2231CB" w14:textId="1209415F" w:rsidR="00BB3716" w:rsidRPr="003D54D4" w:rsidRDefault="00BB3716" w:rsidP="00BB3716">
      <w:pPr>
        <w:rPr>
          <w:rFonts w:ascii="XCCW Joined 7a" w:hAnsi="XCCW Joined 7a" w:cs="Arial"/>
          <w:b/>
        </w:rPr>
      </w:pPr>
      <w:r w:rsidRPr="003D54D4">
        <w:rPr>
          <w:rFonts w:ascii="XCCW Joined 7a" w:hAnsi="XCCW Joined 7a" w:cs="Arial"/>
          <w:bCs/>
        </w:rPr>
        <w:t xml:space="preserve">At least half a page in your homework books please! </w:t>
      </w:r>
      <w:r w:rsidR="009130B1" w:rsidRPr="003D54D4">
        <w:rPr>
          <w:rFonts w:ascii="XCCW Joined 7a" w:hAnsi="XCCW Joined 7a" w:cs="Arial"/>
          <w:bCs/>
        </w:rPr>
        <w:t xml:space="preserve">Week 2- Word families </w:t>
      </w:r>
    </w:p>
    <w:p w14:paraId="1F914E77" w14:textId="43D3F259" w:rsidR="00BB3716" w:rsidRPr="003D54D4" w:rsidRDefault="00BB3716" w:rsidP="00BB3716">
      <w:pPr>
        <w:pStyle w:val="NoSpacing"/>
        <w:rPr>
          <w:rFonts w:ascii="XCCW Joined 7a" w:hAnsi="XCCW Joined 7a" w:cs="Arial"/>
          <w:b/>
          <w:noProof/>
          <w:lang w:eastAsia="en-GB"/>
        </w:rPr>
      </w:pPr>
      <w:r w:rsidRPr="003D54D4">
        <w:rPr>
          <w:rFonts w:ascii="XCCW Joined 7a" w:hAnsi="XCCW Joined 7a" w:cs="Arial"/>
          <w:b/>
          <w:noProof/>
          <w:lang w:eastAsia="en-GB"/>
        </w:rPr>
        <w:t xml:space="preserve">*IDL children- please do at least 15 minutes of IDL practise – English and Maths! </w:t>
      </w:r>
    </w:p>
    <w:p w14:paraId="7C4AEA98" w14:textId="00E26A85" w:rsidR="003D54D4" w:rsidRPr="003D54D4" w:rsidRDefault="003D54D4">
      <w:pPr>
        <w:rPr>
          <w:rFonts w:ascii="Arial" w:hAnsi="Arial" w:cs="Arial"/>
          <w:b/>
          <w:noProof/>
          <w:lang w:eastAsia="en-GB"/>
        </w:rPr>
      </w:pPr>
    </w:p>
    <w:p w14:paraId="45E6B832" w14:textId="43D1ED57" w:rsidR="003D54D4" w:rsidRPr="003D54D4" w:rsidRDefault="003D54D4">
      <w:pPr>
        <w:rPr>
          <w:rFonts w:ascii="XCCW Joined 7a" w:hAnsi="XCCW Joined 7a" w:cs="Arial"/>
          <w:noProof/>
          <w:lang w:eastAsia="en-GB"/>
        </w:rPr>
      </w:pPr>
      <w:r w:rsidRPr="003D54D4">
        <w:rPr>
          <w:rFonts w:ascii="XCCW Joined 7a" w:hAnsi="XCCW Joined 7a" w:cs="Arial"/>
          <w:b/>
          <w:noProof/>
          <w:lang w:eastAsia="en-GB"/>
        </w:rPr>
        <w:t>English</w:t>
      </w:r>
      <w:r w:rsidRPr="003D54D4">
        <w:rPr>
          <w:rFonts w:ascii="XCCW Joined 7a" w:hAnsi="XCCW Joined 7a" w:cs="Arial"/>
          <w:noProof/>
          <w:lang w:eastAsia="en-GB"/>
        </w:rPr>
        <w:t xml:space="preserve">- </w:t>
      </w:r>
      <w:hyperlink r:id="rId7" w:history="1">
        <w:r w:rsidRPr="003D54D4">
          <w:rPr>
            <w:rStyle w:val="Hyperlink"/>
            <w:rFonts w:ascii="XCCW Joined 7a" w:hAnsi="XCCW Joined 7a" w:cs="Arial"/>
            <w:noProof/>
            <w:lang w:eastAsia="en-GB"/>
          </w:rPr>
          <w:t>SPAG.com</w:t>
        </w:r>
      </w:hyperlink>
      <w:r w:rsidRPr="003D54D4">
        <w:rPr>
          <w:rFonts w:ascii="XCCW Joined 7a" w:hAnsi="XCCW Joined 7a" w:cs="Arial"/>
          <w:noProof/>
          <w:lang w:eastAsia="en-GB"/>
        </w:rPr>
        <w:t>- 1) complete the Parenthesis and commas test</w:t>
      </w:r>
    </w:p>
    <w:p w14:paraId="091D2598" w14:textId="530FB157" w:rsidR="003D54D4" w:rsidRDefault="003D54D4">
      <w:pPr>
        <w:rPr>
          <w:rFonts w:ascii="XCCW Joined 7a" w:hAnsi="XCCW Joined 7a" w:cs="Arial"/>
          <w:noProof/>
          <w:lang w:eastAsia="en-GB"/>
        </w:rPr>
      </w:pPr>
      <w:r w:rsidRPr="003D54D4">
        <w:rPr>
          <w:rFonts w:ascii="XCCW Joined 7a" w:hAnsi="XCCW Joined 7a" w:cs="Arial"/>
          <w:noProof/>
          <w:lang w:eastAsia="en-GB"/>
        </w:rPr>
        <w:t xml:space="preserve">2) Complete the Synonyms and antonyms test </w:t>
      </w:r>
    </w:p>
    <w:p w14:paraId="1C132F2C" w14:textId="77777777" w:rsidR="003D54D4" w:rsidRPr="003D54D4" w:rsidRDefault="003D54D4">
      <w:pPr>
        <w:rPr>
          <w:rFonts w:ascii="XCCW Joined 7a" w:hAnsi="XCCW Joined 7a" w:cs="Arial"/>
          <w:noProof/>
          <w:lang w:eastAsia="en-GB"/>
        </w:rPr>
      </w:pPr>
    </w:p>
    <w:p w14:paraId="424B4535" w14:textId="7E6A4CCB" w:rsidR="003D54D4" w:rsidRPr="00D7225C" w:rsidRDefault="003D54D4">
      <w:pPr>
        <w:rPr>
          <w:rFonts w:ascii="XCCW Joined 7a" w:hAnsi="XCCW Joined 7a" w:cs="Arial"/>
          <w:noProof/>
          <w:sz w:val="24"/>
          <w:szCs w:val="24"/>
          <w:lang w:eastAsia="en-GB"/>
        </w:rPr>
      </w:pPr>
      <w:r w:rsidRPr="003D54D4">
        <w:rPr>
          <w:rFonts w:ascii="XCCW Joined 7a" w:hAnsi="XCCW Joined 7a" w:cs="Arial"/>
          <w:b/>
          <w:noProof/>
          <w:sz w:val="24"/>
          <w:szCs w:val="24"/>
          <w:lang w:eastAsia="en-GB"/>
        </w:rPr>
        <w:t xml:space="preserve">Maths </w:t>
      </w:r>
      <w:r>
        <w:rPr>
          <w:rFonts w:ascii="XCCW Joined 7a" w:hAnsi="XCCW Joined 7a" w:cs="Arial"/>
          <w:b/>
          <w:noProof/>
          <w:sz w:val="24"/>
          <w:szCs w:val="24"/>
          <w:lang w:eastAsia="en-GB"/>
        </w:rPr>
        <w:t xml:space="preserve">– </w:t>
      </w:r>
      <w:r w:rsidRPr="00D7225C">
        <w:rPr>
          <w:rFonts w:ascii="XCCW Joined 7a" w:hAnsi="XCCW Joined 7a" w:cs="Arial"/>
          <w:noProof/>
          <w:sz w:val="24"/>
          <w:szCs w:val="24"/>
          <w:lang w:eastAsia="en-GB"/>
        </w:rPr>
        <w:t>3D shapes page 44</w:t>
      </w:r>
      <w:r w:rsidR="00D7225C" w:rsidRPr="00D7225C">
        <w:rPr>
          <w:rFonts w:ascii="XCCW Joined 7a" w:hAnsi="XCCW Joined 7a" w:cs="Arial"/>
          <w:noProof/>
          <w:sz w:val="24"/>
          <w:szCs w:val="24"/>
          <w:lang w:eastAsia="en-GB"/>
        </w:rPr>
        <w:t xml:space="preserve"> and Units of measurement page 37</w:t>
      </w:r>
    </w:p>
    <w:p w14:paraId="693E51FB" w14:textId="6906EAED" w:rsidR="001232D1" w:rsidRPr="00344397" w:rsidRDefault="001232D1">
      <w:pPr>
        <w:rPr>
          <w:rFonts w:ascii="Arial" w:hAnsi="Arial" w:cs="Arial"/>
          <w:sz w:val="24"/>
          <w:szCs w:val="24"/>
        </w:rPr>
      </w:pPr>
    </w:p>
    <w:p w14:paraId="6AC72F50" w14:textId="1E568D1F" w:rsidR="00C36D69" w:rsidRPr="00344397" w:rsidRDefault="00C36D69">
      <w:pPr>
        <w:rPr>
          <w:rFonts w:ascii="Arial" w:hAnsi="Arial" w:cs="Arial"/>
          <w:sz w:val="24"/>
          <w:szCs w:val="24"/>
        </w:rPr>
      </w:pPr>
      <w:r w:rsidRPr="00344397">
        <w:rPr>
          <w:rFonts w:ascii="Arial" w:hAnsi="Arial" w:cs="Arial"/>
          <w:sz w:val="24"/>
          <w:szCs w:val="24"/>
        </w:rPr>
        <w:t xml:space="preserve"> </w:t>
      </w:r>
    </w:p>
    <w:p w14:paraId="58FF44D7" w14:textId="354A3B09" w:rsidR="00C36D69" w:rsidRPr="0055453E" w:rsidRDefault="00C36D69">
      <w:pPr>
        <w:rPr>
          <w:rFonts w:ascii="Arial" w:hAnsi="Arial" w:cs="Arial"/>
          <w:sz w:val="36"/>
          <w:szCs w:val="36"/>
        </w:rPr>
      </w:pPr>
    </w:p>
    <w:sectPr w:rsidR="00C36D69" w:rsidRPr="0055453E" w:rsidSect="005545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uff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B15A28"/>
    <w:multiLevelType w:val="hybridMultilevel"/>
    <w:tmpl w:val="0ABC26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CC1F67"/>
    <w:multiLevelType w:val="hybridMultilevel"/>
    <w:tmpl w:val="D1809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A054B4"/>
    <w:multiLevelType w:val="hybridMultilevel"/>
    <w:tmpl w:val="95B4B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716"/>
    <w:rsid w:val="00063493"/>
    <w:rsid w:val="001232D1"/>
    <w:rsid w:val="001B1364"/>
    <w:rsid w:val="0022556F"/>
    <w:rsid w:val="002C5876"/>
    <w:rsid w:val="00344397"/>
    <w:rsid w:val="003D54D4"/>
    <w:rsid w:val="00532C26"/>
    <w:rsid w:val="00532DE1"/>
    <w:rsid w:val="0055453E"/>
    <w:rsid w:val="00661191"/>
    <w:rsid w:val="006830B7"/>
    <w:rsid w:val="00726B12"/>
    <w:rsid w:val="0076280C"/>
    <w:rsid w:val="00786FE2"/>
    <w:rsid w:val="00885E3C"/>
    <w:rsid w:val="008E6130"/>
    <w:rsid w:val="009130B1"/>
    <w:rsid w:val="009B356A"/>
    <w:rsid w:val="00A1327B"/>
    <w:rsid w:val="00AB583B"/>
    <w:rsid w:val="00AF4AA9"/>
    <w:rsid w:val="00B00481"/>
    <w:rsid w:val="00B248CE"/>
    <w:rsid w:val="00B34EFD"/>
    <w:rsid w:val="00BB3716"/>
    <w:rsid w:val="00BC007C"/>
    <w:rsid w:val="00C36D69"/>
    <w:rsid w:val="00C830A9"/>
    <w:rsid w:val="00D7225C"/>
    <w:rsid w:val="00D722E6"/>
    <w:rsid w:val="00EC2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4A4DF9"/>
  <w15:chartTrackingRefBased/>
  <w15:docId w15:val="{76BBFA4A-F4B7-4F5F-8E31-9E88D5FED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B371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716"/>
    <w:pPr>
      <w:ind w:left="720"/>
      <w:contextualSpacing/>
    </w:pPr>
  </w:style>
  <w:style w:type="paragraph" w:styleId="NoSpacing">
    <w:name w:val="No Spacing"/>
    <w:uiPriority w:val="1"/>
    <w:qFormat/>
    <w:rsid w:val="00BB3716"/>
    <w:pPr>
      <w:spacing w:after="0" w:line="240" w:lineRule="auto"/>
    </w:pPr>
  </w:style>
  <w:style w:type="character" w:customStyle="1" w:styleId="A1">
    <w:name w:val="A1"/>
    <w:uiPriority w:val="99"/>
    <w:rsid w:val="00BC007C"/>
    <w:rPr>
      <w:rFonts w:cs="Tuffy"/>
      <w:b/>
      <w:bCs/>
      <w:color w:val="000000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3D54D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D54D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D54D4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D54D4"/>
    <w:pPr>
      <w:tabs>
        <w:tab w:val="center" w:pos="4513"/>
        <w:tab w:val="right" w:pos="9026"/>
      </w:tabs>
    </w:pPr>
    <w:rPr>
      <w:rFonts w:ascii="Calibri" w:eastAsia="Calibri" w:hAnsi="Calibri" w:cs="Times New Roman"/>
      <w:lang w:val="x-none"/>
    </w:rPr>
  </w:style>
  <w:style w:type="character" w:customStyle="1" w:styleId="HeaderChar">
    <w:name w:val="Header Char"/>
    <w:basedOn w:val="DefaultParagraphFont"/>
    <w:link w:val="Header"/>
    <w:uiPriority w:val="99"/>
    <w:rsid w:val="003D54D4"/>
    <w:rPr>
      <w:rFonts w:ascii="Calibri" w:eastAsia="Calibri" w:hAnsi="Calibri" w:cs="Times New Roman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131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9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7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23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spag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teach/class-clips-video/maths-ks2-understanding-area-and-perimeter/zb87t39" TargetMode="External"/><Relationship Id="rId5" Type="http://schemas.openxmlformats.org/officeDocument/2006/relationships/hyperlink" Target="https://www.bbc.co.uk/teach/class-clips-video/maths-ks2-understanding-area-and-perimeter/zb87t39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CFA45079</Template>
  <TotalTime>0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AVERY</dc:creator>
  <cp:keywords/>
  <dc:description/>
  <cp:lastModifiedBy>Emma Cooper</cp:lastModifiedBy>
  <cp:revision>3</cp:revision>
  <cp:lastPrinted>2023-03-01T08:24:00Z</cp:lastPrinted>
  <dcterms:created xsi:type="dcterms:W3CDTF">2023-02-28T08:20:00Z</dcterms:created>
  <dcterms:modified xsi:type="dcterms:W3CDTF">2023-03-01T08:25:00Z</dcterms:modified>
</cp:coreProperties>
</file>