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EC5AAA0" w14:textId="484466DB" w:rsidR="00BC007C" w:rsidRPr="00344397" w:rsidRDefault="0055453E" w:rsidP="00532C26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344397">
        <w:rPr>
          <w:rFonts w:ascii="Arial" w:hAnsi="Arial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7ED1B71" wp14:editId="650920DA">
                <wp:simplePos x="0" y="0"/>
                <wp:positionH relativeFrom="margin">
                  <wp:align>right</wp:align>
                </wp:positionH>
                <wp:positionV relativeFrom="paragraph">
                  <wp:posOffset>267195</wp:posOffset>
                </wp:positionV>
                <wp:extent cx="6848475" cy="742950"/>
                <wp:effectExtent l="0" t="0" r="28575" b="1905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48475" cy="7429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7A11BF3" w14:textId="63ED1610" w:rsidR="003D54D4" w:rsidRPr="003D54D4" w:rsidRDefault="00BB3716" w:rsidP="003D54D4">
                            <w:pPr>
                              <w:rPr>
                                <w:rFonts w:ascii="XCCW Joined 7a" w:hAnsi="XCCW Joined 7a" w:cs="Arial"/>
                                <w:szCs w:val="24"/>
                              </w:rPr>
                            </w:pPr>
                            <w:r w:rsidRPr="003D54D4">
                              <w:rPr>
                                <w:rFonts w:ascii="XCCW Joined 7a" w:hAnsi="XCCW Joined 7a" w:cs="Arial"/>
                                <w:b/>
                                <w:szCs w:val="24"/>
                              </w:rPr>
                              <w:t>This week…</w:t>
                            </w:r>
                            <w:r w:rsidRPr="003D54D4">
                              <w:rPr>
                                <w:rFonts w:ascii="XCCW Joined 7a" w:hAnsi="XCCW Joined 7a" w:cs="Arial"/>
                                <w:szCs w:val="24"/>
                              </w:rPr>
                              <w:t xml:space="preserve">We </w:t>
                            </w:r>
                            <w:r w:rsidR="003D54D4" w:rsidRPr="003D54D4">
                              <w:rPr>
                                <w:rFonts w:ascii="XCCW Joined 7a" w:hAnsi="XCCW Joined 7a" w:cs="Arial"/>
                                <w:szCs w:val="24"/>
                              </w:rPr>
                              <w:t xml:space="preserve">have </w:t>
                            </w:r>
                            <w:r w:rsidR="00C4611E">
                              <w:rPr>
                                <w:rFonts w:ascii="XCCW Joined 7a" w:hAnsi="XCCW Joined 7a" w:cs="Arial"/>
                                <w:szCs w:val="24"/>
                              </w:rPr>
                              <w:t xml:space="preserve">continued to </w:t>
                            </w:r>
                            <w:r w:rsidR="003D54D4" w:rsidRPr="003D54D4">
                              <w:rPr>
                                <w:rFonts w:ascii="XCCW Joined 7a" w:hAnsi="XCCW Joined 7a" w:cs="Arial"/>
                                <w:szCs w:val="24"/>
                              </w:rPr>
                              <w:t>read Holes</w:t>
                            </w:r>
                          </w:p>
                          <w:p w14:paraId="1E7CA492" w14:textId="2D32EC66" w:rsidR="00BB3716" w:rsidRPr="003D54D4" w:rsidRDefault="003D54D4" w:rsidP="00BB371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284"/>
                              <w:rPr>
                                <w:rFonts w:ascii="XCCW Joined 7a" w:hAnsi="XCCW Joined 7a" w:cs="Arial"/>
                                <w:szCs w:val="24"/>
                              </w:rPr>
                            </w:pPr>
                            <w:r w:rsidRPr="003D54D4">
                              <w:rPr>
                                <w:rFonts w:ascii="XCCW Joined 7a" w:hAnsi="XCCW Joined 7a" w:cs="Arial"/>
                                <w:szCs w:val="24"/>
                              </w:rPr>
                              <w:t xml:space="preserve">We have </w:t>
                            </w:r>
                            <w:r w:rsidR="00C4611E">
                              <w:rPr>
                                <w:rFonts w:ascii="XCCW Joined 7a" w:hAnsi="XCCW Joined 7a" w:cs="Arial"/>
                                <w:szCs w:val="24"/>
                              </w:rPr>
                              <w:t xml:space="preserve">started a new unit in Maths- Area and Perimeter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7ED1B71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488.05pt;margin-top:21.05pt;width:539.25pt;height:58.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" fillcolor="white [3201]" strokeweight=".5pt">
                <v:textbox>
                  <w:txbxContent>
                    <w:p w14:paraId="67A11BF3" w14:textId="63ED1610" w:rsidR="003D54D4" w:rsidRPr="003D54D4" w:rsidRDefault="00BB3716" w:rsidP="003D54D4">
                      <w:pPr>
                        <w:rPr>
                          <w:rFonts w:ascii="XCCW Joined 7a" w:hAnsi="XCCW Joined 7a" w:cs="Arial"/>
                          <w:szCs w:val="24"/>
                        </w:rPr>
                      </w:pPr>
                      <w:r w:rsidRPr="003D54D4">
                        <w:rPr>
                          <w:rFonts w:ascii="XCCW Joined 7a" w:hAnsi="XCCW Joined 7a" w:cs="Arial"/>
                          <w:b/>
                          <w:szCs w:val="24"/>
                        </w:rPr>
                        <w:t>This week…</w:t>
                      </w:r>
                      <w:r w:rsidRPr="003D54D4">
                        <w:rPr>
                          <w:rFonts w:ascii="XCCW Joined 7a" w:hAnsi="XCCW Joined 7a" w:cs="Arial"/>
                          <w:szCs w:val="24"/>
                        </w:rPr>
                        <w:t xml:space="preserve">We </w:t>
                      </w:r>
                      <w:r w:rsidR="003D54D4" w:rsidRPr="003D54D4">
                        <w:rPr>
                          <w:rFonts w:ascii="XCCW Joined 7a" w:hAnsi="XCCW Joined 7a" w:cs="Arial"/>
                          <w:szCs w:val="24"/>
                        </w:rPr>
                        <w:t xml:space="preserve">have </w:t>
                      </w:r>
                      <w:r w:rsidR="00C4611E">
                        <w:rPr>
                          <w:rFonts w:ascii="XCCW Joined 7a" w:hAnsi="XCCW Joined 7a" w:cs="Arial"/>
                          <w:szCs w:val="24"/>
                        </w:rPr>
                        <w:t xml:space="preserve">continued to </w:t>
                      </w:r>
                      <w:r w:rsidR="003D54D4" w:rsidRPr="003D54D4">
                        <w:rPr>
                          <w:rFonts w:ascii="XCCW Joined 7a" w:hAnsi="XCCW Joined 7a" w:cs="Arial"/>
                          <w:szCs w:val="24"/>
                        </w:rPr>
                        <w:t>read Holes</w:t>
                      </w:r>
                    </w:p>
                    <w:p w14:paraId="1E7CA492" w14:textId="2D32EC66" w:rsidR="00BB3716" w:rsidRPr="003D54D4" w:rsidRDefault="003D54D4" w:rsidP="00BB3716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284"/>
                        <w:rPr>
                          <w:rFonts w:ascii="XCCW Joined 7a" w:hAnsi="XCCW Joined 7a" w:cs="Arial"/>
                          <w:szCs w:val="24"/>
                        </w:rPr>
                      </w:pPr>
                      <w:r w:rsidRPr="003D54D4">
                        <w:rPr>
                          <w:rFonts w:ascii="XCCW Joined 7a" w:hAnsi="XCCW Joined 7a" w:cs="Arial"/>
                          <w:szCs w:val="24"/>
                        </w:rPr>
                        <w:t xml:space="preserve">We have </w:t>
                      </w:r>
                      <w:r w:rsidR="00C4611E">
                        <w:rPr>
                          <w:rFonts w:ascii="XCCW Joined 7a" w:hAnsi="XCCW Joined 7a" w:cs="Arial"/>
                          <w:szCs w:val="24"/>
                        </w:rPr>
                        <w:t xml:space="preserve">started a new unit in Maths- Area and Perimeter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BB3716" w:rsidRPr="00344397">
        <w:rPr>
          <w:rFonts w:ascii="Arial" w:hAnsi="Arial" w:cs="Arial"/>
          <w:b/>
          <w:sz w:val="24"/>
          <w:szCs w:val="24"/>
          <w:u w:val="single"/>
        </w:rPr>
        <w:t>Set</w:t>
      </w:r>
      <w:r w:rsidR="00BC007C" w:rsidRPr="00344397">
        <w:rPr>
          <w:rFonts w:ascii="Arial" w:hAnsi="Arial" w:cs="Arial"/>
          <w:b/>
          <w:sz w:val="24"/>
          <w:szCs w:val="24"/>
          <w:u w:val="single"/>
        </w:rPr>
        <w:t xml:space="preserve">: </w:t>
      </w:r>
      <w:bookmarkStart w:id="0" w:name="_Hlk128551515"/>
      <w:r w:rsidR="00BB3716" w:rsidRPr="00344397">
        <w:rPr>
          <w:rFonts w:ascii="Arial" w:hAnsi="Arial" w:cs="Arial"/>
          <w:b/>
          <w:sz w:val="24"/>
          <w:szCs w:val="24"/>
          <w:u w:val="single"/>
        </w:rPr>
        <w:t xml:space="preserve">Friday </w:t>
      </w:r>
      <w:r w:rsidR="00C4611E">
        <w:rPr>
          <w:rFonts w:ascii="Arial" w:hAnsi="Arial" w:cs="Arial"/>
          <w:b/>
          <w:sz w:val="24"/>
          <w:szCs w:val="24"/>
          <w:u w:val="single"/>
        </w:rPr>
        <w:t>10th</w:t>
      </w:r>
      <w:r w:rsidR="00C830A9">
        <w:rPr>
          <w:rFonts w:ascii="Arial" w:hAnsi="Arial" w:cs="Arial"/>
          <w:b/>
          <w:sz w:val="24"/>
          <w:szCs w:val="24"/>
          <w:u w:val="single"/>
        </w:rPr>
        <w:t xml:space="preserve"> </w:t>
      </w:r>
      <w:proofErr w:type="gramStart"/>
      <w:r w:rsidR="00C830A9">
        <w:rPr>
          <w:rFonts w:ascii="Arial" w:hAnsi="Arial" w:cs="Arial"/>
          <w:b/>
          <w:sz w:val="24"/>
          <w:szCs w:val="24"/>
          <w:u w:val="single"/>
        </w:rPr>
        <w:t>Mar</w:t>
      </w:r>
      <w:r w:rsidR="00BC007C" w:rsidRPr="00344397">
        <w:rPr>
          <w:rFonts w:ascii="Arial" w:hAnsi="Arial" w:cs="Arial"/>
          <w:b/>
          <w:sz w:val="24"/>
          <w:szCs w:val="24"/>
          <w:u w:val="single"/>
        </w:rPr>
        <w:t xml:space="preserve">  </w:t>
      </w:r>
      <w:r w:rsidR="00BB3716" w:rsidRPr="00532C26">
        <w:rPr>
          <w:rFonts w:ascii="Arial" w:hAnsi="Arial" w:cs="Arial"/>
          <w:b/>
          <w:sz w:val="24"/>
          <w:szCs w:val="24"/>
          <w:u w:val="single"/>
        </w:rPr>
        <w:t>Homework</w:t>
      </w:r>
      <w:proofErr w:type="gramEnd"/>
      <w:r w:rsidR="00BB3716" w:rsidRPr="00532C26">
        <w:rPr>
          <w:rFonts w:ascii="Arial" w:hAnsi="Arial" w:cs="Arial"/>
          <w:b/>
          <w:sz w:val="24"/>
          <w:szCs w:val="24"/>
          <w:u w:val="single"/>
        </w:rPr>
        <w:t xml:space="preserve"> due in by: </w:t>
      </w:r>
      <w:r w:rsidR="00885E3C" w:rsidRPr="00532C26">
        <w:rPr>
          <w:rFonts w:ascii="Arial" w:hAnsi="Arial" w:cs="Arial"/>
          <w:b/>
          <w:sz w:val="24"/>
          <w:szCs w:val="24"/>
          <w:u w:val="single"/>
        </w:rPr>
        <w:t xml:space="preserve">Weds </w:t>
      </w:r>
      <w:r w:rsidR="00C4611E">
        <w:rPr>
          <w:rFonts w:ascii="Arial" w:hAnsi="Arial" w:cs="Arial"/>
          <w:b/>
          <w:sz w:val="24"/>
          <w:szCs w:val="24"/>
          <w:u w:val="single"/>
        </w:rPr>
        <w:t>15</w:t>
      </w:r>
      <w:r w:rsidR="00C830A9">
        <w:rPr>
          <w:rFonts w:ascii="Arial" w:hAnsi="Arial" w:cs="Arial"/>
          <w:b/>
          <w:sz w:val="24"/>
          <w:szCs w:val="24"/>
          <w:u w:val="single"/>
        </w:rPr>
        <w:t>th</w:t>
      </w:r>
      <w:r w:rsidR="00885E3C" w:rsidRPr="00532C26">
        <w:rPr>
          <w:rFonts w:ascii="Arial" w:hAnsi="Arial" w:cs="Arial"/>
          <w:b/>
          <w:sz w:val="24"/>
          <w:szCs w:val="24"/>
          <w:u w:val="single"/>
        </w:rPr>
        <w:t xml:space="preserve"> March</w:t>
      </w:r>
    </w:p>
    <w:bookmarkEnd w:id="0"/>
    <w:p w14:paraId="7871F9A0" w14:textId="5EEC4CDA" w:rsidR="00BB3716" w:rsidRPr="00344397" w:rsidRDefault="00BB3716" w:rsidP="00BC007C">
      <w:pPr>
        <w:rPr>
          <w:rFonts w:ascii="CCW Cursive Writing 7" w:hAnsi="CCW Cursive Writing 7" w:cs="Arial"/>
          <w:b/>
          <w:sz w:val="24"/>
          <w:szCs w:val="24"/>
          <w:u w:val="single"/>
        </w:rPr>
      </w:pPr>
    </w:p>
    <w:p w14:paraId="47826D27" w14:textId="190D7B44" w:rsidR="00BB3716" w:rsidRPr="00344397" w:rsidRDefault="00C4611E" w:rsidP="00BB3716">
      <w:pPr>
        <w:rPr>
          <w:rFonts w:ascii="CCW Cursive Writing 7" w:hAnsi="CCW Cursive Writing 7" w:cs="Arial"/>
          <w:sz w:val="24"/>
          <w:szCs w:val="24"/>
        </w:rPr>
      </w:pPr>
      <w:r w:rsidRPr="00344397"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542851" wp14:editId="5D7829DE">
                <wp:simplePos x="0" y="0"/>
                <wp:positionH relativeFrom="margin">
                  <wp:align>right</wp:align>
                </wp:positionH>
                <wp:positionV relativeFrom="paragraph">
                  <wp:posOffset>395605</wp:posOffset>
                </wp:positionV>
                <wp:extent cx="6867525" cy="1428750"/>
                <wp:effectExtent l="0" t="0" r="28575" b="1905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1428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B2BC0D9" w14:textId="0991B90A" w:rsidR="00B248CE" w:rsidRPr="003D54D4" w:rsidRDefault="00BB3716" w:rsidP="003D54D4">
                            <w:pPr>
                              <w:rPr>
                                <w:rFonts w:ascii="Comic Sans MS" w:hAnsi="Comic Sans MS" w:cs="Arial"/>
                                <w:b/>
                                <w:szCs w:val="24"/>
                                <w:highlight w:val="yellow"/>
                                <w:u w:val="single"/>
                              </w:rPr>
                            </w:pPr>
                            <w:r w:rsidRPr="003D54D4">
                              <w:rPr>
                                <w:rFonts w:ascii="Comic Sans MS" w:hAnsi="Comic Sans MS" w:cs="Arial"/>
                                <w:b/>
                                <w:szCs w:val="24"/>
                              </w:rPr>
                              <w:t xml:space="preserve">Next week: </w:t>
                            </w:r>
                          </w:p>
                          <w:p w14:paraId="17C77A0D" w14:textId="1C9B6D79" w:rsidR="003D54D4" w:rsidRDefault="003D54D4" w:rsidP="00C4611E">
                            <w:pPr>
                              <w:rPr>
                                <w:rFonts w:ascii="XCCW Joined 7a" w:eastAsia="Times New Roman" w:hAnsi="XCCW Joined 7a" w:cs="Calibri"/>
                                <w:color w:val="000000"/>
                                <w:szCs w:val="2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  <w:r w:rsidRPr="003D54D4">
                              <w:rPr>
                                <w:rFonts w:ascii="XCCW Joined 7a" w:eastAsia="Times New Roman" w:hAnsi="XCCW Joined 7a" w:cs="Calibri"/>
                                <w:color w:val="000000"/>
                                <w:szCs w:val="2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We will be looking at </w:t>
                            </w:r>
                            <w:r w:rsidR="00C4611E">
                              <w:rPr>
                                <w:rFonts w:ascii="XCCW Joined 7a" w:eastAsia="Times New Roman" w:hAnsi="XCCW Joined 7a" w:cs="Calibri"/>
                                <w:color w:val="000000"/>
                                <w:szCs w:val="2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  <w:t xml:space="preserve">Volume in Maths and continuing Badminton in PE </w:t>
                            </w:r>
                          </w:p>
                          <w:p w14:paraId="11C38969" w14:textId="67C3EF40" w:rsidR="00C4611E" w:rsidRPr="003D54D4" w:rsidRDefault="00C4611E" w:rsidP="00C4611E">
                            <w:pPr>
                              <w:rPr>
                                <w:rFonts w:ascii="XCCW Joined 7a" w:hAnsi="XCCW Joined 7a" w:cs="Calibri"/>
                              </w:rPr>
                            </w:pPr>
                            <w:hyperlink r:id="rId5" w:history="1">
                              <w:r w:rsidRPr="00C4611E">
                                <w:rPr>
                                  <w:rStyle w:val="Hyperlink"/>
                                  <w:rFonts w:ascii="XCCW Joined 7a" w:hAnsi="XCCW Joined 7a" w:cs="Calibri"/>
                                </w:rPr>
                                <w:t>https://www.bbc.co.uk/bitesize/topics/zjbg87h/articles/zcrxtyc</w:t>
                              </w:r>
                            </w:hyperlink>
                            <w:r>
                              <w:rPr>
                                <w:rFonts w:ascii="XCCW Joined 7a" w:hAnsi="XCCW Joined 7a" w:cs="Calibri"/>
                              </w:rPr>
                              <w:t xml:space="preserve"> If you want to get ahead look at this for Volume! </w:t>
                            </w:r>
                          </w:p>
                          <w:p w14:paraId="232969D4" w14:textId="00715B48" w:rsidR="003D54D4" w:rsidRDefault="003D54D4" w:rsidP="003D54D4">
                            <w:pPr>
                              <w:rPr>
                                <w:rFonts w:ascii="Comic Sans MS" w:eastAsia="Times New Roman" w:hAnsi="Comic Sans MS" w:cs="Calibri"/>
                                <w:color w:val="000000"/>
                                <w:sz w:val="24"/>
                                <w:szCs w:val="24"/>
                                <w:bdr w:val="none" w:sz="0" w:space="0" w:color="auto" w:frame="1"/>
                                <w:shd w:val="clear" w:color="auto" w:fill="FFFFFF"/>
                                <w:lang w:eastAsia="en-GB"/>
                              </w:rPr>
                            </w:pPr>
                          </w:p>
                          <w:p w14:paraId="7506F086" w14:textId="77777777" w:rsidR="00B248CE" w:rsidRPr="00885E3C" w:rsidRDefault="00B248CE" w:rsidP="00BB3716">
                            <w:pPr>
                              <w:rPr>
                                <w:rFonts w:ascii="Comic Sans MS" w:hAnsi="Comic Sans MS" w:cs="Arial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</w:p>
                          <w:p w14:paraId="47063F2B" w14:textId="77777777" w:rsidR="00BB3716" w:rsidRPr="00CE28F0" w:rsidRDefault="00BB3716" w:rsidP="00BB3716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</w:pPr>
                          </w:p>
                          <w:p w14:paraId="55B2417E" w14:textId="77777777" w:rsidR="00BB3716" w:rsidRPr="00CE28F0" w:rsidRDefault="00BB3716" w:rsidP="00BB3716">
                            <w:pPr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</w:pPr>
                            <w:r w:rsidRPr="00CE28F0">
                              <w:rPr>
                                <w:rFonts w:ascii="CCW Cursive Writing 7" w:hAnsi="CCW Cursive Writing 7" w:cs="Times New Roman"/>
                                <w:bCs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  <w:p w14:paraId="328755B1" w14:textId="77777777" w:rsidR="00BB3716" w:rsidRPr="00CE28F0" w:rsidRDefault="00BB3716" w:rsidP="00BB3716">
                            <w:pPr>
                              <w:pStyle w:val="ListParagraph"/>
                              <w:ind w:left="851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</w:p>
                          <w:p w14:paraId="0CEF35C1" w14:textId="77777777" w:rsidR="00BB3716" w:rsidRPr="00CE28F0" w:rsidRDefault="00BB3716" w:rsidP="00BB3716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</w:p>
                          <w:p w14:paraId="4FEDE768" w14:textId="77777777" w:rsidR="00BB3716" w:rsidRPr="00CE28F0" w:rsidRDefault="00BB3716" w:rsidP="00BB3716">
                            <w:pPr>
                              <w:pStyle w:val="ListParagraph"/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</w:pPr>
                            <w:r w:rsidRPr="00CE28F0">
                              <w:rPr>
                                <w:rFonts w:ascii="CCW Cursive Writing 7" w:hAnsi="CCW Cursive Writing 7"/>
                                <w:sz w:val="20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542851" id="Text Box 2" o:spid="_x0000_s1027" type="#_x0000_t202" style="position:absolute;margin-left:489.55pt;margin-top:31.15pt;width:540.75pt;height:112.5pt;z-index:25166028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" fillcolor="white [3201]" strokeweight=".5pt">
                <v:textbox>
                  <w:txbxContent>
                    <w:p w14:paraId="6B2BC0D9" w14:textId="0991B90A" w:rsidR="00B248CE" w:rsidRPr="003D54D4" w:rsidRDefault="00BB3716" w:rsidP="003D54D4">
                      <w:pPr>
                        <w:rPr>
                          <w:rFonts w:ascii="Comic Sans MS" w:hAnsi="Comic Sans MS" w:cs="Arial"/>
                          <w:b/>
                          <w:szCs w:val="24"/>
                          <w:highlight w:val="yellow"/>
                          <w:u w:val="single"/>
                        </w:rPr>
                      </w:pPr>
                      <w:r w:rsidRPr="003D54D4">
                        <w:rPr>
                          <w:rFonts w:ascii="Comic Sans MS" w:hAnsi="Comic Sans MS" w:cs="Arial"/>
                          <w:b/>
                          <w:szCs w:val="24"/>
                        </w:rPr>
                        <w:t xml:space="preserve">Next week: </w:t>
                      </w:r>
                    </w:p>
                    <w:p w14:paraId="17C77A0D" w14:textId="1C9B6D79" w:rsidR="003D54D4" w:rsidRDefault="003D54D4" w:rsidP="00C4611E">
                      <w:pPr>
                        <w:rPr>
                          <w:rFonts w:ascii="XCCW Joined 7a" w:eastAsia="Times New Roman" w:hAnsi="XCCW Joined 7a" w:cs="Calibri"/>
                          <w:color w:val="000000"/>
                          <w:szCs w:val="2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  <w:r w:rsidRPr="003D54D4">
                        <w:rPr>
                          <w:rFonts w:ascii="XCCW Joined 7a" w:eastAsia="Times New Roman" w:hAnsi="XCCW Joined 7a" w:cs="Calibri"/>
                          <w:color w:val="000000"/>
                          <w:szCs w:val="2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We will be looking at </w:t>
                      </w:r>
                      <w:r w:rsidR="00C4611E">
                        <w:rPr>
                          <w:rFonts w:ascii="XCCW Joined 7a" w:eastAsia="Times New Roman" w:hAnsi="XCCW Joined 7a" w:cs="Calibri"/>
                          <w:color w:val="000000"/>
                          <w:szCs w:val="2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  <w:t xml:space="preserve">Volume in Maths and continuing Badminton in PE </w:t>
                      </w:r>
                    </w:p>
                    <w:p w14:paraId="11C38969" w14:textId="67C3EF40" w:rsidR="00C4611E" w:rsidRPr="003D54D4" w:rsidRDefault="00C4611E" w:rsidP="00C4611E">
                      <w:pPr>
                        <w:rPr>
                          <w:rFonts w:ascii="XCCW Joined 7a" w:hAnsi="XCCW Joined 7a" w:cs="Calibri"/>
                        </w:rPr>
                      </w:pPr>
                      <w:hyperlink r:id="rId6" w:history="1">
                        <w:r w:rsidRPr="00C4611E">
                          <w:rPr>
                            <w:rStyle w:val="Hyperlink"/>
                            <w:rFonts w:ascii="XCCW Joined 7a" w:hAnsi="XCCW Joined 7a" w:cs="Calibri"/>
                          </w:rPr>
                          <w:t>https://www.bbc.co.uk/bitesize/topics/zjbg87h/articles/zcrxtyc</w:t>
                        </w:r>
                      </w:hyperlink>
                      <w:r>
                        <w:rPr>
                          <w:rFonts w:ascii="XCCW Joined 7a" w:hAnsi="XCCW Joined 7a" w:cs="Calibri"/>
                        </w:rPr>
                        <w:t xml:space="preserve"> If you want to get ahead look at this for Volume! </w:t>
                      </w:r>
                    </w:p>
                    <w:p w14:paraId="232969D4" w14:textId="00715B48" w:rsidR="003D54D4" w:rsidRDefault="003D54D4" w:rsidP="003D54D4">
                      <w:pPr>
                        <w:rPr>
                          <w:rFonts w:ascii="Comic Sans MS" w:eastAsia="Times New Roman" w:hAnsi="Comic Sans MS" w:cs="Calibri"/>
                          <w:color w:val="000000"/>
                          <w:sz w:val="24"/>
                          <w:szCs w:val="24"/>
                          <w:bdr w:val="none" w:sz="0" w:space="0" w:color="auto" w:frame="1"/>
                          <w:shd w:val="clear" w:color="auto" w:fill="FFFFFF"/>
                          <w:lang w:eastAsia="en-GB"/>
                        </w:rPr>
                      </w:pPr>
                    </w:p>
                    <w:p w14:paraId="7506F086" w14:textId="77777777" w:rsidR="00B248CE" w:rsidRPr="00885E3C" w:rsidRDefault="00B248CE" w:rsidP="00BB3716">
                      <w:pPr>
                        <w:rPr>
                          <w:rFonts w:ascii="Comic Sans MS" w:hAnsi="Comic Sans MS" w:cs="Arial"/>
                          <w:b/>
                          <w:sz w:val="24"/>
                          <w:szCs w:val="24"/>
                          <w:u w:val="single"/>
                        </w:rPr>
                      </w:pPr>
                    </w:p>
                    <w:p w14:paraId="47063F2B" w14:textId="77777777" w:rsidR="00BB3716" w:rsidRPr="00CE28F0" w:rsidRDefault="00BB3716" w:rsidP="00BB3716">
                      <w:pPr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</w:pPr>
                    </w:p>
                    <w:p w14:paraId="55B2417E" w14:textId="77777777" w:rsidR="00BB3716" w:rsidRPr="00CE28F0" w:rsidRDefault="00BB3716" w:rsidP="00BB3716">
                      <w:pPr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</w:pPr>
                      <w:r w:rsidRPr="00CE28F0">
                        <w:rPr>
                          <w:rFonts w:ascii="CCW Cursive Writing 7" w:hAnsi="CCW Cursive Writing 7" w:cs="Times New Roman"/>
                          <w:bCs/>
                          <w:sz w:val="20"/>
                          <w:szCs w:val="24"/>
                        </w:rPr>
                        <w:t xml:space="preserve"> </w:t>
                      </w:r>
                    </w:p>
                    <w:p w14:paraId="328755B1" w14:textId="77777777" w:rsidR="00BB3716" w:rsidRPr="00CE28F0" w:rsidRDefault="00BB3716" w:rsidP="00BB3716">
                      <w:pPr>
                        <w:pStyle w:val="ListParagraph"/>
                        <w:ind w:left="851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</w:p>
                    <w:p w14:paraId="0CEF35C1" w14:textId="77777777" w:rsidR="00BB3716" w:rsidRPr="00CE28F0" w:rsidRDefault="00BB3716" w:rsidP="00BB3716">
                      <w:pPr>
                        <w:pStyle w:val="ListParagraph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</w:p>
                    <w:p w14:paraId="4FEDE768" w14:textId="77777777" w:rsidR="00BB3716" w:rsidRPr="00CE28F0" w:rsidRDefault="00BB3716" w:rsidP="00BB3716">
                      <w:pPr>
                        <w:pStyle w:val="ListParagraph"/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</w:pPr>
                      <w:r w:rsidRPr="00CE28F0">
                        <w:rPr>
                          <w:rFonts w:ascii="CCW Cursive Writing 7" w:hAnsi="CCW Cursive Writing 7"/>
                          <w:sz w:val="20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1A25F16" w14:textId="6F47301B" w:rsidR="00BB3716" w:rsidRPr="00344397" w:rsidRDefault="00BB3716" w:rsidP="00BB3716">
      <w:pPr>
        <w:rPr>
          <w:rFonts w:ascii="CCW Cursive Writing 7" w:hAnsi="CCW Cursive Writing 7" w:cs="Arial"/>
          <w:sz w:val="24"/>
          <w:szCs w:val="24"/>
        </w:rPr>
      </w:pPr>
    </w:p>
    <w:p w14:paraId="7D26BABC" w14:textId="5677F200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51D6C64A" w14:textId="2C5BB6CC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3781F8CC" w14:textId="75C46C68" w:rsidR="00BB3716" w:rsidRPr="00344397" w:rsidRDefault="00BB3716" w:rsidP="00BB3716">
      <w:pPr>
        <w:pStyle w:val="NoSpacing"/>
        <w:rPr>
          <w:rFonts w:ascii="CCW Cursive Writing 7" w:hAnsi="CCW Cursive Writing 7" w:cs="Arial"/>
          <w:b/>
          <w:noProof/>
          <w:sz w:val="24"/>
          <w:szCs w:val="24"/>
          <w:u w:val="single"/>
          <w:lang w:eastAsia="en-GB"/>
        </w:rPr>
      </w:pPr>
    </w:p>
    <w:p w14:paraId="1E20785C" w14:textId="77777777" w:rsidR="009B356A" w:rsidRDefault="009B356A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23F5B3D3" w14:textId="77777777" w:rsidR="009B356A" w:rsidRDefault="009B356A" w:rsidP="00BB3716">
      <w:pPr>
        <w:pStyle w:val="NoSpacing"/>
        <w:rPr>
          <w:rFonts w:ascii="Arial" w:hAnsi="Arial" w:cs="Arial"/>
          <w:b/>
          <w:noProof/>
          <w:sz w:val="24"/>
          <w:szCs w:val="24"/>
          <w:u w:val="single"/>
          <w:lang w:eastAsia="en-GB"/>
        </w:rPr>
      </w:pPr>
    </w:p>
    <w:p w14:paraId="43BABCD8" w14:textId="77777777" w:rsidR="003D54D4" w:rsidRPr="003D54D4" w:rsidRDefault="003D54D4" w:rsidP="00BB3716">
      <w:pPr>
        <w:pStyle w:val="NoSpacing"/>
        <w:rPr>
          <w:rFonts w:ascii="XCCW Joined 7a" w:hAnsi="XCCW Joined 7a" w:cs="Arial"/>
          <w:b/>
          <w:noProof/>
          <w:szCs w:val="24"/>
          <w:u w:val="single"/>
          <w:lang w:eastAsia="en-GB"/>
        </w:rPr>
      </w:pPr>
    </w:p>
    <w:p w14:paraId="02219AD3" w14:textId="338656BF" w:rsidR="00BB3716" w:rsidRPr="003D54D4" w:rsidRDefault="00BB3716" w:rsidP="00BB3716">
      <w:pPr>
        <w:pStyle w:val="NoSpacing"/>
        <w:rPr>
          <w:rFonts w:ascii="XCCW Joined 7a" w:hAnsi="XCCW Joined 7a" w:cs="Arial"/>
          <w:b/>
          <w:noProof/>
          <w:u w:val="single"/>
          <w:lang w:eastAsia="en-GB"/>
        </w:rPr>
      </w:pPr>
      <w:r w:rsidRPr="003D54D4">
        <w:rPr>
          <w:rFonts w:ascii="XCCW Joined 7a" w:hAnsi="XCCW Joined 7a" w:cs="Arial"/>
          <w:b/>
          <w:noProof/>
          <w:u w:val="single"/>
          <w:lang w:eastAsia="en-GB"/>
        </w:rPr>
        <w:t>Reading:</w:t>
      </w:r>
      <w:r w:rsidR="00BC007C" w:rsidRPr="003D54D4">
        <w:rPr>
          <w:rFonts w:ascii="XCCW Joined 7a" w:hAnsi="XCCW Joined 7a" w:cs="Arial"/>
          <w:b/>
          <w:noProof/>
          <w:u w:val="single"/>
          <w:lang w:eastAsia="en-GB"/>
        </w:rPr>
        <w:t xml:space="preserve"> </w:t>
      </w:r>
      <w:r w:rsidRPr="003D54D4">
        <w:rPr>
          <w:rFonts w:ascii="XCCW Joined 7a" w:hAnsi="XCCW Joined 7a" w:cs="Arial"/>
          <w:noProof/>
          <w:lang w:eastAsia="en-GB"/>
        </w:rPr>
        <w:t>It i</w:t>
      </w:r>
      <w:r w:rsidR="00BC007C" w:rsidRPr="003D54D4">
        <w:rPr>
          <w:rFonts w:ascii="XCCW Joined 7a" w:hAnsi="XCCW Joined 7a" w:cs="Arial"/>
          <w:noProof/>
          <w:lang w:eastAsia="en-GB"/>
        </w:rPr>
        <w:t>s</w:t>
      </w:r>
      <w:r w:rsidRPr="003D54D4">
        <w:rPr>
          <w:rFonts w:ascii="XCCW Joined 7a" w:hAnsi="XCCW Joined 7a" w:cs="Arial"/>
          <w:noProof/>
          <w:lang w:eastAsia="en-GB"/>
        </w:rPr>
        <w:t xml:space="preserve"> important that you read frequently throughout the week- at least three times. Please record in your reading record.</w:t>
      </w:r>
    </w:p>
    <w:p w14:paraId="7142E273" w14:textId="386BC67D" w:rsidR="00BB3716" w:rsidRPr="003D54D4" w:rsidRDefault="00BB3716" w:rsidP="00BB3716">
      <w:pPr>
        <w:framePr w:hSpace="180" w:wrap="around" w:vAnchor="text" w:hAnchor="page" w:x="1051" w:y="262"/>
        <w:rPr>
          <w:rFonts w:ascii="XCCW Joined 7a" w:hAnsi="XCCW Joined 7a" w:cs="Arial"/>
          <w:b/>
          <w:bCs/>
        </w:rPr>
      </w:pPr>
      <w:r w:rsidRPr="003D54D4">
        <w:rPr>
          <w:rFonts w:ascii="XCCW Joined 7a" w:hAnsi="XCCW Joined 7a" w:cs="Arial"/>
          <w:b/>
          <w:noProof/>
          <w:u w:val="single"/>
          <w:lang w:eastAsia="en-GB"/>
        </w:rPr>
        <w:t xml:space="preserve">Spellings: </w:t>
      </w:r>
    </w:p>
    <w:p w14:paraId="29B6FFE4" w14:textId="77777777" w:rsidR="00BC007C" w:rsidRPr="003D54D4" w:rsidRDefault="00BC007C" w:rsidP="00BB3716">
      <w:pPr>
        <w:rPr>
          <w:rFonts w:ascii="XCCW Joined 7a" w:hAnsi="XCCW Joined 7a" w:cs="Arial"/>
          <w:bCs/>
        </w:rPr>
      </w:pPr>
    </w:p>
    <w:p w14:paraId="5E2231CB" w14:textId="2DE29EDE" w:rsidR="00BB3716" w:rsidRPr="008C72E7" w:rsidRDefault="00BB3716" w:rsidP="00BB3716">
      <w:pPr>
        <w:rPr>
          <w:rFonts w:ascii="XCCW Joined 7a" w:hAnsi="XCCW Joined 7a" w:cs="Arial"/>
          <w:bCs/>
        </w:rPr>
      </w:pPr>
      <w:r w:rsidRPr="003D54D4">
        <w:rPr>
          <w:rFonts w:ascii="XCCW Joined 7a" w:hAnsi="XCCW Joined 7a" w:cs="Arial"/>
          <w:bCs/>
        </w:rPr>
        <w:t xml:space="preserve">At least half a page in your homework books please! </w:t>
      </w:r>
      <w:r w:rsidR="009130B1" w:rsidRPr="003D54D4">
        <w:rPr>
          <w:rFonts w:ascii="XCCW Joined 7a" w:hAnsi="XCCW Joined 7a" w:cs="Arial"/>
          <w:bCs/>
        </w:rPr>
        <w:t xml:space="preserve">Week </w:t>
      </w:r>
      <w:r w:rsidR="008C72E7">
        <w:rPr>
          <w:rFonts w:ascii="XCCW Joined 7a" w:hAnsi="XCCW Joined 7a" w:cs="Arial"/>
          <w:bCs/>
        </w:rPr>
        <w:t xml:space="preserve">4- Word families </w:t>
      </w:r>
    </w:p>
    <w:p w14:paraId="1F914E77" w14:textId="43D3F259" w:rsidR="00BB3716" w:rsidRPr="003D54D4" w:rsidRDefault="00BB3716" w:rsidP="00BB3716">
      <w:pPr>
        <w:pStyle w:val="NoSpacing"/>
        <w:rPr>
          <w:rFonts w:ascii="XCCW Joined 7a" w:hAnsi="XCCW Joined 7a" w:cs="Arial"/>
          <w:b/>
          <w:noProof/>
          <w:lang w:eastAsia="en-GB"/>
        </w:rPr>
      </w:pPr>
      <w:r w:rsidRPr="003D54D4">
        <w:rPr>
          <w:rFonts w:ascii="XCCW Joined 7a" w:hAnsi="XCCW Joined 7a" w:cs="Arial"/>
          <w:b/>
          <w:noProof/>
          <w:lang w:eastAsia="en-GB"/>
        </w:rPr>
        <w:t xml:space="preserve">*IDL children- please do at least 15 minutes of IDL practise – English and Maths! </w:t>
      </w:r>
    </w:p>
    <w:p w14:paraId="7C4AEA98" w14:textId="00E26A85" w:rsidR="003D54D4" w:rsidRPr="003D54D4" w:rsidRDefault="003D54D4">
      <w:pPr>
        <w:rPr>
          <w:rFonts w:ascii="Arial" w:hAnsi="Arial" w:cs="Arial"/>
          <w:b/>
          <w:noProof/>
          <w:lang w:eastAsia="en-GB"/>
        </w:rPr>
      </w:pPr>
    </w:p>
    <w:p w14:paraId="1C132F2C" w14:textId="3A06C74B" w:rsidR="003D54D4" w:rsidRPr="003D54D4" w:rsidRDefault="003D54D4">
      <w:pPr>
        <w:rPr>
          <w:rFonts w:ascii="XCCW Joined 7a" w:hAnsi="XCCW Joined 7a" w:cs="Arial"/>
          <w:noProof/>
          <w:lang w:eastAsia="en-GB"/>
        </w:rPr>
      </w:pPr>
      <w:r w:rsidRPr="003D54D4">
        <w:rPr>
          <w:rFonts w:ascii="XCCW Joined 7a" w:hAnsi="XCCW Joined 7a" w:cs="Arial"/>
          <w:b/>
          <w:noProof/>
          <w:lang w:eastAsia="en-GB"/>
        </w:rPr>
        <w:t>English</w:t>
      </w:r>
      <w:r w:rsidRPr="003D54D4">
        <w:rPr>
          <w:rFonts w:ascii="XCCW Joined 7a" w:hAnsi="XCCW Joined 7a" w:cs="Arial"/>
          <w:noProof/>
          <w:lang w:eastAsia="en-GB"/>
        </w:rPr>
        <w:t xml:space="preserve">- </w:t>
      </w:r>
      <w:r w:rsidR="008C72E7" w:rsidRPr="008C72E7">
        <w:rPr>
          <w:rFonts w:ascii="XCCW Joined 7a" w:hAnsi="XCCW Joined 7a"/>
        </w:rPr>
        <w:t>Grammar Hammer 3</w:t>
      </w:r>
    </w:p>
    <w:p w14:paraId="424B4535" w14:textId="1BDF20F9" w:rsidR="003D54D4" w:rsidRDefault="003D54D4">
      <w:pPr>
        <w:rPr>
          <w:rFonts w:ascii="XCCW Joined 7a" w:hAnsi="XCCW Joined 7a" w:cs="Arial"/>
          <w:noProof/>
          <w:sz w:val="24"/>
          <w:szCs w:val="24"/>
          <w:lang w:eastAsia="en-GB"/>
        </w:rPr>
      </w:pPr>
      <w:r w:rsidRPr="003D54D4">
        <w:rPr>
          <w:rFonts w:ascii="XCCW Joined 7a" w:hAnsi="XCCW Joined 7a" w:cs="Arial"/>
          <w:b/>
          <w:noProof/>
          <w:sz w:val="24"/>
          <w:szCs w:val="24"/>
          <w:lang w:eastAsia="en-GB"/>
        </w:rPr>
        <w:t xml:space="preserve">Maths </w:t>
      </w:r>
      <w:r>
        <w:rPr>
          <w:rFonts w:ascii="XCCW Joined 7a" w:hAnsi="XCCW Joined 7a" w:cs="Arial"/>
          <w:b/>
          <w:noProof/>
          <w:sz w:val="24"/>
          <w:szCs w:val="24"/>
          <w:lang w:eastAsia="en-GB"/>
        </w:rPr>
        <w:t xml:space="preserve">– </w:t>
      </w:r>
      <w:r w:rsidR="00196B2B" w:rsidRPr="00196B2B">
        <w:rPr>
          <w:rFonts w:ascii="XCCW Joined 7a" w:hAnsi="XCCW Joined 7a" w:cs="Arial"/>
          <w:noProof/>
          <w:sz w:val="24"/>
          <w:szCs w:val="24"/>
          <w:lang w:eastAsia="en-GB"/>
        </w:rPr>
        <w:t>Ratio and Proportion page 28 and Scale factor pg 30</w:t>
      </w:r>
    </w:p>
    <w:p w14:paraId="5A00AEDF" w14:textId="06CDEC12" w:rsidR="00020E6D" w:rsidRDefault="00020E6D">
      <w:pPr>
        <w:rPr>
          <w:rFonts w:ascii="XCCW Joined 7a" w:hAnsi="XCCW Joined 7a" w:cs="Arial"/>
          <w:noProof/>
          <w:sz w:val="24"/>
          <w:szCs w:val="24"/>
          <w:lang w:eastAsia="en-GB"/>
        </w:rPr>
      </w:pPr>
      <w:r>
        <w:rPr>
          <w:rFonts w:ascii="XCCW Joined 7a" w:hAnsi="XCCW Joined 7a" w:cs="Arial"/>
          <w:noProof/>
          <w:sz w:val="24"/>
          <w:szCs w:val="24"/>
          <w:lang w:eastAsia="en-GB"/>
        </w:rPr>
        <w:t>*Triangles/Squares do ques 1 -3 on both pages only*</w:t>
      </w:r>
    </w:p>
    <w:p w14:paraId="24E624CA" w14:textId="77777777" w:rsidR="00182D67" w:rsidRPr="00196B2B" w:rsidRDefault="00182D67">
      <w:pPr>
        <w:rPr>
          <w:rFonts w:ascii="XCCW Joined 7a" w:hAnsi="XCCW Joined 7a" w:cs="Arial"/>
          <w:noProof/>
          <w:sz w:val="24"/>
          <w:szCs w:val="24"/>
          <w:lang w:eastAsia="en-GB"/>
        </w:rPr>
      </w:pPr>
      <w:bookmarkStart w:id="1" w:name="_GoBack"/>
      <w:bookmarkEnd w:id="1"/>
    </w:p>
    <w:p w14:paraId="693E51FB" w14:textId="6906EAED" w:rsidR="001232D1" w:rsidRPr="00344397" w:rsidRDefault="001232D1">
      <w:pPr>
        <w:rPr>
          <w:rFonts w:ascii="Arial" w:hAnsi="Arial" w:cs="Arial"/>
          <w:sz w:val="24"/>
          <w:szCs w:val="24"/>
        </w:rPr>
      </w:pPr>
    </w:p>
    <w:p w14:paraId="6AC72F50" w14:textId="1E568D1F" w:rsidR="00C36D69" w:rsidRPr="00344397" w:rsidRDefault="00C36D69">
      <w:pPr>
        <w:rPr>
          <w:rFonts w:ascii="Arial" w:hAnsi="Arial" w:cs="Arial"/>
          <w:sz w:val="24"/>
          <w:szCs w:val="24"/>
        </w:rPr>
      </w:pPr>
      <w:r w:rsidRPr="00344397">
        <w:rPr>
          <w:rFonts w:ascii="Arial" w:hAnsi="Arial" w:cs="Arial"/>
          <w:sz w:val="24"/>
          <w:szCs w:val="24"/>
        </w:rPr>
        <w:t xml:space="preserve"> </w:t>
      </w:r>
    </w:p>
    <w:p w14:paraId="58FF44D7" w14:textId="354A3B09" w:rsidR="00C36D69" w:rsidRPr="0055453E" w:rsidRDefault="00C36D69">
      <w:pPr>
        <w:rPr>
          <w:rFonts w:ascii="Arial" w:hAnsi="Arial" w:cs="Arial"/>
          <w:sz w:val="36"/>
          <w:szCs w:val="36"/>
        </w:rPr>
      </w:pPr>
    </w:p>
    <w:sectPr w:rsidR="00C36D69" w:rsidRPr="0055453E" w:rsidSect="0055453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uffy">
    <w:altName w:val="Calibri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0B15A28"/>
    <w:multiLevelType w:val="hybridMultilevel"/>
    <w:tmpl w:val="0ABC26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0CC1F67"/>
    <w:multiLevelType w:val="hybridMultilevel"/>
    <w:tmpl w:val="D1809E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4A054B4"/>
    <w:multiLevelType w:val="hybridMultilevel"/>
    <w:tmpl w:val="95B4BC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3716"/>
    <w:rsid w:val="00020E6D"/>
    <w:rsid w:val="00063493"/>
    <w:rsid w:val="001232D1"/>
    <w:rsid w:val="00182D67"/>
    <w:rsid w:val="00196B2B"/>
    <w:rsid w:val="001B1364"/>
    <w:rsid w:val="0022556F"/>
    <w:rsid w:val="002C5876"/>
    <w:rsid w:val="00344397"/>
    <w:rsid w:val="003D54D4"/>
    <w:rsid w:val="00532C26"/>
    <w:rsid w:val="00532DE1"/>
    <w:rsid w:val="0055453E"/>
    <w:rsid w:val="00661191"/>
    <w:rsid w:val="006830B7"/>
    <w:rsid w:val="00726B12"/>
    <w:rsid w:val="0076280C"/>
    <w:rsid w:val="00786FE2"/>
    <w:rsid w:val="00885E3C"/>
    <w:rsid w:val="008C72E7"/>
    <w:rsid w:val="008E6130"/>
    <w:rsid w:val="009130B1"/>
    <w:rsid w:val="009B1FE2"/>
    <w:rsid w:val="009B356A"/>
    <w:rsid w:val="00A1327B"/>
    <w:rsid w:val="00AB583B"/>
    <w:rsid w:val="00AF4AA9"/>
    <w:rsid w:val="00B00481"/>
    <w:rsid w:val="00B248CE"/>
    <w:rsid w:val="00B34EFD"/>
    <w:rsid w:val="00BB3716"/>
    <w:rsid w:val="00BC007C"/>
    <w:rsid w:val="00C36D69"/>
    <w:rsid w:val="00C4611E"/>
    <w:rsid w:val="00C830A9"/>
    <w:rsid w:val="00D7225C"/>
    <w:rsid w:val="00D722E6"/>
    <w:rsid w:val="00EC25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4A4DF9"/>
  <w15:chartTrackingRefBased/>
  <w15:docId w15:val="{76BBFA4A-F4B7-4F5F-8E31-9E88D5FEDC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B371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B3716"/>
    <w:pPr>
      <w:ind w:left="720"/>
      <w:contextualSpacing/>
    </w:pPr>
  </w:style>
  <w:style w:type="paragraph" w:styleId="NoSpacing">
    <w:name w:val="No Spacing"/>
    <w:uiPriority w:val="1"/>
    <w:qFormat/>
    <w:rsid w:val="00BB3716"/>
    <w:pPr>
      <w:spacing w:after="0" w:line="240" w:lineRule="auto"/>
    </w:pPr>
  </w:style>
  <w:style w:type="character" w:customStyle="1" w:styleId="A1">
    <w:name w:val="A1"/>
    <w:uiPriority w:val="99"/>
    <w:rsid w:val="00BC007C"/>
    <w:rPr>
      <w:rFonts w:cs="Tuffy"/>
      <w:b/>
      <w:bCs/>
      <w:color w:val="000000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D54D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3D54D4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3D54D4"/>
    <w:rPr>
      <w:color w:val="954F72" w:themeColor="followed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D54D4"/>
    <w:pPr>
      <w:tabs>
        <w:tab w:val="center" w:pos="4513"/>
        <w:tab w:val="right" w:pos="9026"/>
      </w:tabs>
    </w:pPr>
    <w:rPr>
      <w:rFonts w:ascii="Calibri" w:eastAsia="Calibri" w:hAnsi="Calibri" w:cs="Times New Roman"/>
      <w:lang w:val="x-none"/>
    </w:rPr>
  </w:style>
  <w:style w:type="character" w:customStyle="1" w:styleId="HeaderChar">
    <w:name w:val="Header Char"/>
    <w:basedOn w:val="DefaultParagraphFont"/>
    <w:link w:val="Header"/>
    <w:uiPriority w:val="99"/>
    <w:rsid w:val="003D54D4"/>
    <w:rPr>
      <w:rFonts w:ascii="Calibri" w:eastAsia="Calibri" w:hAnsi="Calibri" w:cs="Times New Roman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131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6998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242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57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4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jbg87h/articles/zcrxtyc" TargetMode="External"/><Relationship Id="rId5" Type="http://schemas.openxmlformats.org/officeDocument/2006/relationships/hyperlink" Target="https://www.bbc.co.uk/bitesize/topics/zjbg87h/articles/zcrxtyc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8C38F9EC</Template>
  <TotalTime>7</TotalTime>
  <Pages>1</Pages>
  <Words>76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AVERY</dc:creator>
  <cp:keywords/>
  <dc:description/>
  <cp:lastModifiedBy>Emma Cooper</cp:lastModifiedBy>
  <cp:revision>8</cp:revision>
  <cp:lastPrinted>2023-03-07T16:30:00Z</cp:lastPrinted>
  <dcterms:created xsi:type="dcterms:W3CDTF">2023-03-07T16:25:00Z</dcterms:created>
  <dcterms:modified xsi:type="dcterms:W3CDTF">2023-03-07T16:37:00Z</dcterms:modified>
</cp:coreProperties>
</file>