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55E83029" w14:textId="77777777" w:rsidR="007725FC" w:rsidRPr="00A26727" w:rsidRDefault="007725FC" w:rsidP="007725FC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>Set 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>
        <w:rPr>
          <w:rFonts w:ascii="XCCW Joined 7a" w:hAnsi="XCCW Joined 7a"/>
          <w:b/>
          <w:sz w:val="18"/>
          <w:u w:val="single"/>
        </w:rPr>
        <w:t>Friday 12</w:t>
      </w:r>
      <w:r w:rsidRPr="00470588">
        <w:rPr>
          <w:rFonts w:ascii="XCCW Joined 7a" w:hAnsi="XCCW Joined 7a"/>
          <w:b/>
          <w:sz w:val="18"/>
          <w:u w:val="single"/>
          <w:vertAlign w:val="superscript"/>
        </w:rPr>
        <w:t>th</w:t>
      </w:r>
      <w:r>
        <w:rPr>
          <w:rFonts w:ascii="XCCW Joined 7a" w:hAnsi="XCCW Joined 7a"/>
          <w:b/>
          <w:sz w:val="18"/>
          <w:u w:val="single"/>
        </w:rPr>
        <w:t xml:space="preserve"> March</w:t>
      </w:r>
    </w:p>
    <w:p w14:paraId="488CA023" w14:textId="740D634C" w:rsidR="007725FC" w:rsidRDefault="007725FC" w:rsidP="007725FC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sz w:val="18"/>
          <w:u w:val="single"/>
        </w:rPr>
        <w:t xml:space="preserve">Homework due in by: </w:t>
      </w:r>
      <w:r>
        <w:rPr>
          <w:rFonts w:ascii="XCCW Joined 7a" w:hAnsi="XCCW Joined 7a"/>
          <w:b/>
          <w:sz w:val="18"/>
          <w:u w:val="single"/>
        </w:rPr>
        <w:t>Weds 17</w:t>
      </w:r>
      <w:r w:rsidRPr="00470588">
        <w:rPr>
          <w:rFonts w:ascii="XCCW Joined 7a" w:hAnsi="XCCW Joined 7a"/>
          <w:b/>
          <w:sz w:val="18"/>
          <w:u w:val="single"/>
          <w:vertAlign w:val="superscript"/>
        </w:rPr>
        <w:t>th</w:t>
      </w:r>
      <w:r>
        <w:rPr>
          <w:rFonts w:ascii="XCCW Joined 7a" w:hAnsi="XCCW Joined 7a"/>
          <w:b/>
          <w:sz w:val="18"/>
          <w:u w:val="single"/>
        </w:rPr>
        <w:t xml:space="preserve"> Mar–</w:t>
      </w:r>
    </w:p>
    <w:p w14:paraId="79F5535E" w14:textId="5CC68FEF" w:rsidR="00473A99" w:rsidRPr="00344865" w:rsidRDefault="00B06143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1A0D4E95">
                <wp:simplePos x="0" y="0"/>
                <wp:positionH relativeFrom="margin">
                  <wp:align>right</wp:align>
                </wp:positionH>
                <wp:positionV relativeFrom="paragraph">
                  <wp:posOffset>30480</wp:posOffset>
                </wp:positionV>
                <wp:extent cx="3124200" cy="1555845"/>
                <wp:effectExtent l="0" t="0" r="1905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555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971573" w14:textId="579E7E89" w:rsidR="00470588" w:rsidRPr="00B06143" w:rsidRDefault="00473A99" w:rsidP="00470588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Next week</w:t>
                            </w:r>
                            <w:r w:rsidRPr="003514E3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  <w:r w:rsidR="009F224A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6809118" w14:textId="695BFFFD" w:rsidR="00982E6B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-</w:t>
                            </w:r>
                            <w:r w:rsidRPr="0047058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We </w:t>
                            </w:r>
                            <w:r w:rsidR="00760BC0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will be </w:t>
                            </w:r>
                            <w:r w:rsidR="00B06143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revising in Maths in preparation for our final SATs practice papers</w:t>
                            </w:r>
                          </w:p>
                          <w:p w14:paraId="09787836" w14:textId="3D249BCE" w:rsidR="00B06143" w:rsidRDefault="00B06143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- We will be continuing to learn badminton and volleyball in PE </w:t>
                            </w:r>
                          </w:p>
                          <w:p w14:paraId="60602019" w14:textId="77777777" w:rsidR="00B06143" w:rsidRDefault="00B06143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015982F7" w14:textId="06886D2D" w:rsidR="00760BC0" w:rsidRPr="00E34B1F" w:rsidRDefault="00760BC0" w:rsidP="00470588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1A8FBFBD" w14:textId="0CF3A76C" w:rsidR="00470588" w:rsidRPr="00470588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BAD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4.8pt;margin-top:2.4pt;width:246pt;height:122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" fillcolor="white [3201]" strokeweight=".5pt">
                <v:textbox>
                  <w:txbxContent>
                    <w:p w14:paraId="35971573" w14:textId="579E7E89" w:rsidR="00470588" w:rsidRPr="00B06143" w:rsidRDefault="00473A99" w:rsidP="00470588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Next week</w:t>
                      </w:r>
                      <w:r w:rsidRPr="003514E3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>…</w:t>
                      </w:r>
                      <w:r w:rsidR="009F224A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6809118" w14:textId="695BFFFD" w:rsidR="00982E6B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-</w:t>
                      </w:r>
                      <w:r w:rsidRPr="0047058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We </w:t>
                      </w:r>
                      <w:r w:rsidR="00760BC0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will be </w:t>
                      </w:r>
                      <w:r w:rsidR="00B06143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revising in Maths in preparation for our final SATs practice papers</w:t>
                      </w:r>
                    </w:p>
                    <w:p w14:paraId="09787836" w14:textId="3D249BCE" w:rsidR="00B06143" w:rsidRDefault="00B06143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- We will be continuing to learn badminton and volleyball in PE </w:t>
                      </w:r>
                    </w:p>
                    <w:p w14:paraId="60602019" w14:textId="77777777" w:rsidR="00B06143" w:rsidRDefault="00B06143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015982F7" w14:textId="06886D2D" w:rsidR="00760BC0" w:rsidRPr="00E34B1F" w:rsidRDefault="00760BC0" w:rsidP="00470588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14:paraId="1A8FBFBD" w14:textId="0CF3A76C" w:rsidR="00470588" w:rsidRPr="00470588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0BBD936F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3200400" cy="1337480"/>
                <wp:effectExtent l="0" t="0" r="1905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337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EF8D4" w14:textId="1483BC70" w:rsidR="00E26F9B" w:rsidRPr="007F4301" w:rsidRDefault="00473A99" w:rsidP="007F4301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3DD25216" w14:textId="0AC9F8CC" w:rsidR="00470588" w:rsidRDefault="00470588" w:rsidP="0047058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We have </w:t>
                            </w:r>
                            <w:r w:rsidR="00760BC0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continued to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>read</w:t>
                            </w:r>
                            <w:r w:rsidR="00760BC0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‘Holes’ </w:t>
                            </w:r>
                          </w:p>
                          <w:p w14:paraId="015A6395" w14:textId="5D5AB4FF" w:rsidR="00760BC0" w:rsidRDefault="00760BC0" w:rsidP="0047058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>We learnt how mirrors help us to see.</w:t>
                            </w:r>
                          </w:p>
                          <w:p w14:paraId="7BDE9464" w14:textId="4B74A217" w:rsidR="00760BC0" w:rsidRPr="00470588" w:rsidRDefault="00760BC0" w:rsidP="0047058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>We thought about the Easter story in RE</w:t>
                            </w:r>
                          </w:p>
                          <w:p w14:paraId="40B77DF4" w14:textId="77777777" w:rsidR="00473A99" w:rsidRPr="003F5047" w:rsidRDefault="00473A99" w:rsidP="00473A99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5A67E250" w14:textId="77777777" w:rsidR="00473A99" w:rsidRPr="00AE0E48" w:rsidRDefault="00473A99" w:rsidP="00473A9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ED3F6" id="Text Box 1" o:spid="_x0000_s1027" type="#_x0000_t202" style="position:absolute;left:0;text-align:left;margin-left:0;margin-top:.9pt;width:252pt;height:105.3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" fillcolor="white [3201]" strokeweight=".5pt">
                <v:textbox>
                  <w:txbxContent>
                    <w:p w14:paraId="6AFEF8D4" w14:textId="1483BC70" w:rsidR="00E26F9B" w:rsidRPr="007F4301" w:rsidRDefault="00473A99" w:rsidP="007F4301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14:paraId="3DD25216" w14:textId="0AC9F8CC" w:rsidR="00470588" w:rsidRDefault="00470588" w:rsidP="0047058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We have </w:t>
                      </w:r>
                      <w:r w:rsidR="00760BC0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continued to </w:t>
                      </w: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>read</w:t>
                      </w:r>
                      <w:r w:rsidR="00760BC0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‘Holes’ </w:t>
                      </w:r>
                    </w:p>
                    <w:p w14:paraId="015A6395" w14:textId="5D5AB4FF" w:rsidR="00760BC0" w:rsidRDefault="00760BC0" w:rsidP="0047058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>We learnt how mirrors help us to see.</w:t>
                      </w:r>
                    </w:p>
                    <w:p w14:paraId="7BDE9464" w14:textId="4B74A217" w:rsidR="00760BC0" w:rsidRPr="00470588" w:rsidRDefault="00760BC0" w:rsidP="0047058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>We thought about the Easter story in RE</w:t>
                      </w:r>
                    </w:p>
                    <w:p w14:paraId="40B77DF4" w14:textId="77777777" w:rsidR="00473A99" w:rsidRPr="003F5047" w:rsidRDefault="00473A99" w:rsidP="00473A99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14:paraId="5A67E250" w14:textId="77777777" w:rsidR="00473A99" w:rsidRPr="00AE0E48" w:rsidRDefault="00473A99" w:rsidP="00473A9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2CC3B6D9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29E03E47" w14:textId="399B55ED" w:rsidR="00473A99" w:rsidRPr="005E0E03" w:rsidRDefault="00473A99" w:rsidP="00473A99">
      <w:pPr>
        <w:pStyle w:val="NoSpacing"/>
        <w:rPr>
          <w:rFonts w:ascii="XCCW Joined 7a" w:hAnsi="XCCW Joined 7a"/>
          <w:sz w:val="20"/>
          <w:szCs w:val="20"/>
        </w:rPr>
      </w:pPr>
      <w:r w:rsidRPr="005E0E03">
        <w:rPr>
          <w:rFonts w:ascii="XCCW Joined 7a" w:hAnsi="XCCW Joined 7a"/>
          <w:b/>
          <w:sz w:val="20"/>
          <w:szCs w:val="20"/>
        </w:rPr>
        <w:t>At Home</w:t>
      </w:r>
      <w:r w:rsidRPr="005E0E03">
        <w:rPr>
          <w:rFonts w:ascii="XCCW Joined 7a" w:hAnsi="XCCW Joined 7a" w:cs="Times New Roman"/>
          <w:b/>
          <w:sz w:val="20"/>
          <w:szCs w:val="20"/>
        </w:rPr>
        <w:t>…</w:t>
      </w:r>
      <w:r w:rsidRPr="005E0E03">
        <w:rPr>
          <w:rFonts w:ascii="XCCW Joined 7a" w:hAnsi="XCCW Joined 7a"/>
          <w:sz w:val="20"/>
          <w:szCs w:val="20"/>
        </w:rPr>
        <w:t xml:space="preserve"> </w:t>
      </w:r>
    </w:p>
    <w:p w14:paraId="1AC20249" w14:textId="77777777" w:rsidR="003C6F36" w:rsidRPr="005E0E03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1FDE71DB" w14:textId="77777777" w:rsidR="00473A99" w:rsidRPr="005E0E03" w:rsidRDefault="00473A99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  <w:r w:rsidRPr="005E0E03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Reading:</w:t>
      </w:r>
    </w:p>
    <w:p w14:paraId="33C28F0A" w14:textId="04704B57" w:rsidR="00473A99" w:rsidRPr="005E0E03" w:rsidRDefault="00473A99" w:rsidP="00473A99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 w:rsidRPr="005E0E03">
        <w:rPr>
          <w:rFonts w:ascii="XCCW Joined 7a" w:hAnsi="XCCW Joined 7a"/>
          <w:noProof/>
          <w:sz w:val="20"/>
          <w:szCs w:val="20"/>
          <w:lang w:eastAsia="en-GB"/>
        </w:rPr>
        <w:t>It is also important that your child reads frequently throughout the week</w:t>
      </w:r>
      <w:r w:rsidR="00BB1ED3">
        <w:rPr>
          <w:rFonts w:ascii="XCCW Joined 7a" w:hAnsi="XCCW Joined 7a"/>
          <w:noProof/>
          <w:sz w:val="20"/>
          <w:szCs w:val="20"/>
          <w:lang w:eastAsia="en-GB"/>
        </w:rPr>
        <w:t xml:space="preserve">- no reading grids this week! </w:t>
      </w:r>
    </w:p>
    <w:p w14:paraId="49F63A1D" w14:textId="77777777" w:rsidR="003C6F36" w:rsidRPr="005E0E03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702A68A0" w14:textId="77777777" w:rsidR="00B06143" w:rsidRDefault="00473A99" w:rsidP="00760BC0">
      <w:pPr>
        <w:pStyle w:val="NoSpacing"/>
        <w:rPr>
          <w:rFonts w:ascii="XCCW Joined 7a" w:hAnsi="XCCW Joined 7a"/>
          <w:noProof/>
          <w:sz w:val="20"/>
          <w:szCs w:val="20"/>
          <w:u w:val="single"/>
          <w:lang w:eastAsia="en-GB"/>
        </w:rPr>
      </w:pPr>
      <w:r w:rsidRPr="005E0E03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Spellings:</w:t>
      </w:r>
      <w:r w:rsidR="00BB1ED3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 xml:space="preserve"> </w:t>
      </w:r>
      <w:r w:rsidR="00470588" w:rsidRPr="00470588">
        <w:rPr>
          <w:rFonts w:ascii="XCCW Joined 7a" w:hAnsi="XCCW Joined 7a" w:cs="Tuffy"/>
          <w:bCs/>
          <w:color w:val="000000"/>
          <w:sz w:val="20"/>
          <w:szCs w:val="20"/>
          <w:lang w:eastAsia="en-GB"/>
        </w:rPr>
        <w:t>Word families based on common words, showing how words are related in form and meaning</w:t>
      </w:r>
      <w:r w:rsidR="00C27E90">
        <w:rPr>
          <w:rFonts w:ascii="XCCW Joined 7a" w:hAnsi="XCCW Joined 7a" w:cs="Tuffy"/>
          <w:bCs/>
          <w:color w:val="000000"/>
          <w:sz w:val="20"/>
          <w:szCs w:val="20"/>
          <w:lang w:eastAsia="en-GB"/>
        </w:rPr>
        <w:t xml:space="preserve">. Remember you should be doing at least half a page of practise in your homework book! </w:t>
      </w:r>
    </w:p>
    <w:p w14:paraId="040EB58D" w14:textId="0239EEEC" w:rsidR="00473A99" w:rsidRPr="00B06143" w:rsidRDefault="00DD0CF1" w:rsidP="00760BC0">
      <w:pPr>
        <w:pStyle w:val="NoSpacing"/>
        <w:rPr>
          <w:rFonts w:ascii="XCCW Joined 7a" w:hAnsi="XCCW Joined 7a"/>
          <w:noProof/>
          <w:sz w:val="20"/>
          <w:szCs w:val="20"/>
          <w:u w:val="single"/>
          <w:lang w:eastAsia="en-GB"/>
        </w:rPr>
      </w:pPr>
      <w:r w:rsidRPr="00760BC0">
        <w:rPr>
          <w:rFonts w:ascii="CCW Cursive Writing 7" w:hAnsi="CCW Cursive Writing 7"/>
          <w:noProof/>
          <w:sz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6E1FAD" wp14:editId="3797A89F">
                <wp:simplePos x="0" y="0"/>
                <wp:positionH relativeFrom="margin">
                  <wp:posOffset>287940</wp:posOffset>
                </wp:positionH>
                <wp:positionV relativeFrom="paragraph">
                  <wp:posOffset>626442</wp:posOffset>
                </wp:positionV>
                <wp:extent cx="6087745" cy="1657350"/>
                <wp:effectExtent l="0" t="0" r="8255" b="0"/>
                <wp:wrapNone/>
                <wp:docPr id="6" name="Rectangle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76D3F8CE-935B-49B0-B911-768F2553F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7745" cy="1657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txbx>
                        <w:txbxContent>
                          <w:p w14:paraId="1985C117" w14:textId="77777777" w:rsidR="00760BC0" w:rsidRPr="00760BC0" w:rsidRDefault="00760BC0" w:rsidP="00760B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  <w:r w:rsidRPr="00E34B1F">
                              <w:rPr>
                                <w:rFonts w:ascii="XCCW Joined 7a" w:hAnsi="XCCW Joined 7a" w:cstheme="minorBidi"/>
                                <w:b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Homework- Task 1-</w:t>
                            </w:r>
                            <w:r w:rsidRPr="00E34B1F">
                              <w:rPr>
                                <w:rFonts w:ascii="XCCW Joined 7a" w:hAnsi="XCCW Joined 7a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0BC0">
                              <w:rPr>
                                <w:rFonts w:ascii="XCCW Joined 7a" w:hAnsi="XCCW Joined 7a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What do people today say in response to the questions, ‘Who was Jesus?’ ‘Who is Jesus?’ e.g. the Vicar, a Christian, the headteacher, a Muslim, a Jew, a person of no faith, a young child or a teenager and so on.  Is he different things to different people depending on their age, gender, faith or circumstances etc. Why? </w:t>
                            </w:r>
                          </w:p>
                          <w:p w14:paraId="3B4D4036" w14:textId="46E72DFB" w:rsidR="00760BC0" w:rsidRPr="00760BC0" w:rsidRDefault="00760BC0" w:rsidP="00760B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  <w:r w:rsidRPr="00760BC0">
                              <w:rPr>
                                <w:rFonts w:ascii="XCCW Joined 7a" w:hAnsi="XCCW Joined 7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Please ask members of your family and friends their opinions. Research what a Muslim or Jew might say, research famous people’s opinions about Jesus. </w:t>
                            </w:r>
                          </w:p>
                          <w:p w14:paraId="1DA51B94" w14:textId="41BC368F" w:rsidR="00760BC0" w:rsidRPr="00760BC0" w:rsidRDefault="00760BC0" w:rsidP="00760B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6E1FAD" id="Rectangle 5" o:spid="_x0000_s1028" style="position:absolute;margin-left:22.65pt;margin-top:49.35pt;width:479.35pt;height:130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" fillcolor="white [3212]" stroked="f">
                <v:textbox>
                  <w:txbxContent>
                    <w:p w14:paraId="1985C117" w14:textId="77777777" w:rsidR="00760BC0" w:rsidRPr="00760BC0" w:rsidRDefault="00760BC0" w:rsidP="00760BC0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  <w:szCs w:val="20"/>
                        </w:rPr>
                      </w:pPr>
                      <w:r w:rsidRPr="00E34B1F">
                        <w:rPr>
                          <w:rFonts w:ascii="XCCW Joined 7a" w:hAnsi="XCCW Joined 7a" w:cstheme="minorBidi"/>
                          <w:b/>
                          <w:color w:val="000000" w:themeColor="text1"/>
                          <w:kern w:val="24"/>
                          <w:sz w:val="20"/>
                          <w:szCs w:val="20"/>
                        </w:rPr>
                        <w:t>Homework- Task 1-</w:t>
                      </w:r>
                      <w:r w:rsidRPr="00E34B1F">
                        <w:rPr>
                          <w:rFonts w:ascii="XCCW Joined 7a" w:hAnsi="XCCW Joined 7a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760BC0">
                        <w:rPr>
                          <w:rFonts w:ascii="XCCW Joined 7a" w:hAnsi="XCCW Joined 7a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What do people today say in response to the questions, ‘Who was Jesus?’ ‘Who is Jesus?’ e.g. the Vicar, a Christian, the headteacher, a Muslim, a Jew, a person of no faith, a young child or a teenager and so on.  Is he different things to different people depending on their age, gender, faith or circumstances etc. Why? </w:t>
                      </w:r>
                    </w:p>
                    <w:p w14:paraId="3B4D4036" w14:textId="46E72DFB" w:rsidR="00760BC0" w:rsidRPr="00760BC0" w:rsidRDefault="00760BC0" w:rsidP="00760BC0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  <w:szCs w:val="20"/>
                        </w:rPr>
                      </w:pPr>
                      <w:r w:rsidRPr="00760BC0">
                        <w:rPr>
                          <w:rFonts w:ascii="XCCW Joined 7a" w:hAnsi="XCCW Joined 7a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Please ask members of your family and friends their opinions. Research what a Muslim or Jew might say, research famous people’s opinions about Jesus. </w:t>
                      </w:r>
                    </w:p>
                    <w:p w14:paraId="1DA51B94" w14:textId="41BC368F" w:rsidR="00760BC0" w:rsidRPr="00760BC0" w:rsidRDefault="00760BC0" w:rsidP="00760BC0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760BC0" w:rsidRPr="00C27E90">
        <w:rPr>
          <w:rFonts w:ascii="CCW Cursive Writing 7" w:hAnsi="CCW Cursive Writing 7"/>
          <w:noProof/>
          <w:sz w:val="18"/>
          <w:u w:val="single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F76DA73" wp14:editId="3625DE91">
                <wp:simplePos x="0" y="0"/>
                <wp:positionH relativeFrom="column">
                  <wp:posOffset>-177165</wp:posOffset>
                </wp:positionH>
                <wp:positionV relativeFrom="paragraph">
                  <wp:posOffset>572135</wp:posOffset>
                </wp:positionV>
                <wp:extent cx="6619875" cy="17240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72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7DFD62" w14:textId="4526B16D" w:rsidR="00C27E90" w:rsidRPr="00C27E90" w:rsidRDefault="00760BC0">
                            <w:pPr>
                              <w:rPr>
                                <w:rFonts w:ascii="XCCW Joined 7a" w:hAnsi="XCCW Joined 7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b/>
                                <w:noProof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R.E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76DA73" id="_x0000_s1029" type="#_x0000_t202" style="position:absolute;margin-left:-13.95pt;margin-top:45.05pt;width:521.25pt;height:135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">
                <v:textbox>
                  <w:txbxContent>
                    <w:p w14:paraId="1F7DFD62" w14:textId="4526B16D" w:rsidR="00C27E90" w:rsidRPr="00C27E90" w:rsidRDefault="00760BC0">
                      <w:pPr>
                        <w:rPr>
                          <w:rFonts w:ascii="XCCW Joined 7a" w:hAnsi="XCCW Joined 7a"/>
                          <w:noProof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XCCW Joined 7a" w:hAnsi="XCCW Joined 7a"/>
                          <w:b/>
                          <w:noProof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R.E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357958C" w14:textId="0BC3F639" w:rsidR="00473A99" w:rsidRPr="00760BC0" w:rsidRDefault="00760BC0" w:rsidP="00760BC0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>
        <w:rPr>
          <w:noProof/>
        </w:rPr>
        <w:drawing>
          <wp:inline distT="0" distB="0" distL="0" distR="0" wp14:anchorId="77C98E8B" wp14:editId="79AA2A56">
            <wp:extent cx="6572885" cy="3438439"/>
            <wp:effectExtent l="0" t="0" r="0" b="0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AE3967F6-7559-44B7-A804-31176FD0C63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AE3967F6-7559-44B7-A804-31176FD0C63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27327" t="41326" r="25862" b="5686"/>
                    <a:stretch/>
                  </pic:blipFill>
                  <pic:spPr bwMode="auto">
                    <a:xfrm>
                      <a:off x="0" y="0"/>
                      <a:ext cx="6603749" cy="3454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A7EEFDB" w14:textId="2570AA6F" w:rsidR="00C27E90" w:rsidRPr="00AE0E48" w:rsidRDefault="00C27E90" w:rsidP="00473A99">
      <w:pPr>
        <w:rPr>
          <w:rFonts w:ascii="CCW Cursive Writing 7" w:hAnsi="CCW Cursive Writing 7"/>
          <w:sz w:val="18"/>
          <w:u w:val="single"/>
        </w:rPr>
      </w:pPr>
    </w:p>
    <w:p w14:paraId="121105F6" w14:textId="52AD0740" w:rsidR="00473A99" w:rsidRPr="00AE0E48" w:rsidRDefault="00473A99" w:rsidP="00473A99">
      <w:pPr>
        <w:rPr>
          <w:rFonts w:ascii="CCW Cursive Writing 7" w:hAnsi="CCW Cursive Writing 7"/>
          <w:sz w:val="18"/>
        </w:rPr>
      </w:pPr>
    </w:p>
    <w:p w14:paraId="321E69A3" w14:textId="3B4A2DD8" w:rsidR="00473A99" w:rsidRDefault="00473A99" w:rsidP="00473A99"/>
    <w:p w14:paraId="53C75FB1" w14:textId="07D6B448" w:rsidR="00473A99" w:rsidRDefault="00473A99" w:rsidP="00473A99"/>
    <w:p w14:paraId="22AEDC19" w14:textId="77777777" w:rsidR="00473A99" w:rsidRDefault="00473A99" w:rsidP="00473A99"/>
    <w:p w14:paraId="293E79E9" w14:textId="77777777" w:rsidR="00473A99" w:rsidRDefault="00473A99" w:rsidP="00473A99"/>
    <w:p w14:paraId="5CD7966A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3E69DD84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E63F701" w14:textId="70EE3676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DAC50E3" w14:textId="56A8222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0B331E98" w14:textId="43295A53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247B0955" w14:textId="1F21B9ED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E68DD7" w14:textId="7777777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3A46A80E" w14:textId="1F70A239" w:rsidR="00D63D51" w:rsidRDefault="002D2733" w:rsidP="005F0FF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5C6A650A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B17E4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6AA4AC6C" w14:textId="4E54C4C1" w:rsidR="00D63D51" w:rsidRDefault="00D63D51" w:rsidP="00C27E90">
      <w:pPr>
        <w:rPr>
          <w:rFonts w:ascii="CCW Cursive Writing 7" w:hAnsi="CCW Cursive Writing 7"/>
          <w:sz w:val="18"/>
          <w:u w:val="single"/>
        </w:rPr>
      </w:pPr>
    </w:p>
    <w:p w14:paraId="6B2402ED" w14:textId="21448F70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61B3E5DB" w14:textId="685BF506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26E2FE82" w14:textId="510D1F98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FC1A8A7" w14:textId="77777777" w:rsidR="00D63D51" w:rsidRPr="00AE0E48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93CD475" w14:textId="14CE9721" w:rsidR="00862519" w:rsidRDefault="00F50E53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AE7F96"/>
    <w:multiLevelType w:val="hybridMultilevel"/>
    <w:tmpl w:val="CDFA830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3C0D6D37"/>
    <w:multiLevelType w:val="hybridMultilevel"/>
    <w:tmpl w:val="69FEAC86"/>
    <w:lvl w:ilvl="0" w:tplc="25CED06C">
      <w:numFmt w:val="bullet"/>
      <w:lvlText w:val="-"/>
      <w:lvlJc w:val="left"/>
      <w:pPr>
        <w:ind w:left="720" w:hanging="360"/>
      </w:pPr>
      <w:rPr>
        <w:rFonts w:ascii="CCW Cursive Writing 7" w:eastAsiaTheme="minorHAnsi" w:hAnsi="CCW Cursive Writing 7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94214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214823"/>
    <w:rsid w:val="0022732F"/>
    <w:rsid w:val="00253B48"/>
    <w:rsid w:val="00295454"/>
    <w:rsid w:val="002C2FE1"/>
    <w:rsid w:val="002D2733"/>
    <w:rsid w:val="00337A84"/>
    <w:rsid w:val="00344865"/>
    <w:rsid w:val="003514E3"/>
    <w:rsid w:val="0036012A"/>
    <w:rsid w:val="00395565"/>
    <w:rsid w:val="003A433F"/>
    <w:rsid w:val="003A786B"/>
    <w:rsid w:val="003B0215"/>
    <w:rsid w:val="003C6F36"/>
    <w:rsid w:val="003E7C20"/>
    <w:rsid w:val="003F1680"/>
    <w:rsid w:val="00470588"/>
    <w:rsid w:val="00473A99"/>
    <w:rsid w:val="0047690B"/>
    <w:rsid w:val="004A6761"/>
    <w:rsid w:val="004B0623"/>
    <w:rsid w:val="004F52C7"/>
    <w:rsid w:val="00506BBE"/>
    <w:rsid w:val="00552CD6"/>
    <w:rsid w:val="00570A6A"/>
    <w:rsid w:val="00580ED9"/>
    <w:rsid w:val="005D6973"/>
    <w:rsid w:val="005E0E03"/>
    <w:rsid w:val="005F0FFA"/>
    <w:rsid w:val="005F6723"/>
    <w:rsid w:val="0064105E"/>
    <w:rsid w:val="00641CBA"/>
    <w:rsid w:val="006420C3"/>
    <w:rsid w:val="00652E02"/>
    <w:rsid w:val="00663275"/>
    <w:rsid w:val="00665254"/>
    <w:rsid w:val="006759B5"/>
    <w:rsid w:val="006D2A0B"/>
    <w:rsid w:val="00702297"/>
    <w:rsid w:val="00711890"/>
    <w:rsid w:val="00743C3F"/>
    <w:rsid w:val="00760BC0"/>
    <w:rsid w:val="007725FC"/>
    <w:rsid w:val="007732E6"/>
    <w:rsid w:val="00792E62"/>
    <w:rsid w:val="007A5A23"/>
    <w:rsid w:val="007B486D"/>
    <w:rsid w:val="007F4301"/>
    <w:rsid w:val="00813EFF"/>
    <w:rsid w:val="00833B6E"/>
    <w:rsid w:val="00842CDC"/>
    <w:rsid w:val="0084740A"/>
    <w:rsid w:val="00854D21"/>
    <w:rsid w:val="008672D0"/>
    <w:rsid w:val="008802FF"/>
    <w:rsid w:val="00890CD6"/>
    <w:rsid w:val="00897655"/>
    <w:rsid w:val="008B1E0B"/>
    <w:rsid w:val="009230E7"/>
    <w:rsid w:val="009238C6"/>
    <w:rsid w:val="00982E6B"/>
    <w:rsid w:val="00996E39"/>
    <w:rsid w:val="009A5142"/>
    <w:rsid w:val="009B0F1D"/>
    <w:rsid w:val="009C775E"/>
    <w:rsid w:val="009D1720"/>
    <w:rsid w:val="009D7A01"/>
    <w:rsid w:val="009F224A"/>
    <w:rsid w:val="00A03C6F"/>
    <w:rsid w:val="00A22662"/>
    <w:rsid w:val="00A23BCC"/>
    <w:rsid w:val="00A26727"/>
    <w:rsid w:val="00A742FB"/>
    <w:rsid w:val="00A809F4"/>
    <w:rsid w:val="00A86E77"/>
    <w:rsid w:val="00A87159"/>
    <w:rsid w:val="00AA5C88"/>
    <w:rsid w:val="00AB3213"/>
    <w:rsid w:val="00B00B53"/>
    <w:rsid w:val="00B06143"/>
    <w:rsid w:val="00B52F78"/>
    <w:rsid w:val="00B909C4"/>
    <w:rsid w:val="00BA59F6"/>
    <w:rsid w:val="00BB1ED3"/>
    <w:rsid w:val="00BB586F"/>
    <w:rsid w:val="00BC27C2"/>
    <w:rsid w:val="00BF3777"/>
    <w:rsid w:val="00BF7761"/>
    <w:rsid w:val="00C16580"/>
    <w:rsid w:val="00C23238"/>
    <w:rsid w:val="00C27E90"/>
    <w:rsid w:val="00C3052B"/>
    <w:rsid w:val="00C40568"/>
    <w:rsid w:val="00C6566C"/>
    <w:rsid w:val="00C86B00"/>
    <w:rsid w:val="00CA6453"/>
    <w:rsid w:val="00D02773"/>
    <w:rsid w:val="00D04191"/>
    <w:rsid w:val="00D3274B"/>
    <w:rsid w:val="00D57083"/>
    <w:rsid w:val="00D63D51"/>
    <w:rsid w:val="00D97FFD"/>
    <w:rsid w:val="00DA4A63"/>
    <w:rsid w:val="00DB5BD2"/>
    <w:rsid w:val="00DC7B99"/>
    <w:rsid w:val="00DD0CF1"/>
    <w:rsid w:val="00DD545E"/>
    <w:rsid w:val="00DF1C2F"/>
    <w:rsid w:val="00DF7E33"/>
    <w:rsid w:val="00E26F9B"/>
    <w:rsid w:val="00E34B1F"/>
    <w:rsid w:val="00EF6CFE"/>
    <w:rsid w:val="00F04ABD"/>
    <w:rsid w:val="00F50E53"/>
    <w:rsid w:val="00F90152"/>
    <w:rsid w:val="00FC7BED"/>
    <w:rsid w:val="00FD2253"/>
    <w:rsid w:val="00FE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60B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73FB91E9</Template>
  <TotalTime>1</TotalTime>
  <Pages>2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4</cp:revision>
  <cp:lastPrinted>2021-03-17T14:45:00Z</cp:lastPrinted>
  <dcterms:created xsi:type="dcterms:W3CDTF">2023-03-14T08:10:00Z</dcterms:created>
  <dcterms:modified xsi:type="dcterms:W3CDTF">2023-03-14T08:14:00Z</dcterms:modified>
</cp:coreProperties>
</file>