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4813CB" w:rsidRPr="00AE0E48" w:rsidRDefault="004813CB" w:rsidP="004813CB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052875" wp14:editId="08EDD91D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C109E7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BC2596" w:rsidRPr="000F5117" w:rsidRDefault="00BC2596" w:rsidP="004813CB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F5117">
        <w:rPr>
          <w:rFonts w:ascii="Arial" w:hAnsi="Arial" w:cs="Arial"/>
          <w:b/>
          <w:sz w:val="28"/>
          <w:szCs w:val="28"/>
          <w:u w:val="single"/>
        </w:rPr>
        <w:t xml:space="preserve">Homework Year 6 </w:t>
      </w:r>
    </w:p>
    <w:p w:rsidR="004813CB" w:rsidRPr="000F5117" w:rsidRDefault="000F5117" w:rsidP="00275F55">
      <w:pPr>
        <w:jc w:val="center"/>
        <w:rPr>
          <w:rFonts w:ascii="Arial" w:hAnsi="Arial" w:cs="Arial"/>
          <w:b/>
          <w:sz w:val="28"/>
          <w:szCs w:val="28"/>
          <w:u w:val="single"/>
          <w:vertAlign w:val="superscript"/>
        </w:rPr>
      </w:pPr>
      <w:r w:rsidRPr="000F5117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AEE163" wp14:editId="7B09611D">
                <wp:simplePos x="0" y="0"/>
                <wp:positionH relativeFrom="column">
                  <wp:posOffset>3103765</wp:posOffset>
                </wp:positionH>
                <wp:positionV relativeFrom="paragraph">
                  <wp:posOffset>258511</wp:posOffset>
                </wp:positionV>
                <wp:extent cx="3209925" cy="1971304"/>
                <wp:effectExtent l="0" t="0" r="28575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9713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13CB" w:rsidRPr="000F5117" w:rsidRDefault="004813CB" w:rsidP="004813CB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0F511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Next week: </w:t>
                            </w:r>
                          </w:p>
                          <w:p w:rsidR="00234753" w:rsidRPr="000F5117" w:rsidRDefault="004813CB" w:rsidP="004813C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F511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We will be looking at what pilgrimage is in RE</w:t>
                            </w:r>
                            <w:r w:rsidR="00234753" w:rsidRPr="000F511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4813CB" w:rsidRPr="000F5117" w:rsidRDefault="00234753" w:rsidP="004813C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F511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We will be designing a seasonal</w:t>
                            </w:r>
                            <w:r w:rsidR="009B4839" w:rsidRPr="000F511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, healthy</w:t>
                            </w:r>
                            <w:r w:rsidRPr="000F511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meal in Science/DT</w:t>
                            </w:r>
                            <w:r w:rsidR="004813CB" w:rsidRPr="000F511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:rsidR="004813CB" w:rsidRPr="00950DCC" w:rsidRDefault="004813CB" w:rsidP="004813CB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AEE1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4.4pt;margin-top:20.35pt;width:252.75pt;height:155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" fillcolor="white [3201]" strokeweight=".5pt">
                <v:textbox>
                  <w:txbxContent>
                    <w:p w:rsidR="004813CB" w:rsidRPr="000F5117" w:rsidRDefault="004813CB" w:rsidP="004813CB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0F5117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Next week: </w:t>
                      </w:r>
                    </w:p>
                    <w:p w:rsidR="00234753" w:rsidRPr="000F5117" w:rsidRDefault="004813CB" w:rsidP="004813CB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F5117">
                        <w:rPr>
                          <w:rFonts w:ascii="Arial" w:hAnsi="Arial" w:cs="Arial"/>
                          <w:sz w:val="28"/>
                          <w:szCs w:val="28"/>
                        </w:rPr>
                        <w:t>We will be looking at what pilgrimage is in RE</w:t>
                      </w:r>
                      <w:r w:rsidR="00234753" w:rsidRPr="000F5117"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</w:p>
                    <w:p w:rsidR="004813CB" w:rsidRPr="000F5117" w:rsidRDefault="00234753" w:rsidP="004813CB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F5117">
                        <w:rPr>
                          <w:rFonts w:ascii="Arial" w:hAnsi="Arial" w:cs="Arial"/>
                          <w:sz w:val="28"/>
                          <w:szCs w:val="28"/>
                        </w:rPr>
                        <w:t>We will be designing a seasonal</w:t>
                      </w:r>
                      <w:r w:rsidR="009B4839" w:rsidRPr="000F5117">
                        <w:rPr>
                          <w:rFonts w:ascii="Arial" w:hAnsi="Arial" w:cs="Arial"/>
                          <w:sz w:val="28"/>
                          <w:szCs w:val="28"/>
                        </w:rPr>
                        <w:t>, healthy</w:t>
                      </w:r>
                      <w:r w:rsidRPr="000F5117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meal in Science/DT</w:t>
                      </w:r>
                      <w:r w:rsidR="004813CB" w:rsidRPr="000F5117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. </w:t>
                      </w:r>
                    </w:p>
                    <w:p w:rsidR="004813CB" w:rsidRPr="00950DCC" w:rsidRDefault="004813CB" w:rsidP="004813CB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F5117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DF80AF" wp14:editId="665889D2">
                <wp:simplePos x="0" y="0"/>
                <wp:positionH relativeFrom="column">
                  <wp:posOffset>-43196</wp:posOffset>
                </wp:positionH>
                <wp:positionV relativeFrom="paragraph">
                  <wp:posOffset>270386</wp:posOffset>
                </wp:positionV>
                <wp:extent cx="2886075" cy="1947554"/>
                <wp:effectExtent l="0" t="0" r="28575" b="146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9475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13CB" w:rsidRPr="00F14386" w:rsidRDefault="004813CB" w:rsidP="004813CB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F14386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F14386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AF2B80" w:rsidRPr="00AF2B80" w:rsidRDefault="00D50137" w:rsidP="00AF2B8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0F511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In Maths we have been practising </w:t>
                            </w:r>
                            <w:proofErr w:type="spellStart"/>
                            <w:r w:rsidR="00275F55" w:rsidRPr="000F511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practising</w:t>
                            </w:r>
                            <w:proofErr w:type="spellEnd"/>
                            <w:r w:rsidR="00275F55" w:rsidRPr="000F511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F2B8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multiplication and division </w:t>
                            </w:r>
                          </w:p>
                          <w:p w:rsidR="004813CB" w:rsidRPr="00AF2B80" w:rsidRDefault="004813CB" w:rsidP="004813C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0F511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Children have w</w:t>
                            </w:r>
                            <w:r w:rsidR="00D50137" w:rsidRPr="000F511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ritten their own ‘Imagine’ poem</w:t>
                            </w:r>
                            <w:r w:rsidR="00275F55" w:rsidRPr="000F5117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AF2B80" w:rsidRPr="00AF2B80" w:rsidRDefault="00AF2B80" w:rsidP="004813C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AF2B8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We celebrated Harvest </w:t>
                            </w:r>
                          </w:p>
                          <w:p w:rsidR="004813CB" w:rsidRPr="00C7415A" w:rsidRDefault="004813CB" w:rsidP="004813CB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F80AF" id="Text Box 1" o:spid="_x0000_s1027" type="#_x0000_t202" style="position:absolute;left:0;text-align:left;margin-left:-3.4pt;margin-top:21.3pt;width:227.25pt;height:153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" fillcolor="white [3201]" strokeweight=".5pt">
                <v:textbox>
                  <w:txbxContent>
                    <w:p w:rsidR="004813CB" w:rsidRPr="00F14386" w:rsidRDefault="004813CB" w:rsidP="004813CB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F14386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F14386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AF2B80" w:rsidRPr="00AF2B80" w:rsidRDefault="00D50137" w:rsidP="00AF2B8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0F5117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In Maths we have been practising </w:t>
                      </w:r>
                      <w:proofErr w:type="spellStart"/>
                      <w:r w:rsidR="00275F55" w:rsidRPr="000F5117">
                        <w:rPr>
                          <w:rFonts w:ascii="Arial" w:hAnsi="Arial" w:cs="Arial"/>
                          <w:sz w:val="28"/>
                          <w:szCs w:val="28"/>
                        </w:rPr>
                        <w:t>practising</w:t>
                      </w:r>
                      <w:proofErr w:type="spellEnd"/>
                      <w:r w:rsidR="00275F55" w:rsidRPr="000F5117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 w:rsidR="00AF2B80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multiplication and division </w:t>
                      </w:r>
                    </w:p>
                    <w:p w:rsidR="004813CB" w:rsidRPr="00AF2B80" w:rsidRDefault="004813CB" w:rsidP="004813C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0F5117">
                        <w:rPr>
                          <w:rFonts w:ascii="Arial" w:hAnsi="Arial" w:cs="Arial"/>
                          <w:sz w:val="28"/>
                          <w:szCs w:val="28"/>
                        </w:rPr>
                        <w:t>Children have w</w:t>
                      </w:r>
                      <w:r w:rsidR="00D50137" w:rsidRPr="000F5117">
                        <w:rPr>
                          <w:rFonts w:ascii="Arial" w:hAnsi="Arial" w:cs="Arial"/>
                          <w:sz w:val="28"/>
                          <w:szCs w:val="28"/>
                        </w:rPr>
                        <w:t>ritten their own ‘Imagine’ poem</w:t>
                      </w:r>
                      <w:r w:rsidR="00275F55" w:rsidRPr="000F5117"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</w:p>
                    <w:p w:rsidR="00AF2B80" w:rsidRPr="00AF2B80" w:rsidRDefault="00AF2B80" w:rsidP="004813C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AF2B80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We celebrated Harvest </w:t>
                      </w:r>
                    </w:p>
                    <w:p w:rsidR="004813CB" w:rsidRPr="00C7415A" w:rsidRDefault="004813CB" w:rsidP="004813CB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C2596" w:rsidRPr="000F5117">
        <w:rPr>
          <w:rFonts w:ascii="Arial" w:hAnsi="Arial" w:cs="Arial"/>
          <w:b/>
          <w:sz w:val="28"/>
          <w:szCs w:val="28"/>
          <w:u w:val="single"/>
        </w:rPr>
        <w:t>Set Friday 1</w:t>
      </w:r>
      <w:r w:rsidR="00AF2B80">
        <w:rPr>
          <w:rFonts w:ascii="Arial" w:hAnsi="Arial" w:cs="Arial"/>
          <w:b/>
          <w:sz w:val="28"/>
          <w:szCs w:val="28"/>
          <w:u w:val="single"/>
        </w:rPr>
        <w:t>4</w:t>
      </w:r>
      <w:r w:rsidR="00BC2596" w:rsidRPr="000F5117">
        <w:rPr>
          <w:rFonts w:ascii="Arial" w:hAnsi="Arial" w:cs="Arial"/>
          <w:b/>
          <w:sz w:val="28"/>
          <w:szCs w:val="28"/>
          <w:u w:val="single"/>
          <w:vertAlign w:val="superscript"/>
        </w:rPr>
        <w:t>th</w:t>
      </w:r>
      <w:r w:rsidR="00BC2596" w:rsidRPr="000F5117">
        <w:rPr>
          <w:rFonts w:ascii="Arial" w:hAnsi="Arial" w:cs="Arial"/>
          <w:b/>
          <w:sz w:val="28"/>
          <w:szCs w:val="28"/>
          <w:u w:val="single"/>
        </w:rPr>
        <w:t xml:space="preserve"> October and due in by Weds </w:t>
      </w:r>
      <w:r w:rsidR="00AF2B80">
        <w:rPr>
          <w:rFonts w:ascii="Arial" w:hAnsi="Arial" w:cs="Arial"/>
          <w:b/>
          <w:sz w:val="28"/>
          <w:szCs w:val="28"/>
          <w:u w:val="single"/>
        </w:rPr>
        <w:t>19</w:t>
      </w:r>
      <w:r w:rsidR="00275F55" w:rsidRPr="000F5117">
        <w:rPr>
          <w:rFonts w:ascii="Arial" w:hAnsi="Arial" w:cs="Arial"/>
          <w:b/>
          <w:sz w:val="28"/>
          <w:szCs w:val="28"/>
          <w:u w:val="single"/>
          <w:vertAlign w:val="superscript"/>
        </w:rPr>
        <w:t>th</w:t>
      </w:r>
      <w:r w:rsidR="00275F55" w:rsidRPr="000F5117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BC2596" w:rsidRPr="000F5117">
        <w:rPr>
          <w:rFonts w:ascii="Arial" w:hAnsi="Arial" w:cs="Arial"/>
          <w:b/>
          <w:sz w:val="28"/>
          <w:szCs w:val="28"/>
          <w:u w:val="single"/>
        </w:rPr>
        <w:t>Oct</w:t>
      </w:r>
    </w:p>
    <w:p w:rsidR="004813CB" w:rsidRPr="000F5117" w:rsidRDefault="004813CB" w:rsidP="004813CB">
      <w:pPr>
        <w:jc w:val="center"/>
        <w:rPr>
          <w:rFonts w:ascii="Arial" w:hAnsi="Arial" w:cs="Arial"/>
          <w:sz w:val="28"/>
          <w:szCs w:val="28"/>
          <w:u w:val="single"/>
        </w:rPr>
      </w:pPr>
    </w:p>
    <w:p w:rsidR="004813CB" w:rsidRPr="000F5117" w:rsidRDefault="004813CB" w:rsidP="004813CB">
      <w:pPr>
        <w:rPr>
          <w:rFonts w:ascii="Arial" w:hAnsi="Arial" w:cs="Arial"/>
          <w:sz w:val="28"/>
          <w:szCs w:val="28"/>
        </w:rPr>
      </w:pPr>
    </w:p>
    <w:p w:rsidR="004813CB" w:rsidRPr="000F5117" w:rsidRDefault="004813CB" w:rsidP="004813CB">
      <w:pPr>
        <w:rPr>
          <w:rFonts w:ascii="Arial" w:hAnsi="Arial" w:cs="Arial"/>
          <w:sz w:val="28"/>
          <w:szCs w:val="28"/>
        </w:rPr>
      </w:pPr>
    </w:p>
    <w:p w:rsidR="004813CB" w:rsidRPr="000F5117" w:rsidRDefault="004813CB" w:rsidP="004813CB">
      <w:pPr>
        <w:rPr>
          <w:rFonts w:ascii="Arial" w:hAnsi="Arial" w:cs="Arial"/>
          <w:sz w:val="28"/>
          <w:szCs w:val="28"/>
        </w:rPr>
      </w:pPr>
    </w:p>
    <w:p w:rsidR="004813CB" w:rsidRPr="000F5117" w:rsidRDefault="004813CB" w:rsidP="004813CB">
      <w:pPr>
        <w:rPr>
          <w:rFonts w:ascii="Arial" w:hAnsi="Arial" w:cs="Arial"/>
          <w:sz w:val="28"/>
          <w:szCs w:val="28"/>
        </w:rPr>
      </w:pPr>
    </w:p>
    <w:p w:rsidR="004813CB" w:rsidRPr="000F5117" w:rsidRDefault="004813CB" w:rsidP="004813CB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:rsidR="004813CB" w:rsidRPr="000F5117" w:rsidRDefault="004813CB" w:rsidP="004813CB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  <w:r w:rsidRPr="000F5117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w:t>Reading:</w:t>
      </w:r>
    </w:p>
    <w:p w:rsidR="004813CB" w:rsidRPr="000F5117" w:rsidRDefault="004813CB" w:rsidP="004813CB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0F5117">
        <w:rPr>
          <w:rFonts w:ascii="Arial" w:hAnsi="Arial" w:cs="Arial"/>
          <w:noProof/>
          <w:sz w:val="28"/>
          <w:szCs w:val="28"/>
          <w:lang w:eastAsia="en-GB"/>
        </w:rPr>
        <w:t>It is also important that you read frequently throughout the week and reading journals need to be filled in</w:t>
      </w:r>
      <w:r w:rsidR="00F012A9" w:rsidRPr="000F5117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7164256</wp:posOffset>
                </wp:positionH>
                <wp:positionV relativeFrom="paragraph">
                  <wp:posOffset>-222915</wp:posOffset>
                </wp:positionV>
                <wp:extent cx="51840" cy="523800"/>
                <wp:effectExtent l="57150" t="38100" r="43815" b="4826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51840" cy="52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90190D" id="Ink 7" o:spid="_x0000_s1026" type="#_x0000_t75" style="position:absolute;margin-left:563.4pt;margin-top:-18.25pt;width:5.5pt;height:42.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">
                <v:imagedata r:id="rId8" o:title=""/>
              </v:shape>
            </w:pict>
          </mc:Fallback>
        </mc:AlternateContent>
      </w:r>
      <w:r w:rsidR="00275F55" w:rsidRPr="000F5117">
        <w:rPr>
          <w:rFonts w:ascii="Arial" w:hAnsi="Arial" w:cs="Arial"/>
          <w:noProof/>
          <w:sz w:val="28"/>
          <w:szCs w:val="28"/>
          <w:lang w:eastAsia="en-GB"/>
        </w:rPr>
        <w:t>- at least three times a week please</w:t>
      </w:r>
    </w:p>
    <w:p w:rsidR="00275F55" w:rsidRPr="000F5117" w:rsidRDefault="00275F55" w:rsidP="004813CB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:rsidR="00AF2B80" w:rsidRPr="00E0429B" w:rsidRDefault="004813CB" w:rsidP="00D50137">
      <w:pPr>
        <w:rPr>
          <w:rFonts w:ascii="Arial" w:hAnsi="Arial" w:cs="Arial"/>
          <w:sz w:val="28"/>
          <w:szCs w:val="20"/>
        </w:rPr>
      </w:pPr>
      <w:r w:rsidRPr="000F5117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w:t>Spellings:</w:t>
      </w:r>
      <w:r w:rsidR="00E0429B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w:t xml:space="preserve"> </w:t>
      </w:r>
      <w:r w:rsidR="00E0429B" w:rsidRPr="00E0429B">
        <w:rPr>
          <w:rFonts w:ascii="Arial" w:hAnsi="Arial" w:cs="Arial"/>
          <w:sz w:val="28"/>
          <w:szCs w:val="20"/>
        </w:rPr>
        <w:t xml:space="preserve">Spelling passport words- Year 4 revision  </w:t>
      </w:r>
    </w:p>
    <w:p w:rsidR="007E27C9" w:rsidRPr="000F5117" w:rsidRDefault="00F00289" w:rsidP="00D50137">
      <w:pPr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  <w:r w:rsidRPr="000F5117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w:t>Science</w:t>
      </w:r>
      <w:r w:rsidR="00234753" w:rsidRPr="000F5117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w:t>/DT</w:t>
      </w:r>
      <w:r w:rsidR="00B01855" w:rsidRPr="000F5117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w:t xml:space="preserve"> </w:t>
      </w:r>
    </w:p>
    <w:p w:rsidR="00F00289" w:rsidRPr="000F5117" w:rsidRDefault="00234753" w:rsidP="00D50137">
      <w:pPr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  <w:r w:rsidRPr="000F5117">
        <w:rPr>
          <w:rFonts w:ascii="Arial" w:hAnsi="Arial" w:cs="Arial"/>
          <w:noProof/>
          <w:sz w:val="28"/>
          <w:szCs w:val="28"/>
          <w:lang w:eastAsia="en-GB"/>
        </w:rPr>
        <w:t>W</w:t>
      </w:r>
      <w:r w:rsidR="00B01855" w:rsidRPr="000F5117">
        <w:rPr>
          <w:rFonts w:ascii="Arial" w:hAnsi="Arial" w:cs="Arial"/>
          <w:noProof/>
          <w:sz w:val="28"/>
          <w:szCs w:val="28"/>
          <w:lang w:eastAsia="en-GB"/>
        </w:rPr>
        <w:t xml:space="preserve">e will be planning a healthy, seasonal meal which you will be making for your half term homework. Please do some research </w:t>
      </w:r>
      <w:r w:rsidR="009868BB" w:rsidRPr="000F5117">
        <w:rPr>
          <w:rFonts w:ascii="Arial" w:hAnsi="Arial" w:cs="Arial"/>
          <w:noProof/>
          <w:sz w:val="28"/>
          <w:szCs w:val="28"/>
          <w:lang w:eastAsia="en-GB"/>
        </w:rPr>
        <w:t xml:space="preserve">into seasonal foods, what meals your family likes to eat and bring some recipes in with you next week to look at in our Science lesson. </w:t>
      </w:r>
      <w:r w:rsidR="00595A3E" w:rsidRPr="000F5117">
        <w:rPr>
          <w:rFonts w:ascii="Arial" w:hAnsi="Arial" w:cs="Arial"/>
          <w:noProof/>
          <w:sz w:val="28"/>
          <w:szCs w:val="28"/>
          <w:lang w:eastAsia="en-GB"/>
        </w:rPr>
        <w:t xml:space="preserve">Complete the notes sheet. </w:t>
      </w:r>
    </w:p>
    <w:p w:rsidR="004813CB" w:rsidRPr="000F5117" w:rsidRDefault="004813CB" w:rsidP="004813CB">
      <w:pPr>
        <w:rPr>
          <w:rFonts w:ascii="Arial" w:hAnsi="Arial" w:cs="Arial"/>
          <w:b/>
          <w:sz w:val="28"/>
          <w:szCs w:val="28"/>
          <w:u w:val="single"/>
        </w:rPr>
      </w:pPr>
      <w:r w:rsidRPr="000F5117">
        <w:rPr>
          <w:rFonts w:ascii="Arial" w:hAnsi="Arial" w:cs="Arial"/>
          <w:b/>
          <w:sz w:val="28"/>
          <w:szCs w:val="28"/>
          <w:u w:val="single"/>
        </w:rPr>
        <w:t>Maths:</w:t>
      </w:r>
      <w:r w:rsidR="001E2CCE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1E2CCE" w:rsidRPr="001E2CCE">
        <w:rPr>
          <w:rFonts w:ascii="Arial" w:hAnsi="Arial" w:cs="Arial"/>
          <w:sz w:val="28"/>
          <w:szCs w:val="28"/>
        </w:rPr>
        <w:t>page 8 and 10</w:t>
      </w:r>
    </w:p>
    <w:p w:rsidR="00AF2B80" w:rsidRDefault="00AF2B80" w:rsidP="004813CB">
      <w:pPr>
        <w:rPr>
          <w:rFonts w:ascii="Arial" w:hAnsi="Arial" w:cs="Arial"/>
          <w:b/>
          <w:sz w:val="28"/>
          <w:szCs w:val="28"/>
        </w:rPr>
      </w:pPr>
    </w:p>
    <w:p w:rsidR="004813CB" w:rsidRPr="000F5117" w:rsidRDefault="004813CB" w:rsidP="004813CB">
      <w:pPr>
        <w:rPr>
          <w:rFonts w:ascii="Arial" w:hAnsi="Arial" w:cs="Arial"/>
          <w:b/>
          <w:sz w:val="28"/>
          <w:szCs w:val="28"/>
        </w:rPr>
      </w:pPr>
      <w:r w:rsidRPr="000F5117">
        <w:rPr>
          <w:rFonts w:ascii="Arial" w:hAnsi="Arial" w:cs="Arial"/>
          <w:b/>
          <w:sz w:val="28"/>
          <w:szCs w:val="28"/>
        </w:rPr>
        <w:t>Parent/Carer comments…</w:t>
      </w:r>
    </w:p>
    <w:p w:rsidR="004813CB" w:rsidRPr="00AE0E48" w:rsidRDefault="004813CB" w:rsidP="004813CB">
      <w:pPr>
        <w:rPr>
          <w:rFonts w:ascii="CCW Cursive Writing 7" w:hAnsi="CCW Cursive Writing 7"/>
          <w:sz w:val="18"/>
          <w:u w:val="single"/>
        </w:rPr>
      </w:pPr>
    </w:p>
    <w:p w:rsidR="004813CB" w:rsidRPr="00AE0E48" w:rsidRDefault="004813CB" w:rsidP="004813CB">
      <w:pPr>
        <w:rPr>
          <w:rFonts w:ascii="CCW Cursive Writing 7" w:hAnsi="CCW Cursive Writing 7"/>
          <w:sz w:val="18"/>
          <w:u w:val="single"/>
        </w:rPr>
      </w:pPr>
    </w:p>
    <w:p w:rsidR="004813CB" w:rsidRDefault="004813CB" w:rsidP="004813CB"/>
    <w:p w:rsidR="004813CB" w:rsidRDefault="004813CB" w:rsidP="004813CB"/>
    <w:p w:rsidR="004813CB" w:rsidRDefault="004813CB" w:rsidP="004813CB"/>
    <w:p w:rsidR="004813CB" w:rsidRDefault="004813CB" w:rsidP="004813CB"/>
    <w:p w:rsidR="004813CB" w:rsidRDefault="004813CB" w:rsidP="004813CB"/>
    <w:p w:rsidR="004813CB" w:rsidRDefault="004813CB" w:rsidP="004813CB"/>
    <w:p w:rsidR="005A071C" w:rsidRDefault="005A071C" w:rsidP="004813CB">
      <w:pPr>
        <w:jc w:val="center"/>
        <w:rPr>
          <w:rFonts w:ascii="CCW Cursive Writing 7" w:hAnsi="CCW Cursive Writing 7"/>
          <w:sz w:val="18"/>
          <w:u w:val="single"/>
        </w:rPr>
      </w:pPr>
    </w:p>
    <w:p w:rsidR="005A071C" w:rsidRDefault="005A071C" w:rsidP="004813CB">
      <w:pPr>
        <w:jc w:val="center"/>
        <w:rPr>
          <w:rFonts w:ascii="CCW Cursive Writing 7" w:hAnsi="CCW Cursive Writing 7"/>
          <w:sz w:val="18"/>
          <w:u w:val="single"/>
        </w:rPr>
      </w:pPr>
    </w:p>
    <w:p w:rsidR="005A071C" w:rsidRDefault="005A071C" w:rsidP="004813CB">
      <w:pPr>
        <w:jc w:val="center"/>
        <w:rPr>
          <w:rFonts w:ascii="CCW Cursive Writing 7" w:hAnsi="CCW Cursive Writing 7"/>
          <w:sz w:val="18"/>
          <w:u w:val="single"/>
        </w:rPr>
      </w:pPr>
    </w:p>
    <w:p w:rsidR="00615ED2" w:rsidRDefault="004813CB" w:rsidP="00615ED2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AFC50C" wp14:editId="15274956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E2FDA6" id="Rectangle 5" o:spid="_x0000_s1026" style="position:absolute;margin-left:-20.7pt;margin-top:24.3pt;width:535.1pt;height:75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JvIjAIAAGwFAAAOAAAAZHJzL2Uyb0RvYy54bWysVMFu2zAMvQ/YPwi6r06Cpl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" filled="f" strokecolor="#1f3763 [1604]" strokeweight="1pt">
                <v:stroke dashstyle="1 1"/>
              </v:rect>
            </w:pict>
          </mc:Fallback>
        </mc:AlternateContent>
      </w:r>
    </w:p>
    <w:p w:rsidR="000F5117" w:rsidRDefault="000F5117" w:rsidP="00615ED2">
      <w:pPr>
        <w:jc w:val="center"/>
        <w:rPr>
          <w:rFonts w:ascii="CCW Cursive Writing 7" w:hAnsi="CCW Cursive Writing 7"/>
          <w:b/>
          <w:sz w:val="18"/>
          <w:u w:val="single"/>
        </w:rPr>
      </w:pPr>
    </w:p>
    <w:p w:rsidR="004813CB" w:rsidRPr="000F5117" w:rsidRDefault="00F03E28" w:rsidP="00615ED2">
      <w:pPr>
        <w:jc w:val="center"/>
        <w:rPr>
          <w:rFonts w:ascii="Arial" w:hAnsi="Arial" w:cs="Arial"/>
          <w:sz w:val="28"/>
          <w:szCs w:val="28"/>
          <w:u w:val="single"/>
        </w:rPr>
      </w:pPr>
      <w:r w:rsidRPr="000F5117">
        <w:rPr>
          <w:rFonts w:ascii="Arial" w:hAnsi="Arial" w:cs="Arial"/>
          <w:b/>
          <w:sz w:val="28"/>
          <w:szCs w:val="28"/>
          <w:u w:val="single"/>
        </w:rPr>
        <w:t xml:space="preserve">Science and DT research- planning a healthy, seasonal meal </w:t>
      </w:r>
      <w:r w:rsidR="00441604" w:rsidRPr="000F5117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0065"/>
      </w:tblGrid>
      <w:tr w:rsidR="00F03E28" w:rsidRPr="000F5117" w:rsidTr="00F03E28">
        <w:tc>
          <w:tcPr>
            <w:tcW w:w="10065" w:type="dxa"/>
          </w:tcPr>
          <w:p w:rsidR="00F03E28" w:rsidRPr="000F5117" w:rsidRDefault="00F03E28" w:rsidP="004813CB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F5117">
              <w:rPr>
                <w:rFonts w:ascii="Arial" w:hAnsi="Arial" w:cs="Arial"/>
                <w:b/>
                <w:sz w:val="28"/>
                <w:szCs w:val="28"/>
              </w:rPr>
              <w:t>What does ‘seasonal’ mean? What foods are in season at the moment?</w:t>
            </w:r>
          </w:p>
          <w:p w:rsidR="00F03E28" w:rsidRPr="000F5117" w:rsidRDefault="00F03E28" w:rsidP="004813CB">
            <w:pPr>
              <w:rPr>
                <w:rFonts w:ascii="Arial" w:hAnsi="Arial" w:cs="Arial"/>
                <w:sz w:val="28"/>
                <w:szCs w:val="28"/>
              </w:rPr>
            </w:pPr>
          </w:p>
          <w:p w:rsidR="00F03E28" w:rsidRPr="000F5117" w:rsidRDefault="00F03E28" w:rsidP="004813CB">
            <w:pPr>
              <w:rPr>
                <w:rFonts w:ascii="Arial" w:hAnsi="Arial" w:cs="Arial"/>
                <w:sz w:val="28"/>
                <w:szCs w:val="28"/>
              </w:rPr>
            </w:pPr>
          </w:p>
          <w:p w:rsidR="00F03E28" w:rsidRPr="000F5117" w:rsidRDefault="00F03E28" w:rsidP="004813C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03E28" w:rsidRPr="000F5117" w:rsidTr="00F03E28">
        <w:tc>
          <w:tcPr>
            <w:tcW w:w="10065" w:type="dxa"/>
          </w:tcPr>
          <w:p w:rsidR="00F03E28" w:rsidRPr="000F5117" w:rsidRDefault="00441604" w:rsidP="004813CB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F5117">
              <w:rPr>
                <w:rFonts w:ascii="Arial" w:hAnsi="Arial" w:cs="Arial"/>
                <w:noProof/>
                <w:sz w:val="28"/>
                <w:szCs w:val="28"/>
              </w:rPr>
              <w:drawing>
                <wp:anchor distT="0" distB="0" distL="114300" distR="114300" simplePos="0" relativeHeight="251667456" behindDoc="0" locked="0" layoutInCell="1" allowOverlap="1" wp14:anchorId="6391926B">
                  <wp:simplePos x="0" y="0"/>
                  <wp:positionH relativeFrom="margin">
                    <wp:posOffset>5222050</wp:posOffset>
                  </wp:positionH>
                  <wp:positionV relativeFrom="paragraph">
                    <wp:posOffset>113656</wp:posOffset>
                  </wp:positionV>
                  <wp:extent cx="953135" cy="973455"/>
                  <wp:effectExtent l="0" t="0" r="0" b="0"/>
                  <wp:wrapSquare wrapText="bothSides"/>
                  <wp:docPr id="4" name="Picture 4" descr="Free Cooking Clipart, Download Free Clip Art, Free Clip Art on Clipart 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Cooking Clipart, Download Free Clip Art, Free Clip Art on Clipart 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135" cy="97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03E28" w:rsidRPr="000F5117">
              <w:rPr>
                <w:rFonts w:ascii="Arial" w:hAnsi="Arial" w:cs="Arial"/>
                <w:b/>
                <w:sz w:val="28"/>
                <w:szCs w:val="28"/>
              </w:rPr>
              <w:t xml:space="preserve">Interview your family- What are their favourite healthy meals? Make sure you ask different members of your family. </w:t>
            </w:r>
          </w:p>
          <w:p w:rsidR="00F03E28" w:rsidRPr="000F5117" w:rsidRDefault="00F03E28" w:rsidP="004813CB">
            <w:pPr>
              <w:rPr>
                <w:rFonts w:ascii="Arial" w:hAnsi="Arial" w:cs="Arial"/>
                <w:sz w:val="28"/>
                <w:szCs w:val="28"/>
              </w:rPr>
            </w:pPr>
          </w:p>
          <w:p w:rsidR="00F03E28" w:rsidRPr="000F5117" w:rsidRDefault="00F03E28" w:rsidP="004813CB">
            <w:pPr>
              <w:rPr>
                <w:rFonts w:ascii="Arial" w:hAnsi="Arial" w:cs="Arial"/>
                <w:sz w:val="28"/>
                <w:szCs w:val="28"/>
              </w:rPr>
            </w:pPr>
          </w:p>
          <w:p w:rsidR="00441604" w:rsidRPr="000F5117" w:rsidRDefault="00441604" w:rsidP="004813CB">
            <w:pPr>
              <w:rPr>
                <w:rFonts w:ascii="Arial" w:hAnsi="Arial" w:cs="Arial"/>
                <w:sz w:val="28"/>
                <w:szCs w:val="28"/>
              </w:rPr>
            </w:pPr>
          </w:p>
          <w:p w:rsidR="00F03E28" w:rsidRPr="000F5117" w:rsidRDefault="00F03E28" w:rsidP="004813CB">
            <w:pPr>
              <w:rPr>
                <w:rFonts w:ascii="Arial" w:hAnsi="Arial" w:cs="Arial"/>
                <w:sz w:val="28"/>
                <w:szCs w:val="28"/>
              </w:rPr>
            </w:pPr>
          </w:p>
          <w:p w:rsidR="00F03E28" w:rsidRPr="000F5117" w:rsidRDefault="00F03E28" w:rsidP="004813CB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F5117">
              <w:rPr>
                <w:rFonts w:ascii="Arial" w:hAnsi="Arial" w:cs="Arial"/>
                <w:b/>
                <w:sz w:val="28"/>
                <w:szCs w:val="28"/>
              </w:rPr>
              <w:t xml:space="preserve">What ingredients do they least like? </w:t>
            </w:r>
          </w:p>
          <w:p w:rsidR="00F03E28" w:rsidRPr="000F5117" w:rsidRDefault="00F03E28" w:rsidP="004813CB">
            <w:pPr>
              <w:rPr>
                <w:rFonts w:ascii="Arial" w:hAnsi="Arial" w:cs="Arial"/>
                <w:sz w:val="28"/>
                <w:szCs w:val="28"/>
              </w:rPr>
            </w:pPr>
          </w:p>
          <w:p w:rsidR="00F03E28" w:rsidRPr="000F5117" w:rsidRDefault="00F03E28" w:rsidP="004813CB">
            <w:pPr>
              <w:rPr>
                <w:rFonts w:ascii="Arial" w:hAnsi="Arial" w:cs="Arial"/>
                <w:sz w:val="28"/>
                <w:szCs w:val="28"/>
              </w:rPr>
            </w:pPr>
          </w:p>
          <w:p w:rsidR="00F03E28" w:rsidRPr="000F5117" w:rsidRDefault="00F03E28" w:rsidP="004813CB">
            <w:pPr>
              <w:rPr>
                <w:rFonts w:ascii="Arial" w:hAnsi="Arial" w:cs="Arial"/>
                <w:sz w:val="28"/>
                <w:szCs w:val="28"/>
              </w:rPr>
            </w:pPr>
          </w:p>
          <w:p w:rsidR="00441604" w:rsidRPr="000F5117" w:rsidRDefault="00441604" w:rsidP="004813CB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F5117">
              <w:rPr>
                <w:rFonts w:ascii="Arial" w:hAnsi="Arial" w:cs="Arial"/>
                <w:b/>
                <w:sz w:val="28"/>
                <w:szCs w:val="28"/>
              </w:rPr>
              <w:t>What are your favourite healthy meals?</w:t>
            </w:r>
          </w:p>
          <w:p w:rsidR="00F03E28" w:rsidRPr="000F5117" w:rsidRDefault="00F03E28" w:rsidP="004813C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03E28" w:rsidRPr="000F5117" w:rsidTr="00F03E28">
        <w:tc>
          <w:tcPr>
            <w:tcW w:w="10065" w:type="dxa"/>
          </w:tcPr>
          <w:p w:rsidR="00F03E28" w:rsidRPr="000F5117" w:rsidRDefault="00441604" w:rsidP="004813CB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0F5117">
              <w:rPr>
                <w:rFonts w:ascii="Arial" w:hAnsi="Arial" w:cs="Arial"/>
                <w:b/>
                <w:sz w:val="28"/>
                <w:szCs w:val="28"/>
              </w:rPr>
              <w:t>Have a look at some recipes online or in books- make notes below of any ideas you have:</w:t>
            </w:r>
          </w:p>
          <w:p w:rsidR="00F03E28" w:rsidRPr="000F5117" w:rsidRDefault="00F03E28" w:rsidP="004813CB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F03E28" w:rsidRPr="000F5117" w:rsidRDefault="00F03E28" w:rsidP="004813CB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F03E28" w:rsidRPr="000F5117" w:rsidRDefault="00F03E28" w:rsidP="004813CB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4813CB" w:rsidRPr="000F5117" w:rsidRDefault="004813CB" w:rsidP="004813CB">
      <w:pPr>
        <w:pStyle w:val="NoSpacing"/>
        <w:rPr>
          <w:rFonts w:ascii="Arial" w:hAnsi="Arial" w:cs="Arial"/>
          <w:b/>
          <w:noProof/>
          <w:sz w:val="28"/>
          <w:szCs w:val="28"/>
          <w:lang w:eastAsia="en-GB"/>
        </w:rPr>
      </w:pPr>
    </w:p>
    <w:p w:rsidR="004813CB" w:rsidRDefault="00E0429B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>
        <w:rPr>
          <w:rFonts w:ascii="Arial" w:hAnsi="Arial" w:cs="Arial"/>
          <w:b/>
          <w:noProof/>
          <w:sz w:val="28"/>
          <w:szCs w:val="28"/>
          <w:lang w:eastAsia="en-GB"/>
        </w:rPr>
        <w:t>]</w:t>
      </w:r>
    </w:p>
    <w:p w:rsidR="004813CB" w:rsidRPr="00AE0E48" w:rsidRDefault="004813CB" w:rsidP="004813CB">
      <w:pPr>
        <w:rPr>
          <w:rFonts w:ascii="CCW Cursive Writing 7" w:hAnsi="CCW Cursive Writing 7"/>
          <w:sz w:val="18"/>
          <w:u w:val="single"/>
        </w:rPr>
      </w:pPr>
    </w:p>
    <w:p w:rsidR="004813CB" w:rsidRDefault="004813CB" w:rsidP="004813CB"/>
    <w:p w:rsidR="004813CB" w:rsidRPr="00BA6EE1" w:rsidRDefault="004813CB" w:rsidP="004813CB">
      <w:pPr>
        <w:rPr>
          <w:rFonts w:ascii="CCW Cursive Writing 7" w:hAnsi="CCW Cursive Writing 7"/>
          <w:sz w:val="20"/>
        </w:rPr>
      </w:pPr>
      <w:r w:rsidRPr="00BA6EE1">
        <w:rPr>
          <w:rFonts w:ascii="CCW Cursive Writing 7" w:hAnsi="CCW Cursive Writing 7"/>
          <w:sz w:val="20"/>
        </w:rPr>
        <w:t xml:space="preserve">. </w:t>
      </w:r>
    </w:p>
    <w:p w:rsidR="004813CB" w:rsidRDefault="004813CB" w:rsidP="004813CB"/>
    <w:p w:rsidR="004813CB" w:rsidRDefault="004813CB" w:rsidP="004813CB"/>
    <w:p w:rsidR="004813CB" w:rsidRPr="00BA6EE1" w:rsidRDefault="004813CB" w:rsidP="004813CB">
      <w:pPr>
        <w:rPr>
          <w:rFonts w:ascii="CCW Cursive Writing 7" w:hAnsi="CCW Cursive Writing 7"/>
          <w:sz w:val="20"/>
        </w:rPr>
      </w:pPr>
      <w:r w:rsidRPr="00BA6EE1">
        <w:rPr>
          <w:rFonts w:ascii="CCW Cursive Writing 7" w:hAnsi="CCW Cursive Writing 7"/>
          <w:sz w:val="20"/>
        </w:rPr>
        <w:t xml:space="preserve">. </w:t>
      </w:r>
    </w:p>
    <w:p w:rsidR="00862519" w:rsidRDefault="000D2D13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3CB"/>
    <w:rsid w:val="000D2D13"/>
    <w:rsid w:val="000F5117"/>
    <w:rsid w:val="001E2CCE"/>
    <w:rsid w:val="0022732F"/>
    <w:rsid w:val="00234753"/>
    <w:rsid w:val="00275F55"/>
    <w:rsid w:val="002A53D3"/>
    <w:rsid w:val="0036148A"/>
    <w:rsid w:val="00441604"/>
    <w:rsid w:val="004813CB"/>
    <w:rsid w:val="00485093"/>
    <w:rsid w:val="004B5651"/>
    <w:rsid w:val="00571095"/>
    <w:rsid w:val="00595A3E"/>
    <w:rsid w:val="005A071C"/>
    <w:rsid w:val="00604DDC"/>
    <w:rsid w:val="00615ED2"/>
    <w:rsid w:val="006861BC"/>
    <w:rsid w:val="007E27C9"/>
    <w:rsid w:val="00831FF4"/>
    <w:rsid w:val="009014C4"/>
    <w:rsid w:val="009868BB"/>
    <w:rsid w:val="009B4839"/>
    <w:rsid w:val="00AF2B80"/>
    <w:rsid w:val="00B01855"/>
    <w:rsid w:val="00BC2596"/>
    <w:rsid w:val="00CF426F"/>
    <w:rsid w:val="00D50137"/>
    <w:rsid w:val="00DF1C2F"/>
    <w:rsid w:val="00E0429B"/>
    <w:rsid w:val="00E66C10"/>
    <w:rsid w:val="00F00289"/>
    <w:rsid w:val="00F012A9"/>
    <w:rsid w:val="00F03E28"/>
    <w:rsid w:val="00F85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F008B7-AEA6-49D1-A037-6B86D7641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3C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13CB"/>
    <w:pPr>
      <w:ind w:left="720"/>
      <w:contextualSpacing/>
    </w:pPr>
  </w:style>
  <w:style w:type="paragraph" w:styleId="NoSpacing">
    <w:name w:val="No Spacing"/>
    <w:uiPriority w:val="1"/>
    <w:qFormat/>
    <w:rsid w:val="004813CB"/>
    <w:pPr>
      <w:spacing w:after="0" w:line="240" w:lineRule="auto"/>
    </w:pPr>
  </w:style>
  <w:style w:type="table" w:styleId="TableGrid">
    <w:name w:val="Table Grid"/>
    <w:basedOn w:val="TableNormal"/>
    <w:uiPriority w:val="39"/>
    <w:rsid w:val="00F03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511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11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ink/ink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gi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10-16T12:17:13.1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47 1451 16400,'1'-1'0,"1"-1"0,-1 0 0,0 1 0,0-1 0,0 0 0,0 0 0,0 0 0,0 0 0,0 0 0,0 0 0,0 0 0,-1-1 0,1 1 0,-1 0 0,1 0 0,-1 0 0,0-1 0,0 1 0,0 0 0,0 0 0,-1-1 0,1 1 0,0 0 0,-1 0 0,0 0 0,1-1 0,-1 1 0,0 0 0,0 0 0,0 0 0,-1 0 0,-8-36 0,-3-10 0,3-1 0,2 0 0,2 0 0,2-1 0,2 0 0,3 0 0,2-3 0,40-258 0,-1-16 0,-34 176 0,12 55 0,-1 48 0,-15 32 0,-4 32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F90C1990</Template>
  <TotalTime>1</TotalTime>
  <Pages>3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Warham</cp:lastModifiedBy>
  <cp:revision>2</cp:revision>
  <cp:lastPrinted>2021-10-14T07:08:00Z</cp:lastPrinted>
  <dcterms:created xsi:type="dcterms:W3CDTF">2022-10-12T15:41:00Z</dcterms:created>
  <dcterms:modified xsi:type="dcterms:W3CDTF">2022-10-12T15:41:00Z</dcterms:modified>
</cp:coreProperties>
</file>