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792" w:rsidRPr="00AE0E48" w:rsidRDefault="00970792" w:rsidP="0097079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BED6D5" wp14:editId="32445DC1">
                <wp:simplePos x="0" y="0"/>
                <wp:positionH relativeFrom="column">
                  <wp:posOffset>-262890</wp:posOffset>
                </wp:positionH>
                <wp:positionV relativeFrom="paragraph">
                  <wp:posOffset>304800</wp:posOffset>
                </wp:positionV>
                <wp:extent cx="6795770" cy="805815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05815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44A85" id="Rectangle 3" o:spid="_x0000_s1026" style="position:absolute;margin-left:-20.7pt;margin-top:24pt;width:535.1pt;height:6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" filled="f" strokecolor="#1f3763 [1604]" strokeweight="1pt">
                <v:stroke dashstyle="1 1"/>
              </v:rect>
            </w:pict>
          </mc:Fallback>
        </mc:AlternateContent>
      </w:r>
    </w:p>
    <w:p w:rsidR="00970792" w:rsidRPr="00AE0E48" w:rsidRDefault="00970792" w:rsidP="00970792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Homework set: Fri 9th September  </w:t>
      </w:r>
    </w:p>
    <w:p w:rsidR="00970792" w:rsidRPr="00AE0E48" w:rsidRDefault="00970792" w:rsidP="0097079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CD8DAF" wp14:editId="7FC11A82">
                <wp:simplePos x="0" y="0"/>
                <wp:positionH relativeFrom="column">
                  <wp:posOffset>-139065</wp:posOffset>
                </wp:positionH>
                <wp:positionV relativeFrom="paragraph">
                  <wp:posOffset>312420</wp:posOffset>
                </wp:positionV>
                <wp:extent cx="3248025" cy="26193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619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92" w:rsidRPr="00AE0E48" w:rsidRDefault="00970792" w:rsidP="00970792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970792" w:rsidRPr="00B63D08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In Maths, we have continued place value and have learnt how to read, write and order numbers up to 1,000,000 or more. </w:t>
                            </w:r>
                          </w:p>
                          <w:p w:rsidR="00970792" w:rsidRPr="00B63D08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We have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 explored classification keys in</w:t>
                            </w: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 our Science unit of the Classification of Living Things.</w:t>
                            </w:r>
                          </w:p>
                          <w:p w:rsidR="00970792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B63D08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We have also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explored e-safety in Computing further by designing our own games!</w:t>
                            </w:r>
                          </w:p>
                          <w:p w:rsidR="00970792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We have had our first whole class reading lesson in Y6 focusing on inference and letter writing.</w:t>
                            </w:r>
                          </w:p>
                          <w:p w:rsidR="00970792" w:rsidRPr="00B63D08" w:rsidRDefault="00970792" w:rsidP="00970792">
                            <w:pPr>
                              <w:pStyle w:val="ListParagraph"/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CD8D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95pt;margin-top:24.6pt;width:255.75pt;height:20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" fillcolor="white [3201]" strokeweight=".5pt">
                <v:textbox>
                  <w:txbxContent>
                    <w:p w:rsidR="00970792" w:rsidRPr="00AE0E48" w:rsidRDefault="00970792" w:rsidP="00970792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970792" w:rsidRPr="00B63D08" w:rsidRDefault="00970792" w:rsidP="0097079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In Maths, we have continued place value and have learnt how to read, write and order numbers up to 1,000,000 or more. </w:t>
                      </w:r>
                    </w:p>
                    <w:p w:rsidR="00970792" w:rsidRPr="00B63D08" w:rsidRDefault="00970792" w:rsidP="0097079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We have</w:t>
                      </w:r>
                      <w: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 explored classification keys in</w:t>
                      </w: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 our Science unit of the Classification of Living Things.</w:t>
                      </w:r>
                    </w:p>
                    <w:p w:rsidR="00970792" w:rsidRDefault="00970792" w:rsidP="0097079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B63D08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We have also </w:t>
                      </w:r>
                      <w: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explored e-safety in Computing further by designing our own games!</w:t>
                      </w:r>
                    </w:p>
                    <w:p w:rsidR="00970792" w:rsidRDefault="00970792" w:rsidP="0097079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We have had our first whole class reading lesson in Y6 focusing on inference and letter writing.</w:t>
                      </w:r>
                    </w:p>
                    <w:p w:rsidR="00970792" w:rsidRPr="00B63D08" w:rsidRDefault="00970792" w:rsidP="00970792">
                      <w:pPr>
                        <w:pStyle w:val="ListParagraph"/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>Homework due</w:t>
      </w:r>
      <w:r>
        <w:rPr>
          <w:rFonts w:ascii="CCW Cursive Writing 7" w:hAnsi="CCW Cursive Writing 7"/>
          <w:sz w:val="18"/>
          <w:u w:val="single"/>
        </w:rPr>
        <w:t xml:space="preserve"> in by</w:t>
      </w:r>
      <w:r w:rsidRPr="00AE0E48">
        <w:rPr>
          <w:rFonts w:ascii="CCW Cursive Writing 7" w:hAnsi="CCW Cursive Writing 7"/>
          <w:sz w:val="18"/>
          <w:u w:val="single"/>
        </w:rPr>
        <w:t xml:space="preserve">: </w:t>
      </w:r>
      <w:r w:rsidRPr="00AE0E48"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 xml:space="preserve">14th </w:t>
      </w:r>
      <w:r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:rsidR="00970792" w:rsidRPr="00AE0E48" w:rsidRDefault="00970792" w:rsidP="0097079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22E650" wp14:editId="0BEA52EC">
                <wp:simplePos x="0" y="0"/>
                <wp:positionH relativeFrom="column">
                  <wp:posOffset>3289935</wp:posOffset>
                </wp:positionH>
                <wp:positionV relativeFrom="paragraph">
                  <wp:posOffset>240030</wp:posOffset>
                </wp:positionV>
                <wp:extent cx="3095625" cy="23622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0792" w:rsidRPr="00AE0E48" w:rsidRDefault="00970792" w:rsidP="00970792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970792" w:rsidRPr="00B63D08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We will be learning how to round numbers to the nearest 100, 100 and 10,000 with up to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>7</w:t>
                            </w: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 digit</w:t>
                            </w:r>
                            <w:proofErr w:type="gramEnd"/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 numbers.  </w:t>
                            </w:r>
                          </w:p>
                          <w:p w:rsidR="00970792" w:rsidRPr="00B63D08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We will be </w:t>
                            </w:r>
                            <w: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>planning and writing our formal letters in English.</w:t>
                            </w:r>
                          </w:p>
                          <w:p w:rsidR="00970792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 w:rsidRPr="00B63D08"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>In R.E, we will be continuing our ‘Life as a Journey’ unit.</w:t>
                            </w:r>
                          </w:p>
                          <w:p w:rsidR="00970792" w:rsidRDefault="00970792" w:rsidP="009707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4"/>
                                <w:szCs w:val="14"/>
                              </w:rPr>
                              <w:t xml:space="preserve">In Geography, we will be reviewing our map sills focusing on the location of biomes. </w:t>
                            </w:r>
                          </w:p>
                          <w:p w:rsidR="00970792" w:rsidRPr="00FE71BA" w:rsidRDefault="00970792" w:rsidP="00970792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4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2E650" id="Text Box 2" o:spid="_x0000_s1027" type="#_x0000_t202" style="position:absolute;left:0;text-align:left;margin-left:259.05pt;margin-top:18.9pt;width:243.75pt;height:18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" fillcolor="white [3201]" strokeweight=".5pt">
                <v:textbox>
                  <w:txbxContent>
                    <w:p w:rsidR="00970792" w:rsidRPr="00AE0E48" w:rsidRDefault="00970792" w:rsidP="00970792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970792" w:rsidRPr="00B63D08" w:rsidRDefault="00970792" w:rsidP="009707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We will be learning how to round numbers to the nearest 100, 100 and 10,000 with up to </w:t>
                      </w:r>
                      <w:proofErr w:type="gramStart"/>
                      <w: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>7</w:t>
                      </w: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 digit</w:t>
                      </w:r>
                      <w:proofErr w:type="gramEnd"/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 numbers.  </w:t>
                      </w:r>
                    </w:p>
                    <w:p w:rsidR="00970792" w:rsidRPr="00B63D08" w:rsidRDefault="00970792" w:rsidP="009707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We will be </w:t>
                      </w:r>
                      <w: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>planning and writing our formal letters in English.</w:t>
                      </w:r>
                    </w:p>
                    <w:p w:rsidR="00970792" w:rsidRDefault="00970792" w:rsidP="009707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 w:rsidRPr="00B63D08"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>In R.E, we will be continuing our ‘Life as a Journey’ unit.</w:t>
                      </w:r>
                    </w:p>
                    <w:p w:rsidR="00970792" w:rsidRDefault="00970792" w:rsidP="009707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</w:pPr>
                      <w:r>
                        <w:rPr>
                          <w:rFonts w:ascii="CCW Cursive Writing 7" w:hAnsi="CCW Cursive Writing 7"/>
                          <w:sz w:val="14"/>
                          <w:szCs w:val="14"/>
                        </w:rPr>
                        <w:t xml:space="preserve">In Geography, we will be reviewing our map sills focusing on the location of biomes. </w:t>
                      </w:r>
                    </w:p>
                    <w:p w:rsidR="00970792" w:rsidRPr="00FE71BA" w:rsidRDefault="00970792" w:rsidP="00970792">
                      <w:pPr>
                        <w:pStyle w:val="ListParagraph"/>
                        <w:rPr>
                          <w:rFonts w:ascii="CCW Cursive Writing 7" w:hAnsi="CCW Cursive Writing 7"/>
                          <w:b/>
                          <w:sz w:val="14"/>
                          <w:szCs w:val="14"/>
                          <w:highlight w:val="yell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0792" w:rsidRPr="00AE0E48" w:rsidRDefault="00970792" w:rsidP="00970792">
      <w:pPr>
        <w:rPr>
          <w:rFonts w:ascii="CCW Cursive Writing 7" w:hAnsi="CCW Cursive Writing 7"/>
          <w:sz w:val="18"/>
        </w:rPr>
      </w:pPr>
    </w:p>
    <w:p w:rsidR="00970792" w:rsidRPr="00AE0E48" w:rsidRDefault="00970792" w:rsidP="00970792">
      <w:pPr>
        <w:rPr>
          <w:rFonts w:ascii="CCW Cursive Writing 7" w:hAnsi="CCW Cursive Writing 7"/>
          <w:sz w:val="18"/>
        </w:rPr>
      </w:pPr>
    </w:p>
    <w:p w:rsidR="00970792" w:rsidRPr="00AE0E48" w:rsidRDefault="00970792" w:rsidP="00970792">
      <w:pPr>
        <w:rPr>
          <w:rFonts w:ascii="CCW Cursive Writing 7" w:hAnsi="CCW Cursive Writing 7"/>
          <w:sz w:val="18"/>
        </w:rPr>
      </w:pPr>
    </w:p>
    <w:p w:rsidR="00970792" w:rsidRPr="00AE0E48" w:rsidRDefault="00970792" w:rsidP="00970792">
      <w:pPr>
        <w:rPr>
          <w:rFonts w:ascii="CCW Cursive Writing 7" w:hAnsi="CCW Cursive Writing 7"/>
          <w:sz w:val="18"/>
        </w:rPr>
      </w:pPr>
    </w:p>
    <w:p w:rsidR="00970792" w:rsidRPr="00AE0E48" w:rsidRDefault="00970792" w:rsidP="00970792">
      <w:pPr>
        <w:rPr>
          <w:rFonts w:ascii="CCW Cursive Writing 7" w:hAnsi="CCW Cursive Writing 7"/>
          <w:sz w:val="18"/>
        </w:rPr>
      </w:pPr>
    </w:p>
    <w:p w:rsidR="00970792" w:rsidRPr="00AE0E48" w:rsidRDefault="00970792" w:rsidP="00970792">
      <w:pPr>
        <w:rPr>
          <w:rFonts w:ascii="CCW Cursive Writing 7" w:hAnsi="CCW Cursive Writing 7"/>
          <w:b/>
          <w:sz w:val="18"/>
        </w:rPr>
      </w:pPr>
    </w:p>
    <w:p w:rsidR="00970792" w:rsidRPr="00AE0E48" w:rsidRDefault="00970792" w:rsidP="00970792">
      <w:pPr>
        <w:rPr>
          <w:rFonts w:ascii="CCW Cursive Writing 7" w:hAnsi="CCW Cursive Writing 7"/>
          <w:b/>
          <w:sz w:val="18"/>
        </w:rPr>
      </w:pPr>
    </w:p>
    <w:p w:rsidR="00970792" w:rsidRDefault="00970792" w:rsidP="00970792">
      <w:pPr>
        <w:pStyle w:val="NoSpacing"/>
        <w:rPr>
          <w:rFonts w:ascii="CCW Cursive Writing 7" w:hAnsi="CCW Cursive Writing 7"/>
          <w:b/>
          <w:sz w:val="18"/>
        </w:rPr>
      </w:pPr>
    </w:p>
    <w:p w:rsidR="00970792" w:rsidRPr="00AE0E48" w:rsidRDefault="00970792" w:rsidP="00970792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970792" w:rsidRDefault="00970792" w:rsidP="0097079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970792" w:rsidRPr="00CD30C7" w:rsidRDefault="00970792" w:rsidP="0097079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970792" w:rsidRDefault="00970792" w:rsidP="00970792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Please 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read frequently throughout the week and </w:t>
      </w:r>
      <w:r>
        <w:rPr>
          <w:rFonts w:ascii="CCW Cursive Writing 7" w:hAnsi="CCW Cursive Writing 7"/>
          <w:noProof/>
          <w:sz w:val="18"/>
          <w:lang w:eastAsia="en-GB"/>
        </w:rPr>
        <w:t xml:space="preserve">complete 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reading </w:t>
      </w:r>
      <w:r>
        <w:rPr>
          <w:rFonts w:ascii="CCW Cursive Writing 7" w:hAnsi="CCW Cursive Writing 7"/>
          <w:noProof/>
          <w:sz w:val="18"/>
          <w:lang w:eastAsia="en-GB"/>
        </w:rPr>
        <w:t>comments in your Reading Records.</w:t>
      </w:r>
    </w:p>
    <w:p w:rsidR="00970792" w:rsidRPr="00CD30C7" w:rsidRDefault="00970792" w:rsidP="00970792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970792" w:rsidRPr="00503394" w:rsidRDefault="00970792" w:rsidP="00970792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970792" w:rsidRPr="00CD30C7" w:rsidRDefault="00970792" w:rsidP="00970792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Children should practise their target </w: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spellings in their homework book</w:t>
      </w: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 and complete two sides of A4.</w: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.</w:t>
      </w:r>
    </w:p>
    <w:p w:rsidR="00970792" w:rsidRDefault="00970792" w:rsidP="00970792">
      <w:pPr>
        <w:jc w:val="center"/>
        <w:rPr>
          <w:rFonts w:ascii="Comic Sans MS" w:hAnsi="Comic Sans MS"/>
          <w:sz w:val="20"/>
          <w:szCs w:val="20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</w:t>
      </w:r>
      <w:r>
        <w:rPr>
          <w:rFonts w:ascii="Comic Sans MS" w:hAnsi="Comic Sans MS"/>
          <w:sz w:val="20"/>
          <w:szCs w:val="20"/>
        </w:rPr>
        <w:t>--</w:t>
      </w:r>
      <w:r w:rsidRPr="00970792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ant –</w:t>
      </w:r>
      <w:proofErr w:type="spellStart"/>
      <w:r>
        <w:rPr>
          <w:rFonts w:ascii="Comic Sans MS" w:hAnsi="Comic Sans MS"/>
          <w:sz w:val="20"/>
          <w:szCs w:val="20"/>
        </w:rPr>
        <w:t>ancy</w:t>
      </w:r>
      <w:proofErr w:type="spellEnd"/>
      <w:r>
        <w:rPr>
          <w:rFonts w:ascii="Comic Sans MS" w:hAnsi="Comic Sans MS"/>
          <w:sz w:val="20"/>
          <w:szCs w:val="20"/>
        </w:rPr>
        <w:t xml:space="preserve"> – </w:t>
      </w:r>
      <w:proofErr w:type="spellStart"/>
      <w:r>
        <w:rPr>
          <w:rFonts w:ascii="Comic Sans MS" w:hAnsi="Comic Sans MS"/>
          <w:sz w:val="20"/>
          <w:szCs w:val="20"/>
        </w:rPr>
        <w:t>ance</w:t>
      </w:r>
      <w:proofErr w:type="spellEnd"/>
      <w:r>
        <w:rPr>
          <w:rFonts w:ascii="Comic Sans MS" w:hAnsi="Comic Sans MS"/>
          <w:sz w:val="20"/>
          <w:szCs w:val="20"/>
        </w:rPr>
        <w:t xml:space="preserve">- </w:t>
      </w:r>
      <w:proofErr w:type="spellStart"/>
      <w:r>
        <w:rPr>
          <w:rFonts w:ascii="Comic Sans MS" w:hAnsi="Comic Sans MS"/>
          <w:sz w:val="20"/>
          <w:szCs w:val="20"/>
        </w:rPr>
        <w:t>ent</w:t>
      </w:r>
      <w:proofErr w:type="spellEnd"/>
      <w:r>
        <w:rPr>
          <w:rFonts w:ascii="Comic Sans MS" w:hAnsi="Comic Sans MS"/>
          <w:sz w:val="20"/>
          <w:szCs w:val="20"/>
        </w:rPr>
        <w:t xml:space="preserve"> – see spelling list at the front of your purple books. </w:t>
      </w:r>
    </w:p>
    <w:p w:rsidR="00970792" w:rsidRPr="00970792" w:rsidRDefault="00970792" w:rsidP="00970792">
      <w:pPr>
        <w:rPr>
          <w:rFonts w:ascii="CCW Cursive Writing 7" w:hAnsi="CCW Cursive Writing 7"/>
          <w:b/>
          <w:sz w:val="20"/>
          <w:szCs w:val="20"/>
          <w:u w:val="single"/>
        </w:rPr>
      </w:pPr>
      <w:r w:rsidRPr="00970792">
        <w:rPr>
          <w:rFonts w:ascii="CCW Cursive Writing 7" w:hAnsi="CCW Cursive Writing 7"/>
          <w:b/>
          <w:sz w:val="20"/>
          <w:szCs w:val="20"/>
          <w:u w:val="single"/>
        </w:rPr>
        <w:t xml:space="preserve">Maths: </w:t>
      </w:r>
    </w:p>
    <w:p w:rsidR="00970792" w:rsidRPr="00970792" w:rsidRDefault="00970792" w:rsidP="00970792">
      <w:pPr>
        <w:rPr>
          <w:rFonts w:ascii="CCW Cursive Writing 7" w:hAnsi="CCW Cursive Writing 7"/>
          <w:sz w:val="20"/>
          <w:szCs w:val="20"/>
        </w:rPr>
      </w:pPr>
      <w:r w:rsidRPr="00970792">
        <w:rPr>
          <w:rFonts w:ascii="CCW Cursive Writing 7" w:hAnsi="CCW Cursive Writing 7"/>
          <w:sz w:val="20"/>
          <w:szCs w:val="20"/>
        </w:rPr>
        <w:t xml:space="preserve">Complete page 3 of Maths homework books. </w:t>
      </w:r>
    </w:p>
    <w:p w:rsidR="00970792" w:rsidRPr="00970792" w:rsidRDefault="00970792" w:rsidP="00970792">
      <w:pPr>
        <w:rPr>
          <w:rFonts w:ascii="CCW Cursive Writing 7" w:hAnsi="CCW Cursive Writing 7"/>
          <w:sz w:val="20"/>
          <w:szCs w:val="20"/>
        </w:rPr>
      </w:pPr>
      <w:r w:rsidRPr="00970792">
        <w:rPr>
          <w:rFonts w:ascii="CCW Cursive Writing 7" w:hAnsi="CCW Cursive Writing 7"/>
          <w:b/>
          <w:sz w:val="20"/>
          <w:szCs w:val="20"/>
          <w:u w:val="single"/>
        </w:rPr>
        <w:t>British Values:</w:t>
      </w:r>
      <w:r w:rsidRPr="00970792">
        <w:rPr>
          <w:rFonts w:ascii="CCW Cursive Writing 7" w:hAnsi="CCW Cursive Writing 7"/>
          <w:sz w:val="20"/>
          <w:szCs w:val="20"/>
        </w:rPr>
        <w:t xml:space="preserve"> see sheet given by Mrs Lund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970792" w:rsidRPr="00AE0E48" w:rsidRDefault="00970792" w:rsidP="00970792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970792" w:rsidRPr="00AE0E48" w:rsidRDefault="00970792" w:rsidP="00970792">
      <w:pPr>
        <w:rPr>
          <w:rFonts w:ascii="CCW Cursive Writing 7" w:hAnsi="CCW Cursive Writing 7"/>
          <w:sz w:val="18"/>
          <w:u w:val="single"/>
        </w:rPr>
      </w:pPr>
    </w:p>
    <w:p w:rsidR="00970792" w:rsidRPr="00AE0E48" w:rsidRDefault="00970792" w:rsidP="00970792">
      <w:pPr>
        <w:rPr>
          <w:rFonts w:ascii="CCW Cursive Writing 7" w:hAnsi="CCW Cursive Writing 7"/>
          <w:sz w:val="18"/>
          <w:u w:val="single"/>
        </w:rPr>
      </w:pPr>
    </w:p>
    <w:p w:rsidR="00970792" w:rsidRPr="00AE0E48" w:rsidRDefault="00970792" w:rsidP="00970792">
      <w:pPr>
        <w:rPr>
          <w:rFonts w:ascii="CCW Cursive Writing 7" w:hAnsi="CCW Cursive Writing 7"/>
          <w:sz w:val="18"/>
        </w:rPr>
      </w:pPr>
    </w:p>
    <w:p w:rsidR="00970792" w:rsidRDefault="00970792" w:rsidP="00970792"/>
    <w:p w:rsidR="00970792" w:rsidRDefault="00970792" w:rsidP="00970792"/>
    <w:p w:rsidR="00970792" w:rsidRDefault="00970792" w:rsidP="00970792"/>
    <w:p w:rsidR="00970792" w:rsidRDefault="00970792" w:rsidP="00970792"/>
    <w:p w:rsidR="00970792" w:rsidRDefault="00970792" w:rsidP="00970792"/>
    <w:p w:rsidR="00970792" w:rsidRDefault="00970792" w:rsidP="00970792"/>
    <w:p w:rsidR="00970792" w:rsidRDefault="00970792" w:rsidP="00970792">
      <w:bookmarkStart w:id="0" w:name="_GoBack"/>
      <w:bookmarkEnd w:id="0"/>
    </w:p>
    <w:p w:rsidR="00862519" w:rsidRDefault="00160A50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792"/>
    <w:rsid w:val="00160A50"/>
    <w:rsid w:val="0022732F"/>
    <w:rsid w:val="003C4561"/>
    <w:rsid w:val="00970792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30361"/>
  <w15:chartTrackingRefBased/>
  <w15:docId w15:val="{35EC5EE9-EC60-4C49-999A-C19EB6768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079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0792"/>
    <w:pPr>
      <w:ind w:left="720"/>
      <w:contextualSpacing/>
    </w:pPr>
  </w:style>
  <w:style w:type="paragraph" w:styleId="NoSpacing">
    <w:name w:val="No Spacing"/>
    <w:uiPriority w:val="1"/>
    <w:qFormat/>
    <w:rsid w:val="009707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710155D6</Template>
  <TotalTime>8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dcterms:created xsi:type="dcterms:W3CDTF">2022-09-06T21:07:00Z</dcterms:created>
  <dcterms:modified xsi:type="dcterms:W3CDTF">2022-09-07T08:26:00Z</dcterms:modified>
</cp:coreProperties>
</file>