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18ADE" w14:textId="77777777" w:rsidR="002A48F4" w:rsidRPr="00AE0E48" w:rsidRDefault="002A48F4" w:rsidP="002A48F4">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3E01D022" wp14:editId="669A8C3B">
                <wp:simplePos x="0" y="0"/>
                <wp:positionH relativeFrom="column">
                  <wp:posOffset>-262890</wp:posOffset>
                </wp:positionH>
                <wp:positionV relativeFrom="paragraph">
                  <wp:posOffset>304800</wp:posOffset>
                </wp:positionV>
                <wp:extent cx="6795770" cy="805815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805815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0B174AE4" id="Rectangle 3" o:spid="_x0000_s1026" style="position:absolute;margin-left:-20.7pt;margin-top:24pt;width:535.1pt;height:6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" filled="f" strokecolor="#1f3763 [1604]" strokeweight="1pt">
                <v:stroke dashstyle="1 1"/>
              </v:rect>
            </w:pict>
          </mc:Fallback>
        </mc:AlternateContent>
      </w:r>
    </w:p>
    <w:p w14:paraId="5659401D" w14:textId="3D6D0310" w:rsidR="002A48F4" w:rsidRPr="00AE0E48" w:rsidRDefault="007D0C8F" w:rsidP="002A48F4">
      <w:pPr>
        <w:jc w:val="center"/>
        <w:rPr>
          <w:rFonts w:ascii="CCW Cursive Writing 7" w:hAnsi="CCW Cursive Writing 7"/>
          <w:sz w:val="18"/>
          <w:u w:val="single"/>
        </w:rPr>
      </w:pPr>
      <w:r>
        <w:rPr>
          <w:rFonts w:ascii="CCW Cursive Writing 7" w:hAnsi="CCW Cursive Writing 7"/>
          <w:sz w:val="18"/>
          <w:u w:val="single"/>
        </w:rPr>
        <w:t xml:space="preserve">Homework set: Fri </w:t>
      </w:r>
      <w:r w:rsidR="001A0AD9">
        <w:rPr>
          <w:rFonts w:ascii="CCW Cursive Writing 7" w:hAnsi="CCW Cursive Writing 7"/>
          <w:sz w:val="18"/>
          <w:u w:val="single"/>
        </w:rPr>
        <w:t>2</w:t>
      </w:r>
      <w:r w:rsidR="001A0AD9" w:rsidRPr="001A0AD9">
        <w:rPr>
          <w:rFonts w:ascii="CCW Cursive Writing 7" w:hAnsi="CCW Cursive Writing 7"/>
          <w:sz w:val="18"/>
          <w:u w:val="single"/>
          <w:vertAlign w:val="superscript"/>
        </w:rPr>
        <w:t>nd</w:t>
      </w:r>
      <w:r w:rsidR="001A0AD9">
        <w:rPr>
          <w:rFonts w:ascii="CCW Cursive Writing 7" w:hAnsi="CCW Cursive Writing 7"/>
          <w:sz w:val="18"/>
          <w:u w:val="single"/>
        </w:rPr>
        <w:t xml:space="preserve"> September </w:t>
      </w:r>
      <w:r>
        <w:rPr>
          <w:rFonts w:ascii="CCW Cursive Writing 7" w:hAnsi="CCW Cursive Writing 7"/>
          <w:sz w:val="18"/>
          <w:u w:val="single"/>
        </w:rPr>
        <w:t xml:space="preserve"> </w:t>
      </w:r>
    </w:p>
    <w:p w14:paraId="38FD6DBB" w14:textId="1BE724F4" w:rsidR="002A48F4" w:rsidRPr="00AE0E48" w:rsidRDefault="001A0AD9" w:rsidP="002A48F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52029224" wp14:editId="5E3A03DA">
                <wp:simplePos x="0" y="0"/>
                <wp:positionH relativeFrom="column">
                  <wp:posOffset>-135299</wp:posOffset>
                </wp:positionH>
                <wp:positionV relativeFrom="paragraph">
                  <wp:posOffset>308433</wp:posOffset>
                </wp:positionV>
                <wp:extent cx="3248025" cy="2989742"/>
                <wp:effectExtent l="0" t="0" r="28575" b="20320"/>
                <wp:wrapNone/>
                <wp:docPr id="1" name="Text Box 1"/>
                <wp:cNvGraphicFramePr/>
                <a:graphic xmlns:a="http://schemas.openxmlformats.org/drawingml/2006/main">
                  <a:graphicData uri="http://schemas.microsoft.com/office/word/2010/wordprocessingShape">
                    <wps:wsp>
                      <wps:cNvSpPr txBox="1"/>
                      <wps:spPr>
                        <a:xfrm>
                          <a:off x="0" y="0"/>
                          <a:ext cx="3248025" cy="29897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D77DD5" w14:textId="77777777" w:rsidR="002A48F4" w:rsidRPr="00AE0E48" w:rsidRDefault="002A48F4" w:rsidP="002A48F4">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570323BA" w14:textId="5FB5113C" w:rsidR="002A48F4" w:rsidRPr="00B63D08"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 xml:space="preserve">We have explored </w:t>
                            </w:r>
                            <w:r w:rsidR="001A0AD9">
                              <w:rPr>
                                <w:rFonts w:ascii="CCW Cursive Writing 7" w:hAnsi="CCW Cursive Writing 7" w:cs="Times New Roman"/>
                                <w:sz w:val="14"/>
                                <w:szCs w:val="24"/>
                              </w:rPr>
                              <w:t>6 ways to start sentences in interesting ways.</w:t>
                            </w:r>
                          </w:p>
                          <w:p w14:paraId="2E7E7E1F" w14:textId="77777777" w:rsidR="002A48F4" w:rsidRPr="00B63D08"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 xml:space="preserve">In Maths, we have continued place value and have learnt how to </w:t>
                            </w:r>
                            <w:r w:rsidR="005B0BD6" w:rsidRPr="00B63D08">
                              <w:rPr>
                                <w:rFonts w:ascii="CCW Cursive Writing 7" w:hAnsi="CCW Cursive Writing 7" w:cs="Times New Roman"/>
                                <w:sz w:val="14"/>
                                <w:szCs w:val="24"/>
                              </w:rPr>
                              <w:t xml:space="preserve">read, write and order numbers up to 1,000,000 or more. </w:t>
                            </w:r>
                          </w:p>
                          <w:p w14:paraId="45B94626" w14:textId="77777777" w:rsidR="002A48F4" w:rsidRPr="00B63D08"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We have commenced our Science unit of the Classification of Living Things.</w:t>
                            </w:r>
                          </w:p>
                          <w:p w14:paraId="6FC5064E" w14:textId="1B412D00" w:rsidR="002A48F4"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 xml:space="preserve">We have also </w:t>
                            </w:r>
                            <w:r w:rsidR="001A0AD9">
                              <w:rPr>
                                <w:rFonts w:ascii="CCW Cursive Writing 7" w:hAnsi="CCW Cursive Writing 7" w:cs="Times New Roman"/>
                                <w:sz w:val="14"/>
                                <w:szCs w:val="24"/>
                              </w:rPr>
                              <w:t>explored e-safety in Computing.</w:t>
                            </w:r>
                            <w:r w:rsidRPr="00B63D08">
                              <w:rPr>
                                <w:rFonts w:ascii="CCW Cursive Writing 7" w:hAnsi="CCW Cursive Writing 7" w:cs="Times New Roman"/>
                                <w:sz w:val="14"/>
                                <w:szCs w:val="24"/>
                              </w:rPr>
                              <w:t xml:space="preserve"> </w:t>
                            </w:r>
                          </w:p>
                          <w:p w14:paraId="748FCAC1" w14:textId="2CB4B24B" w:rsidR="00B63D08" w:rsidRPr="00B63D08" w:rsidRDefault="00B63D08" w:rsidP="002A48F4">
                            <w:pPr>
                              <w:pStyle w:val="ListParagraph"/>
                              <w:numPr>
                                <w:ilvl w:val="0"/>
                                <w:numId w:val="2"/>
                              </w:numPr>
                              <w:rPr>
                                <w:rFonts w:ascii="CCW Cursive Writing 7" w:hAnsi="CCW Cursive Writing 7" w:cs="Times New Roman"/>
                                <w:sz w:val="14"/>
                                <w:szCs w:val="24"/>
                              </w:rPr>
                            </w:pPr>
                            <w:r>
                              <w:rPr>
                                <w:rFonts w:ascii="CCW Cursive Writing 7" w:hAnsi="CCW Cursive Writing 7" w:cs="Times New Roman"/>
                                <w:sz w:val="14"/>
                                <w:szCs w:val="24"/>
                              </w:rPr>
                              <w:t>In R.E we have been thinking about the journey of our li</w:t>
                            </w:r>
                            <w:r w:rsidR="00761C0A">
                              <w:rPr>
                                <w:rFonts w:ascii="CCW Cursive Writing 7" w:hAnsi="CCW Cursive Writing 7" w:cs="Times New Roman"/>
                                <w:sz w:val="14"/>
                                <w:szCs w:val="24"/>
                              </w:rPr>
                              <w:t>f</w:t>
                            </w:r>
                            <w:r>
                              <w:rPr>
                                <w:rFonts w:ascii="CCW Cursive Writing 7" w:hAnsi="CCW Cursive Writing 7" w:cs="Times New Roman"/>
                                <w:sz w:val="14"/>
                                <w:szCs w:val="24"/>
                              </w:rPr>
                              <w:t xml:space="preserve">e so far.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29224" id="_x0000_t202" coordsize="21600,21600" o:spt="202" path="m,l,21600r21600,l21600,xe">
                <v:stroke joinstyle="miter"/>
                <v:path gradientshapeok="t" o:connecttype="rect"/>
              </v:shapetype>
              <v:shape id="Text Box 1" o:spid="_x0000_s1026" type="#_x0000_t202" style="position:absolute;left:0;text-align:left;margin-left:-10.65pt;margin-top:24.3pt;width:255.75pt;height:2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" fillcolor="white [3201]" strokeweight=".5pt">
                <v:textbox>
                  <w:txbxContent>
                    <w:p w14:paraId="25D77DD5" w14:textId="77777777" w:rsidR="002A48F4" w:rsidRPr="00AE0E48" w:rsidRDefault="002A48F4" w:rsidP="002A48F4">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14:paraId="570323BA" w14:textId="5FB5113C" w:rsidR="002A48F4" w:rsidRPr="00B63D08"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 xml:space="preserve">We have explored </w:t>
                      </w:r>
                      <w:r w:rsidR="001A0AD9">
                        <w:rPr>
                          <w:rFonts w:ascii="CCW Cursive Writing 7" w:hAnsi="CCW Cursive Writing 7" w:cs="Times New Roman"/>
                          <w:sz w:val="14"/>
                          <w:szCs w:val="24"/>
                        </w:rPr>
                        <w:t>6 ways to start sentences in interesting ways.</w:t>
                      </w:r>
                    </w:p>
                    <w:p w14:paraId="2E7E7E1F" w14:textId="77777777" w:rsidR="002A48F4" w:rsidRPr="00B63D08"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 xml:space="preserve">In Maths, we have continued place value and have learnt how to </w:t>
                      </w:r>
                      <w:r w:rsidR="005B0BD6" w:rsidRPr="00B63D08">
                        <w:rPr>
                          <w:rFonts w:ascii="CCW Cursive Writing 7" w:hAnsi="CCW Cursive Writing 7" w:cs="Times New Roman"/>
                          <w:sz w:val="14"/>
                          <w:szCs w:val="24"/>
                        </w:rPr>
                        <w:t xml:space="preserve">read, write and order numbers up to 1,000,000 or more. </w:t>
                      </w:r>
                    </w:p>
                    <w:p w14:paraId="45B94626" w14:textId="77777777" w:rsidR="002A48F4" w:rsidRPr="00B63D08"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We have commenced our Science unit of the Classification of Living Things.</w:t>
                      </w:r>
                    </w:p>
                    <w:p w14:paraId="6FC5064E" w14:textId="1B412D00" w:rsidR="002A48F4" w:rsidRDefault="002A48F4" w:rsidP="002A48F4">
                      <w:pPr>
                        <w:pStyle w:val="ListParagraph"/>
                        <w:numPr>
                          <w:ilvl w:val="0"/>
                          <w:numId w:val="2"/>
                        </w:numPr>
                        <w:rPr>
                          <w:rFonts w:ascii="CCW Cursive Writing 7" w:hAnsi="CCW Cursive Writing 7" w:cs="Times New Roman"/>
                          <w:sz w:val="14"/>
                          <w:szCs w:val="24"/>
                        </w:rPr>
                      </w:pPr>
                      <w:r w:rsidRPr="00B63D08">
                        <w:rPr>
                          <w:rFonts w:ascii="CCW Cursive Writing 7" w:hAnsi="CCW Cursive Writing 7" w:cs="Times New Roman"/>
                          <w:sz w:val="14"/>
                          <w:szCs w:val="24"/>
                        </w:rPr>
                        <w:t xml:space="preserve">We have also </w:t>
                      </w:r>
                      <w:r w:rsidR="001A0AD9">
                        <w:rPr>
                          <w:rFonts w:ascii="CCW Cursive Writing 7" w:hAnsi="CCW Cursive Writing 7" w:cs="Times New Roman"/>
                          <w:sz w:val="14"/>
                          <w:szCs w:val="24"/>
                        </w:rPr>
                        <w:t>explored e-safety in Computing.</w:t>
                      </w:r>
                      <w:r w:rsidRPr="00B63D08">
                        <w:rPr>
                          <w:rFonts w:ascii="CCW Cursive Writing 7" w:hAnsi="CCW Cursive Writing 7" w:cs="Times New Roman"/>
                          <w:sz w:val="14"/>
                          <w:szCs w:val="24"/>
                        </w:rPr>
                        <w:t xml:space="preserve"> </w:t>
                      </w:r>
                    </w:p>
                    <w:p w14:paraId="748FCAC1" w14:textId="2CB4B24B" w:rsidR="00B63D08" w:rsidRPr="00B63D08" w:rsidRDefault="00B63D08" w:rsidP="002A48F4">
                      <w:pPr>
                        <w:pStyle w:val="ListParagraph"/>
                        <w:numPr>
                          <w:ilvl w:val="0"/>
                          <w:numId w:val="2"/>
                        </w:numPr>
                        <w:rPr>
                          <w:rFonts w:ascii="CCW Cursive Writing 7" w:hAnsi="CCW Cursive Writing 7" w:cs="Times New Roman"/>
                          <w:sz w:val="14"/>
                          <w:szCs w:val="24"/>
                        </w:rPr>
                      </w:pPr>
                      <w:r>
                        <w:rPr>
                          <w:rFonts w:ascii="CCW Cursive Writing 7" w:hAnsi="CCW Cursive Writing 7" w:cs="Times New Roman"/>
                          <w:sz w:val="14"/>
                          <w:szCs w:val="24"/>
                        </w:rPr>
                        <w:t>In R.E we have been thinking about the journey of our li</w:t>
                      </w:r>
                      <w:r w:rsidR="00761C0A">
                        <w:rPr>
                          <w:rFonts w:ascii="CCW Cursive Writing 7" w:hAnsi="CCW Cursive Writing 7" w:cs="Times New Roman"/>
                          <w:sz w:val="14"/>
                          <w:szCs w:val="24"/>
                        </w:rPr>
                        <w:t>f</w:t>
                      </w:r>
                      <w:r>
                        <w:rPr>
                          <w:rFonts w:ascii="CCW Cursive Writing 7" w:hAnsi="CCW Cursive Writing 7" w:cs="Times New Roman"/>
                          <w:sz w:val="14"/>
                          <w:szCs w:val="24"/>
                        </w:rPr>
                        <w:t xml:space="preserve">e so far. </w:t>
                      </w:r>
                    </w:p>
                  </w:txbxContent>
                </v:textbox>
              </v:shape>
            </w:pict>
          </mc:Fallback>
        </mc:AlternateContent>
      </w:r>
      <w:r w:rsidR="00761C0A"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613D09BA" wp14:editId="0833D8CC">
                <wp:simplePos x="0" y="0"/>
                <wp:positionH relativeFrom="column">
                  <wp:posOffset>3289935</wp:posOffset>
                </wp:positionH>
                <wp:positionV relativeFrom="paragraph">
                  <wp:posOffset>302895</wp:posOffset>
                </wp:positionV>
                <wp:extent cx="3095625" cy="30003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095625" cy="3000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71D60A" w14:textId="77777777" w:rsidR="002A48F4" w:rsidRPr="00AE0E48" w:rsidRDefault="002A48F4" w:rsidP="002A48F4">
                            <w:pPr>
                              <w:rPr>
                                <w:rFonts w:ascii="CCW Cursive Writing 7" w:hAnsi="CCW Cursive Writing 7"/>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14:paraId="6E2CF886" w14:textId="7FB3F926" w:rsidR="002A48F4" w:rsidRPr="00B63D08"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 xml:space="preserve">We will be learning how to round </w:t>
                            </w:r>
                            <w:r w:rsidR="005B0BD6" w:rsidRPr="00B63D08">
                              <w:rPr>
                                <w:rFonts w:ascii="CCW Cursive Writing 7" w:hAnsi="CCW Cursive Writing 7"/>
                                <w:sz w:val="14"/>
                                <w:szCs w:val="14"/>
                              </w:rPr>
                              <w:t xml:space="preserve">numbers to the nearest 100, 100 and 10,000 with up to </w:t>
                            </w:r>
                            <w:r w:rsidR="00FE71BA">
                              <w:rPr>
                                <w:rFonts w:ascii="CCW Cursive Writing 7" w:hAnsi="CCW Cursive Writing 7"/>
                                <w:sz w:val="14"/>
                                <w:szCs w:val="14"/>
                              </w:rPr>
                              <w:t>7</w:t>
                            </w:r>
                            <w:r w:rsidR="005B0BD6" w:rsidRPr="00B63D08">
                              <w:rPr>
                                <w:rFonts w:ascii="CCW Cursive Writing 7" w:hAnsi="CCW Cursive Writing 7"/>
                                <w:sz w:val="14"/>
                                <w:szCs w:val="14"/>
                              </w:rPr>
                              <w:t xml:space="preserve"> digit numbers. </w:t>
                            </w:r>
                            <w:r w:rsidRPr="00B63D08">
                              <w:rPr>
                                <w:rFonts w:ascii="CCW Cursive Writing 7" w:hAnsi="CCW Cursive Writing 7"/>
                                <w:sz w:val="14"/>
                                <w:szCs w:val="14"/>
                              </w:rPr>
                              <w:t xml:space="preserve"> </w:t>
                            </w:r>
                          </w:p>
                          <w:p w14:paraId="4E47240A" w14:textId="7FF2BC02" w:rsidR="002A48F4" w:rsidRPr="00B63D08"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We will be c</w:t>
                            </w:r>
                            <w:r w:rsidR="001A0AD9">
                              <w:rPr>
                                <w:rFonts w:ascii="CCW Cursive Writing 7" w:hAnsi="CCW Cursive Writing 7"/>
                                <w:sz w:val="14"/>
                                <w:szCs w:val="14"/>
                              </w:rPr>
                              <w:t>ommencing</w:t>
                            </w:r>
                            <w:r w:rsidRPr="00B63D08">
                              <w:rPr>
                                <w:rFonts w:ascii="CCW Cursive Writing 7" w:hAnsi="CCW Cursive Writing 7"/>
                                <w:sz w:val="14"/>
                                <w:szCs w:val="14"/>
                              </w:rPr>
                              <w:t xml:space="preserve"> our letter writing unit</w:t>
                            </w:r>
                            <w:r w:rsidR="001A0AD9">
                              <w:rPr>
                                <w:rFonts w:ascii="CCW Cursive Writing 7" w:hAnsi="CCW Cursive Writing 7"/>
                                <w:sz w:val="14"/>
                                <w:szCs w:val="14"/>
                              </w:rPr>
                              <w:t xml:space="preserve"> relating to formal and informal writing</w:t>
                            </w:r>
                            <w:r w:rsidRPr="00B63D08">
                              <w:rPr>
                                <w:rFonts w:ascii="CCW Cursive Writing 7" w:hAnsi="CCW Cursive Writing 7"/>
                                <w:sz w:val="14"/>
                                <w:szCs w:val="14"/>
                              </w:rPr>
                              <w:t>.</w:t>
                            </w:r>
                          </w:p>
                          <w:p w14:paraId="1A3E7B1D" w14:textId="574E3D11" w:rsidR="002A48F4" w:rsidRPr="00B63D08"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We will be learning about the location of the rainforests in the world</w:t>
                            </w:r>
                            <w:r w:rsidR="001A0AD9">
                              <w:rPr>
                                <w:rFonts w:ascii="CCW Cursive Writing 7" w:hAnsi="CCW Cursive Writing 7"/>
                                <w:sz w:val="14"/>
                                <w:szCs w:val="14"/>
                              </w:rPr>
                              <w:t>.</w:t>
                            </w:r>
                          </w:p>
                          <w:p w14:paraId="48B53E86" w14:textId="77777777" w:rsidR="001A0AD9"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In R.E, we will be continuing our ‘Life as a Journey’ unit.</w:t>
                            </w:r>
                          </w:p>
                          <w:p w14:paraId="6A05B517" w14:textId="01DFF02B" w:rsidR="002A48F4" w:rsidRDefault="001A0AD9" w:rsidP="002A48F4">
                            <w:pPr>
                              <w:pStyle w:val="ListParagraph"/>
                              <w:numPr>
                                <w:ilvl w:val="0"/>
                                <w:numId w:val="1"/>
                              </w:numPr>
                              <w:rPr>
                                <w:rFonts w:ascii="CCW Cursive Writing 7" w:hAnsi="CCW Cursive Writing 7"/>
                                <w:sz w:val="14"/>
                                <w:szCs w:val="14"/>
                              </w:rPr>
                            </w:pPr>
                            <w:r>
                              <w:rPr>
                                <w:rFonts w:ascii="CCW Cursive Writing 7" w:hAnsi="CCW Cursive Writing 7"/>
                                <w:sz w:val="14"/>
                                <w:szCs w:val="14"/>
                              </w:rPr>
                              <w:t>PE starts next week on Mondays and Wednesdays</w:t>
                            </w:r>
                            <w:r w:rsidR="002A48F4" w:rsidRPr="00B63D08">
                              <w:rPr>
                                <w:rFonts w:ascii="CCW Cursive Writing 7" w:hAnsi="CCW Cursive Writing 7"/>
                                <w:sz w:val="14"/>
                                <w:szCs w:val="14"/>
                              </w:rPr>
                              <w:t xml:space="preserve"> </w:t>
                            </w:r>
                            <w:r>
                              <w:rPr>
                                <w:rFonts w:ascii="CCW Cursive Writing 7" w:hAnsi="CCW Cursive Writing 7"/>
                                <w:sz w:val="14"/>
                                <w:szCs w:val="14"/>
                              </w:rPr>
                              <w:t xml:space="preserve">so full PE kits on those days. </w:t>
                            </w:r>
                          </w:p>
                          <w:p w14:paraId="38DF686E" w14:textId="1D0DF23A" w:rsidR="005C3D01" w:rsidRPr="00FE71BA" w:rsidRDefault="005C3D01" w:rsidP="001A0AD9">
                            <w:pPr>
                              <w:pStyle w:val="ListParagraph"/>
                              <w:rPr>
                                <w:rFonts w:ascii="CCW Cursive Writing 7" w:hAnsi="CCW Cursive Writing 7"/>
                                <w:b/>
                                <w:sz w:val="14"/>
                                <w:szCs w:val="14"/>
                                <w:highlight w:val="yel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D09BA" id="Text Box 2" o:spid="_x0000_s1027" type="#_x0000_t202" style="position:absolute;left:0;text-align:left;margin-left:259.05pt;margin-top:23.85pt;width:243.75pt;height:23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" fillcolor="white [3201]" strokeweight=".5pt">
                <v:textbox>
                  <w:txbxContent>
                    <w:p w14:paraId="1471D60A" w14:textId="77777777" w:rsidR="002A48F4" w:rsidRPr="00AE0E48" w:rsidRDefault="002A48F4" w:rsidP="002A48F4">
                      <w:pPr>
                        <w:rPr>
                          <w:rFonts w:ascii="CCW Cursive Writing 7" w:hAnsi="CCW Cursive Writing 7"/>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14:paraId="6E2CF886" w14:textId="7FB3F926" w:rsidR="002A48F4" w:rsidRPr="00B63D08"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 xml:space="preserve">We will be learning how to round </w:t>
                      </w:r>
                      <w:r w:rsidR="005B0BD6" w:rsidRPr="00B63D08">
                        <w:rPr>
                          <w:rFonts w:ascii="CCW Cursive Writing 7" w:hAnsi="CCW Cursive Writing 7"/>
                          <w:sz w:val="14"/>
                          <w:szCs w:val="14"/>
                        </w:rPr>
                        <w:t xml:space="preserve">numbers to the nearest 100, 100 and 10,000 with up to </w:t>
                      </w:r>
                      <w:r w:rsidR="00FE71BA">
                        <w:rPr>
                          <w:rFonts w:ascii="CCW Cursive Writing 7" w:hAnsi="CCW Cursive Writing 7"/>
                          <w:sz w:val="14"/>
                          <w:szCs w:val="14"/>
                        </w:rPr>
                        <w:t>7</w:t>
                      </w:r>
                      <w:r w:rsidR="005B0BD6" w:rsidRPr="00B63D08">
                        <w:rPr>
                          <w:rFonts w:ascii="CCW Cursive Writing 7" w:hAnsi="CCW Cursive Writing 7"/>
                          <w:sz w:val="14"/>
                          <w:szCs w:val="14"/>
                        </w:rPr>
                        <w:t xml:space="preserve"> digit numbers. </w:t>
                      </w:r>
                      <w:r w:rsidRPr="00B63D08">
                        <w:rPr>
                          <w:rFonts w:ascii="CCW Cursive Writing 7" w:hAnsi="CCW Cursive Writing 7"/>
                          <w:sz w:val="14"/>
                          <w:szCs w:val="14"/>
                        </w:rPr>
                        <w:t xml:space="preserve"> </w:t>
                      </w:r>
                    </w:p>
                    <w:p w14:paraId="4E47240A" w14:textId="7FF2BC02" w:rsidR="002A48F4" w:rsidRPr="00B63D08"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We will be c</w:t>
                      </w:r>
                      <w:r w:rsidR="001A0AD9">
                        <w:rPr>
                          <w:rFonts w:ascii="CCW Cursive Writing 7" w:hAnsi="CCW Cursive Writing 7"/>
                          <w:sz w:val="14"/>
                          <w:szCs w:val="14"/>
                        </w:rPr>
                        <w:t>ommencing</w:t>
                      </w:r>
                      <w:r w:rsidRPr="00B63D08">
                        <w:rPr>
                          <w:rFonts w:ascii="CCW Cursive Writing 7" w:hAnsi="CCW Cursive Writing 7"/>
                          <w:sz w:val="14"/>
                          <w:szCs w:val="14"/>
                        </w:rPr>
                        <w:t xml:space="preserve"> our letter writing unit</w:t>
                      </w:r>
                      <w:r w:rsidR="001A0AD9">
                        <w:rPr>
                          <w:rFonts w:ascii="CCW Cursive Writing 7" w:hAnsi="CCW Cursive Writing 7"/>
                          <w:sz w:val="14"/>
                          <w:szCs w:val="14"/>
                        </w:rPr>
                        <w:t xml:space="preserve"> relating to formal and informal writing</w:t>
                      </w:r>
                      <w:r w:rsidRPr="00B63D08">
                        <w:rPr>
                          <w:rFonts w:ascii="CCW Cursive Writing 7" w:hAnsi="CCW Cursive Writing 7"/>
                          <w:sz w:val="14"/>
                          <w:szCs w:val="14"/>
                        </w:rPr>
                        <w:t>.</w:t>
                      </w:r>
                    </w:p>
                    <w:p w14:paraId="1A3E7B1D" w14:textId="574E3D11" w:rsidR="002A48F4" w:rsidRPr="00B63D08"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We will be learning about the location of the rainforests in the world</w:t>
                      </w:r>
                      <w:r w:rsidR="001A0AD9">
                        <w:rPr>
                          <w:rFonts w:ascii="CCW Cursive Writing 7" w:hAnsi="CCW Cursive Writing 7"/>
                          <w:sz w:val="14"/>
                          <w:szCs w:val="14"/>
                        </w:rPr>
                        <w:t>.</w:t>
                      </w:r>
                    </w:p>
                    <w:p w14:paraId="48B53E86" w14:textId="77777777" w:rsidR="001A0AD9" w:rsidRDefault="002A48F4" w:rsidP="002A48F4">
                      <w:pPr>
                        <w:pStyle w:val="ListParagraph"/>
                        <w:numPr>
                          <w:ilvl w:val="0"/>
                          <w:numId w:val="1"/>
                        </w:numPr>
                        <w:rPr>
                          <w:rFonts w:ascii="CCW Cursive Writing 7" w:hAnsi="CCW Cursive Writing 7"/>
                          <w:sz w:val="14"/>
                          <w:szCs w:val="14"/>
                        </w:rPr>
                      </w:pPr>
                      <w:r w:rsidRPr="00B63D08">
                        <w:rPr>
                          <w:rFonts w:ascii="CCW Cursive Writing 7" w:hAnsi="CCW Cursive Writing 7"/>
                          <w:sz w:val="14"/>
                          <w:szCs w:val="14"/>
                        </w:rPr>
                        <w:t>In R.E, we will be continuing our ‘Life as a Journey’ unit.</w:t>
                      </w:r>
                    </w:p>
                    <w:p w14:paraId="6A05B517" w14:textId="01DFF02B" w:rsidR="002A48F4" w:rsidRDefault="001A0AD9" w:rsidP="002A48F4">
                      <w:pPr>
                        <w:pStyle w:val="ListParagraph"/>
                        <w:numPr>
                          <w:ilvl w:val="0"/>
                          <w:numId w:val="1"/>
                        </w:numPr>
                        <w:rPr>
                          <w:rFonts w:ascii="CCW Cursive Writing 7" w:hAnsi="CCW Cursive Writing 7"/>
                          <w:sz w:val="14"/>
                          <w:szCs w:val="14"/>
                        </w:rPr>
                      </w:pPr>
                      <w:r>
                        <w:rPr>
                          <w:rFonts w:ascii="CCW Cursive Writing 7" w:hAnsi="CCW Cursive Writing 7"/>
                          <w:sz w:val="14"/>
                          <w:szCs w:val="14"/>
                        </w:rPr>
                        <w:t>PE starts next week on Mondays and Wednesdays</w:t>
                      </w:r>
                      <w:r w:rsidR="002A48F4" w:rsidRPr="00B63D08">
                        <w:rPr>
                          <w:rFonts w:ascii="CCW Cursive Writing 7" w:hAnsi="CCW Cursive Writing 7"/>
                          <w:sz w:val="14"/>
                          <w:szCs w:val="14"/>
                        </w:rPr>
                        <w:t xml:space="preserve"> </w:t>
                      </w:r>
                      <w:r>
                        <w:rPr>
                          <w:rFonts w:ascii="CCW Cursive Writing 7" w:hAnsi="CCW Cursive Writing 7"/>
                          <w:sz w:val="14"/>
                          <w:szCs w:val="14"/>
                        </w:rPr>
                        <w:t xml:space="preserve">so full PE kits on those days. </w:t>
                      </w:r>
                    </w:p>
                    <w:p w14:paraId="38DF686E" w14:textId="1D0DF23A" w:rsidR="005C3D01" w:rsidRPr="00FE71BA" w:rsidRDefault="005C3D01" w:rsidP="001A0AD9">
                      <w:pPr>
                        <w:pStyle w:val="ListParagraph"/>
                        <w:rPr>
                          <w:rFonts w:ascii="CCW Cursive Writing 7" w:hAnsi="CCW Cursive Writing 7"/>
                          <w:b/>
                          <w:sz w:val="14"/>
                          <w:szCs w:val="14"/>
                          <w:highlight w:val="yellow"/>
                        </w:rPr>
                      </w:pPr>
                    </w:p>
                  </w:txbxContent>
                </v:textbox>
              </v:shape>
            </w:pict>
          </mc:Fallback>
        </mc:AlternateContent>
      </w:r>
      <w:r w:rsidR="002A48F4" w:rsidRPr="00AE0E48">
        <w:rPr>
          <w:rFonts w:ascii="CCW Cursive Writing 7" w:hAnsi="CCW Cursive Writing 7"/>
          <w:sz w:val="18"/>
          <w:u w:val="single"/>
        </w:rPr>
        <w:t>Homework due</w:t>
      </w:r>
      <w:r w:rsidR="00B63D08">
        <w:rPr>
          <w:rFonts w:ascii="CCW Cursive Writing 7" w:hAnsi="CCW Cursive Writing 7"/>
          <w:sz w:val="18"/>
          <w:u w:val="single"/>
        </w:rPr>
        <w:t xml:space="preserve"> in by</w:t>
      </w:r>
      <w:r w:rsidR="002A48F4" w:rsidRPr="00AE0E48">
        <w:rPr>
          <w:rFonts w:ascii="CCW Cursive Writing 7" w:hAnsi="CCW Cursive Writing 7"/>
          <w:sz w:val="18"/>
          <w:u w:val="single"/>
        </w:rPr>
        <w:t xml:space="preserve">: </w:t>
      </w:r>
      <w:r w:rsidR="002A48F4" w:rsidRPr="00AE0E48">
        <w:rPr>
          <w:rFonts w:ascii="CCW Cursive Writing 7" w:hAnsi="CCW Cursive Writing 7"/>
          <w:b/>
          <w:sz w:val="18"/>
          <w:u w:val="single"/>
        </w:rPr>
        <w:t xml:space="preserve">Wednesday </w:t>
      </w:r>
      <w:r>
        <w:rPr>
          <w:rFonts w:ascii="CCW Cursive Writing 7" w:hAnsi="CCW Cursive Writing 7"/>
          <w:b/>
          <w:sz w:val="18"/>
          <w:u w:val="single"/>
        </w:rPr>
        <w:t>7</w:t>
      </w:r>
      <w:r w:rsidR="00B63D08">
        <w:rPr>
          <w:rFonts w:ascii="CCW Cursive Writing 7" w:hAnsi="CCW Cursive Writing 7"/>
          <w:b/>
          <w:sz w:val="18"/>
          <w:u w:val="single"/>
        </w:rPr>
        <w:t>th</w:t>
      </w:r>
      <w:r w:rsidR="002A48F4">
        <w:rPr>
          <w:rFonts w:ascii="CCW Cursive Writing 7" w:hAnsi="CCW Cursive Writing 7"/>
          <w:b/>
          <w:sz w:val="18"/>
          <w:u w:val="single"/>
        </w:rPr>
        <w:t xml:space="preserve"> </w:t>
      </w:r>
      <w:r w:rsidR="002A48F4" w:rsidRPr="00AE0E48">
        <w:rPr>
          <w:rFonts w:ascii="CCW Cursive Writing 7" w:hAnsi="CCW Cursive Writing 7"/>
          <w:b/>
          <w:sz w:val="18"/>
          <w:u w:val="single"/>
        </w:rPr>
        <w:t>September</w:t>
      </w:r>
    </w:p>
    <w:p w14:paraId="6D676690" w14:textId="77777777" w:rsidR="002A48F4" w:rsidRPr="00AE0E48" w:rsidRDefault="002A48F4" w:rsidP="002A48F4">
      <w:pPr>
        <w:jc w:val="center"/>
        <w:rPr>
          <w:rFonts w:ascii="CCW Cursive Writing 7" w:hAnsi="CCW Cursive Writing 7"/>
          <w:sz w:val="18"/>
          <w:u w:val="single"/>
        </w:rPr>
      </w:pPr>
    </w:p>
    <w:p w14:paraId="32D69507" w14:textId="77777777" w:rsidR="002A48F4" w:rsidRPr="00AE0E48" w:rsidRDefault="002A48F4" w:rsidP="002A48F4">
      <w:pPr>
        <w:rPr>
          <w:rFonts w:ascii="CCW Cursive Writing 7" w:hAnsi="CCW Cursive Writing 7"/>
          <w:sz w:val="18"/>
        </w:rPr>
      </w:pPr>
    </w:p>
    <w:p w14:paraId="6D200AFA" w14:textId="77777777" w:rsidR="002A48F4" w:rsidRPr="00AE0E48" w:rsidRDefault="002A48F4" w:rsidP="002A48F4">
      <w:pPr>
        <w:rPr>
          <w:rFonts w:ascii="CCW Cursive Writing 7" w:hAnsi="CCW Cursive Writing 7"/>
          <w:sz w:val="18"/>
        </w:rPr>
      </w:pPr>
    </w:p>
    <w:p w14:paraId="01520612" w14:textId="77777777" w:rsidR="002A48F4" w:rsidRPr="00AE0E48" w:rsidRDefault="002A48F4" w:rsidP="002A48F4">
      <w:pPr>
        <w:rPr>
          <w:rFonts w:ascii="CCW Cursive Writing 7" w:hAnsi="CCW Cursive Writing 7"/>
          <w:sz w:val="18"/>
        </w:rPr>
      </w:pPr>
    </w:p>
    <w:p w14:paraId="42BF8DB9" w14:textId="77777777" w:rsidR="002A48F4" w:rsidRPr="00AE0E48" w:rsidRDefault="002A48F4" w:rsidP="002A48F4">
      <w:pPr>
        <w:rPr>
          <w:rFonts w:ascii="CCW Cursive Writing 7" w:hAnsi="CCW Cursive Writing 7"/>
          <w:sz w:val="18"/>
        </w:rPr>
      </w:pPr>
    </w:p>
    <w:p w14:paraId="49ACB9FD" w14:textId="77777777" w:rsidR="002A48F4" w:rsidRPr="00AE0E48" w:rsidRDefault="002A48F4" w:rsidP="002A48F4">
      <w:pPr>
        <w:rPr>
          <w:rFonts w:ascii="CCW Cursive Writing 7" w:hAnsi="CCW Cursive Writing 7"/>
          <w:sz w:val="18"/>
        </w:rPr>
      </w:pPr>
    </w:p>
    <w:p w14:paraId="026804AB" w14:textId="77777777" w:rsidR="002A48F4" w:rsidRPr="00AE0E48" w:rsidRDefault="002A48F4" w:rsidP="002A48F4">
      <w:pPr>
        <w:rPr>
          <w:rFonts w:ascii="CCW Cursive Writing 7" w:hAnsi="CCW Cursive Writing 7"/>
          <w:b/>
          <w:sz w:val="18"/>
        </w:rPr>
      </w:pPr>
    </w:p>
    <w:p w14:paraId="6B87BADB" w14:textId="77777777" w:rsidR="002A48F4" w:rsidRPr="00AE0E48" w:rsidRDefault="002A48F4" w:rsidP="002A48F4">
      <w:pPr>
        <w:rPr>
          <w:rFonts w:ascii="CCW Cursive Writing 7" w:hAnsi="CCW Cursive Writing 7"/>
          <w:b/>
          <w:sz w:val="18"/>
        </w:rPr>
      </w:pPr>
    </w:p>
    <w:p w14:paraId="1F64213D" w14:textId="77777777" w:rsidR="00CB0349" w:rsidRDefault="00CB0349" w:rsidP="002A48F4">
      <w:pPr>
        <w:pStyle w:val="NoSpacing"/>
        <w:rPr>
          <w:rFonts w:ascii="CCW Cursive Writing 7" w:hAnsi="CCW Cursive Writing 7"/>
          <w:b/>
          <w:sz w:val="18"/>
        </w:rPr>
      </w:pPr>
    </w:p>
    <w:p w14:paraId="445A8FB0" w14:textId="280D34A9" w:rsidR="00E633BA" w:rsidRDefault="00E633BA" w:rsidP="002A48F4">
      <w:pPr>
        <w:pStyle w:val="NoSpacing"/>
        <w:rPr>
          <w:rFonts w:ascii="CCW Cursive Writing 7" w:hAnsi="CCW Cursive Writing 7"/>
          <w:b/>
          <w:sz w:val="18"/>
        </w:rPr>
      </w:pPr>
    </w:p>
    <w:p w14:paraId="1DA9FAE6" w14:textId="1D0B0709" w:rsidR="001A0AD9" w:rsidRDefault="001A0AD9" w:rsidP="002A48F4">
      <w:pPr>
        <w:pStyle w:val="NoSpacing"/>
        <w:rPr>
          <w:rFonts w:ascii="CCW Cursive Writing 7" w:hAnsi="CCW Cursive Writing 7"/>
          <w:b/>
          <w:sz w:val="18"/>
        </w:rPr>
      </w:pPr>
    </w:p>
    <w:p w14:paraId="4B19AC50" w14:textId="32F4588F" w:rsidR="001A0AD9" w:rsidRDefault="001A0AD9" w:rsidP="002A48F4">
      <w:pPr>
        <w:pStyle w:val="NoSpacing"/>
        <w:rPr>
          <w:rFonts w:ascii="CCW Cursive Writing 7" w:hAnsi="CCW Cursive Writing 7"/>
          <w:b/>
          <w:sz w:val="18"/>
        </w:rPr>
      </w:pPr>
    </w:p>
    <w:p w14:paraId="62F63FDD" w14:textId="0D7B824D" w:rsidR="001A0AD9" w:rsidRDefault="001A0AD9" w:rsidP="002A48F4">
      <w:pPr>
        <w:pStyle w:val="NoSpacing"/>
        <w:rPr>
          <w:rFonts w:ascii="CCW Cursive Writing 7" w:hAnsi="CCW Cursive Writing 7"/>
          <w:b/>
          <w:sz w:val="18"/>
        </w:rPr>
      </w:pPr>
      <w:r>
        <w:rPr>
          <w:rFonts w:ascii="CCW Cursive Writing 7" w:hAnsi="CCW Cursive Writing 7"/>
          <w:b/>
          <w:sz w:val="18"/>
        </w:rPr>
        <w:t xml:space="preserve">Welcome back and welcome to Year 6. We hope you have had a lovely break and are ready to get stuck into our busy yet exciting term! Each week you will receive your homework overview that will be stuck into your homework books. This week there is reading and spellings for your first week back.  </w:t>
      </w:r>
    </w:p>
    <w:p w14:paraId="02A7F53E" w14:textId="77777777" w:rsidR="00E633BA" w:rsidRDefault="00E633BA" w:rsidP="002A48F4">
      <w:pPr>
        <w:pStyle w:val="NoSpacing"/>
        <w:rPr>
          <w:rFonts w:ascii="CCW Cursive Writing 7" w:hAnsi="CCW Cursive Writing 7"/>
          <w:b/>
          <w:sz w:val="18"/>
        </w:rPr>
      </w:pPr>
    </w:p>
    <w:p w14:paraId="5118603E" w14:textId="7F3A825C" w:rsidR="002A48F4" w:rsidRPr="00AE0E48" w:rsidRDefault="002A48F4" w:rsidP="002A48F4">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14:paraId="2F30FEAB" w14:textId="77777777" w:rsidR="00CC2561" w:rsidRDefault="00CC2561" w:rsidP="002A48F4">
      <w:pPr>
        <w:pStyle w:val="NoSpacing"/>
        <w:rPr>
          <w:rFonts w:ascii="CCW Cursive Writing 7" w:hAnsi="CCW Cursive Writing 7"/>
          <w:b/>
          <w:noProof/>
          <w:sz w:val="18"/>
          <w:u w:val="single"/>
          <w:lang w:eastAsia="en-GB"/>
        </w:rPr>
      </w:pPr>
    </w:p>
    <w:p w14:paraId="05A6BF4A" w14:textId="77777777" w:rsidR="002A48F4" w:rsidRPr="00CD30C7" w:rsidRDefault="002A48F4" w:rsidP="002A48F4">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14:paraId="078A2A03" w14:textId="4979E922" w:rsidR="002A48F4" w:rsidRDefault="00A44DA1" w:rsidP="002A48F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Please </w:t>
      </w:r>
      <w:r w:rsidR="002A48F4" w:rsidRPr="00CD30C7">
        <w:rPr>
          <w:rFonts w:ascii="CCW Cursive Writing 7" w:hAnsi="CCW Cursive Writing 7"/>
          <w:noProof/>
          <w:sz w:val="18"/>
          <w:lang w:eastAsia="en-GB"/>
        </w:rPr>
        <w:t xml:space="preserve">read frequently throughout the week and </w:t>
      </w:r>
      <w:r>
        <w:rPr>
          <w:rFonts w:ascii="CCW Cursive Writing 7" w:hAnsi="CCW Cursive Writing 7"/>
          <w:noProof/>
          <w:sz w:val="18"/>
          <w:lang w:eastAsia="en-GB"/>
        </w:rPr>
        <w:t xml:space="preserve">complete </w:t>
      </w:r>
      <w:r w:rsidR="002A48F4" w:rsidRPr="00CD30C7">
        <w:rPr>
          <w:rFonts w:ascii="CCW Cursive Writing 7" w:hAnsi="CCW Cursive Writing 7"/>
          <w:noProof/>
          <w:sz w:val="18"/>
          <w:lang w:eastAsia="en-GB"/>
        </w:rPr>
        <w:t xml:space="preserve">reading </w:t>
      </w:r>
      <w:r w:rsidR="002A48F4">
        <w:rPr>
          <w:rFonts w:ascii="CCW Cursive Writing 7" w:hAnsi="CCW Cursive Writing 7"/>
          <w:noProof/>
          <w:sz w:val="18"/>
          <w:lang w:eastAsia="en-GB"/>
        </w:rPr>
        <w:t>comments in</w:t>
      </w:r>
      <w:r>
        <w:rPr>
          <w:rFonts w:ascii="CCW Cursive Writing 7" w:hAnsi="CCW Cursive Writing 7"/>
          <w:noProof/>
          <w:sz w:val="18"/>
          <w:lang w:eastAsia="en-GB"/>
        </w:rPr>
        <w:t xml:space="preserve"> your</w:t>
      </w:r>
      <w:r w:rsidR="005C3D01">
        <w:rPr>
          <w:rFonts w:ascii="CCW Cursive Writing 7" w:hAnsi="CCW Cursive Writing 7"/>
          <w:noProof/>
          <w:sz w:val="18"/>
          <w:lang w:eastAsia="en-GB"/>
        </w:rPr>
        <w:t xml:space="preserve"> Reading </w:t>
      </w:r>
      <w:r w:rsidR="00FE71BA">
        <w:rPr>
          <w:rFonts w:ascii="CCW Cursive Writing 7" w:hAnsi="CCW Cursive Writing 7"/>
          <w:noProof/>
          <w:sz w:val="18"/>
          <w:lang w:eastAsia="en-GB"/>
        </w:rPr>
        <w:t>Records.</w:t>
      </w:r>
    </w:p>
    <w:p w14:paraId="2AA73DA4" w14:textId="77777777" w:rsidR="005C3D01" w:rsidRPr="00CD30C7" w:rsidRDefault="005C3D01" w:rsidP="002A48F4">
      <w:pPr>
        <w:pStyle w:val="NoSpacing"/>
        <w:rPr>
          <w:rFonts w:ascii="CCW Cursive Writing 7" w:hAnsi="CCW Cursive Writing 7"/>
          <w:noProof/>
          <w:sz w:val="18"/>
          <w:lang w:eastAsia="en-GB"/>
        </w:rPr>
      </w:pPr>
    </w:p>
    <w:p w14:paraId="5A7A5994" w14:textId="77777777" w:rsidR="002A48F4" w:rsidRPr="00503394" w:rsidRDefault="002A48F4" w:rsidP="002A48F4">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14:paraId="22CB6E37" w14:textId="693AD7E2" w:rsidR="002A48F4" w:rsidRPr="00CD30C7" w:rsidRDefault="002A48F4" w:rsidP="002A48F4">
      <w:pPr>
        <w:pStyle w:val="NoSpacing"/>
        <w:rPr>
          <w:rFonts w:ascii="CCW Cursive Writing 7" w:hAnsi="CCW Cursive Writing 7"/>
          <w:b/>
          <w:noProof/>
          <w:sz w:val="18"/>
          <w:szCs w:val="18"/>
          <w:u w:val="single"/>
          <w:lang w:eastAsia="en-GB"/>
        </w:rPr>
      </w:pPr>
      <w:r>
        <w:rPr>
          <w:rFonts w:ascii="CCW Cursive Writing 7" w:hAnsi="CCW Cursive Writing 7"/>
          <w:noProof/>
          <w:sz w:val="18"/>
          <w:szCs w:val="18"/>
          <w:lang w:eastAsia="en-GB"/>
        </w:rPr>
        <w:t xml:space="preserve">Children should practise their target </w:t>
      </w:r>
      <w:r w:rsidRPr="00CD30C7">
        <w:rPr>
          <w:rFonts w:ascii="CCW Cursive Writing 7" w:hAnsi="CCW Cursive Writing 7"/>
          <w:noProof/>
          <w:sz w:val="18"/>
          <w:szCs w:val="18"/>
          <w:lang w:eastAsia="en-GB"/>
        </w:rPr>
        <w:t>spellings in their homework book</w:t>
      </w:r>
      <w:r w:rsidR="00FE71BA">
        <w:rPr>
          <w:rFonts w:ascii="CCW Cursive Writing 7" w:hAnsi="CCW Cursive Writing 7"/>
          <w:noProof/>
          <w:sz w:val="18"/>
          <w:szCs w:val="18"/>
          <w:lang w:eastAsia="en-GB"/>
        </w:rPr>
        <w:t xml:space="preserve"> and complete two sides of A4.</w:t>
      </w:r>
      <w:r w:rsidRPr="00CD30C7">
        <w:rPr>
          <w:rFonts w:ascii="CCW Cursive Writing 7" w:hAnsi="CCW Cursive Writing 7"/>
          <w:noProof/>
          <w:sz w:val="18"/>
          <w:szCs w:val="18"/>
          <w:lang w:eastAsia="en-GB"/>
        </w:rPr>
        <w:t>.</w:t>
      </w:r>
    </w:p>
    <w:p w14:paraId="3798531F" w14:textId="77777777" w:rsidR="00FE71BA" w:rsidRDefault="002A48F4" w:rsidP="00FE71BA">
      <w:pPr>
        <w:jc w:val="center"/>
        <w:rPr>
          <w:rFonts w:ascii="Comic Sans MS" w:hAnsi="Comic Sans MS"/>
          <w:sz w:val="20"/>
          <w:szCs w:val="20"/>
        </w:rPr>
      </w:pPr>
      <w:r w:rsidRPr="00CD30C7">
        <w:rPr>
          <w:rFonts w:ascii="CCW Cursive Writing 7" w:hAnsi="CCW Cursive Writing 7"/>
          <w:noProof/>
          <w:sz w:val="18"/>
          <w:szCs w:val="18"/>
          <w:lang w:eastAsia="en-GB"/>
        </w:rPr>
        <w:t xml:space="preserve">The spellings this week focus on </w:t>
      </w:r>
      <w:r w:rsidR="00243C0B">
        <w:rPr>
          <w:rFonts w:ascii="Comic Sans MS" w:hAnsi="Comic Sans MS"/>
          <w:sz w:val="20"/>
          <w:szCs w:val="20"/>
        </w:rPr>
        <w:t>-</w:t>
      </w:r>
      <w:r w:rsidR="00FE71BA">
        <w:rPr>
          <w:rFonts w:ascii="Comic Sans MS" w:hAnsi="Comic Sans MS"/>
          <w:sz w:val="20"/>
          <w:szCs w:val="20"/>
        </w:rPr>
        <w:t xml:space="preserve">-ial- tial – cial </w:t>
      </w:r>
    </w:p>
    <w:p w14:paraId="69807EAE" w14:textId="070D65F6" w:rsidR="00E82C13" w:rsidRPr="001A0AD9" w:rsidRDefault="00243C0B" w:rsidP="001A0AD9">
      <w:pPr>
        <w:jc w:val="center"/>
        <w:rPr>
          <w:rFonts w:ascii="Comic Sans MS" w:hAnsi="Comic Sans MS"/>
          <w:sz w:val="20"/>
          <w:szCs w:val="20"/>
        </w:rPr>
      </w:pPr>
      <w:r>
        <w:rPr>
          <w:rFonts w:ascii="Comic Sans MS" w:hAnsi="Comic Sans MS"/>
          <w:sz w:val="20"/>
          <w:szCs w:val="20"/>
        </w:rPr>
        <w:t xml:space="preserve"> </w:t>
      </w:r>
    </w:p>
    <w:p w14:paraId="0188D05A" w14:textId="77777777" w:rsidR="002A48F4" w:rsidRPr="00AE0E48" w:rsidRDefault="002A48F4" w:rsidP="002A48F4">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14:paraId="78ADB8D3" w14:textId="77777777" w:rsidR="002A48F4" w:rsidRPr="00AE0E48" w:rsidRDefault="002A48F4" w:rsidP="002A48F4">
      <w:pPr>
        <w:rPr>
          <w:rFonts w:ascii="CCW Cursive Writing 7" w:hAnsi="CCW Cursive Writing 7"/>
          <w:sz w:val="18"/>
          <w:u w:val="single"/>
        </w:rPr>
      </w:pPr>
    </w:p>
    <w:p w14:paraId="3B987655" w14:textId="77777777" w:rsidR="002A48F4" w:rsidRPr="00AE0E48" w:rsidRDefault="002A48F4" w:rsidP="002A48F4">
      <w:pPr>
        <w:rPr>
          <w:rFonts w:ascii="CCW Cursive Writing 7" w:hAnsi="CCW Cursive Writing 7"/>
          <w:sz w:val="18"/>
          <w:u w:val="single"/>
        </w:rPr>
      </w:pPr>
    </w:p>
    <w:p w14:paraId="63006DAC" w14:textId="77777777" w:rsidR="002A48F4" w:rsidRPr="00AE0E48" w:rsidRDefault="002A48F4" w:rsidP="002A48F4">
      <w:pPr>
        <w:rPr>
          <w:rFonts w:ascii="CCW Cursive Writing 7" w:hAnsi="CCW Cursive Writing 7"/>
          <w:sz w:val="18"/>
        </w:rPr>
      </w:pPr>
    </w:p>
    <w:p w14:paraId="227C54AD" w14:textId="77777777" w:rsidR="002A48F4" w:rsidRDefault="002A48F4" w:rsidP="002A48F4"/>
    <w:p w14:paraId="16C927A0" w14:textId="0D6470E5" w:rsidR="00862519" w:rsidRDefault="0038693D"/>
    <w:p w14:paraId="614BCA8B" w14:textId="33A63008" w:rsidR="00FF7119" w:rsidRDefault="00FF7119"/>
    <w:p w14:paraId="098D6E36" w14:textId="11C9D627" w:rsidR="00FF7119" w:rsidRDefault="00FF7119"/>
    <w:p w14:paraId="0729430E" w14:textId="54FE1BFE" w:rsidR="00FF7119" w:rsidRDefault="00FF7119"/>
    <w:p w14:paraId="4B664C78" w14:textId="77777777" w:rsidR="00C20765" w:rsidRDefault="00C20765">
      <w:bookmarkStart w:id="0" w:name="_GoBack"/>
      <w:bookmarkEnd w:id="0"/>
    </w:p>
    <w:sectPr w:rsidR="00C2076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04B0B"/>
    <w:multiLevelType w:val="hybridMultilevel"/>
    <w:tmpl w:val="689A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9218B"/>
    <w:multiLevelType w:val="hybridMultilevel"/>
    <w:tmpl w:val="617EBD22"/>
    <w:lvl w:ilvl="0" w:tplc="7F60F4A8">
      <w:numFmt w:val="bullet"/>
      <w:lvlText w:val="-"/>
      <w:lvlJc w:val="left"/>
      <w:pPr>
        <w:ind w:left="1080" w:hanging="360"/>
      </w:pPr>
      <w:rPr>
        <w:rFonts w:ascii="CCW Cursive Writing 7" w:eastAsiaTheme="minorHAnsi" w:hAnsi="CCW Cursive Writing 7"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924ACC"/>
    <w:multiLevelType w:val="hybridMultilevel"/>
    <w:tmpl w:val="513E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8F4"/>
    <w:rsid w:val="00045621"/>
    <w:rsid w:val="001A0AD9"/>
    <w:rsid w:val="0022732F"/>
    <w:rsid w:val="00243C0B"/>
    <w:rsid w:val="002A48F4"/>
    <w:rsid w:val="002B5B3A"/>
    <w:rsid w:val="0038693D"/>
    <w:rsid w:val="003B2200"/>
    <w:rsid w:val="003E6746"/>
    <w:rsid w:val="005B0BD6"/>
    <w:rsid w:val="005C3D01"/>
    <w:rsid w:val="00761C0A"/>
    <w:rsid w:val="007D0C8F"/>
    <w:rsid w:val="007E0E23"/>
    <w:rsid w:val="00856E01"/>
    <w:rsid w:val="008E1A96"/>
    <w:rsid w:val="00A00E3E"/>
    <w:rsid w:val="00A44DA1"/>
    <w:rsid w:val="00B63D08"/>
    <w:rsid w:val="00BB1C16"/>
    <w:rsid w:val="00C20765"/>
    <w:rsid w:val="00CB0349"/>
    <w:rsid w:val="00CC2561"/>
    <w:rsid w:val="00D9224E"/>
    <w:rsid w:val="00DA48E4"/>
    <w:rsid w:val="00DF1C2F"/>
    <w:rsid w:val="00E633BA"/>
    <w:rsid w:val="00E82C13"/>
    <w:rsid w:val="00EB0B05"/>
    <w:rsid w:val="00EB5834"/>
    <w:rsid w:val="00FD175B"/>
    <w:rsid w:val="00FE71BA"/>
    <w:rsid w:val="00FF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7ABE"/>
  <w15:chartTrackingRefBased/>
  <w15:docId w15:val="{DD75883C-1CAC-4AFF-B7C0-0D9FB127E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48F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8F4"/>
    <w:pPr>
      <w:ind w:left="720"/>
      <w:contextualSpacing/>
    </w:pPr>
  </w:style>
  <w:style w:type="paragraph" w:styleId="NoSpacing">
    <w:name w:val="No Spacing"/>
    <w:uiPriority w:val="1"/>
    <w:qFormat/>
    <w:rsid w:val="002A48F4"/>
    <w:pPr>
      <w:spacing w:after="0" w:line="240" w:lineRule="auto"/>
    </w:pPr>
  </w:style>
  <w:style w:type="paragraph" w:styleId="BalloonText">
    <w:name w:val="Balloon Text"/>
    <w:basedOn w:val="Normal"/>
    <w:link w:val="BalloonTextChar"/>
    <w:uiPriority w:val="99"/>
    <w:semiHidden/>
    <w:unhideWhenUsed/>
    <w:rsid w:val="001A0A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A0AD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91B47124</Template>
  <TotalTime>6</TotalTime>
  <Pages>2</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Warham</cp:lastModifiedBy>
  <cp:revision>4</cp:revision>
  <cp:lastPrinted>2022-08-31T09:30:00Z</cp:lastPrinted>
  <dcterms:created xsi:type="dcterms:W3CDTF">2022-08-25T21:46:00Z</dcterms:created>
  <dcterms:modified xsi:type="dcterms:W3CDTF">2022-09-07T08:26:00Z</dcterms:modified>
</cp:coreProperties>
</file>