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067ED9" w:rsidP="00067ED9">
      <w:pPr>
        <w:jc w:val="center"/>
        <w:rPr>
          <w:rFonts w:ascii="Comic Sans MS" w:hAnsi="Comic Sans MS"/>
          <w:sz w:val="32"/>
          <w:szCs w:val="32"/>
        </w:rPr>
      </w:pPr>
      <w:r w:rsidRPr="00067ED9">
        <w:rPr>
          <w:rFonts w:ascii="Comic Sans MS" w:hAnsi="Comic Sans MS"/>
          <w:sz w:val="32"/>
          <w:szCs w:val="32"/>
          <w:u w:val="single"/>
        </w:rPr>
        <w:t xml:space="preserve">Homework </w:t>
      </w:r>
      <w:r w:rsidRPr="00067ED9">
        <w:rPr>
          <w:rFonts w:ascii="Comic Sans MS" w:hAnsi="Comic Sans MS"/>
          <w:sz w:val="32"/>
          <w:szCs w:val="32"/>
        </w:rPr>
        <w:t xml:space="preserve">                                  </w:t>
      </w:r>
      <w:r>
        <w:rPr>
          <w:rFonts w:ascii="Comic Sans MS" w:hAnsi="Comic Sans MS"/>
          <w:sz w:val="32"/>
          <w:szCs w:val="32"/>
        </w:rPr>
        <w:t xml:space="preserve">                                              </w:t>
      </w:r>
      <w:r w:rsidRPr="00067ED9">
        <w:rPr>
          <w:rFonts w:ascii="Comic Sans MS" w:hAnsi="Comic Sans MS"/>
          <w:sz w:val="32"/>
          <w:szCs w:val="32"/>
        </w:rPr>
        <w:t>10.3.23</w:t>
      </w:r>
    </w:p>
    <w:p w:rsidR="00654BB1" w:rsidRDefault="006171A0" w:rsidP="00067ED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2662518</wp:posOffset>
                </wp:positionH>
                <wp:positionV relativeFrom="paragraph">
                  <wp:posOffset>343311</wp:posOffset>
                </wp:positionV>
                <wp:extent cx="3872753" cy="1312433"/>
                <wp:effectExtent l="0" t="0" r="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2753" cy="13124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C7B2F" w:rsidRDefault="005C7B2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C7B2F">
                              <w:rPr>
                                <w:sz w:val="28"/>
                                <w:szCs w:val="28"/>
                              </w:rPr>
                              <w:t>Can you use the number lines to find the missing numbers?</w:t>
                            </w:r>
                            <w:r w:rsidR="006171A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171A0" w:rsidRDefault="006171A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One below has been done for you. </w:t>
                            </w:r>
                          </w:p>
                          <w:p w:rsidR="006171A0" w:rsidRPr="006171A0" w:rsidRDefault="006171A0" w:rsidP="006171A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6 + ___ =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09.65pt;margin-top:27.05pt;width:304.95pt;height:103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" fillcolor="white [3201]" stroked="f" strokeweight=".5pt">
                <v:textbox>
                  <w:txbxContent>
                    <w:p w:rsidR="005C7B2F" w:rsidRDefault="005C7B2F">
                      <w:pPr>
                        <w:rPr>
                          <w:sz w:val="28"/>
                          <w:szCs w:val="28"/>
                        </w:rPr>
                      </w:pPr>
                      <w:r w:rsidRPr="005C7B2F">
                        <w:rPr>
                          <w:sz w:val="28"/>
                          <w:szCs w:val="28"/>
                        </w:rPr>
                        <w:t>Can you use the number lines to find the missing numbers?</w:t>
                      </w:r>
                      <w:r w:rsidR="006171A0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6171A0" w:rsidRDefault="006171A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One below has been done for you. </w:t>
                      </w:r>
                    </w:p>
                    <w:p w:rsidR="006171A0" w:rsidRPr="006171A0" w:rsidRDefault="006171A0" w:rsidP="006171A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6 + ___ = 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D3BE3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26894</wp:posOffset>
                </wp:positionH>
                <wp:positionV relativeFrom="paragraph">
                  <wp:posOffset>52854</wp:posOffset>
                </wp:positionV>
                <wp:extent cx="2431228" cy="260985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1228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7ED9">
                              <w:rPr>
                                <w:rFonts w:ascii="Comic Sans MS" w:hAnsi="Comic Sans MS"/>
                                <w:highlight w:val="yellow"/>
                              </w:rPr>
                              <w:t>Remember to learn your number bonds</w:t>
                            </w:r>
                            <w:r w:rsidRPr="00F942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</w:t>
                            </w:r>
                            <w:r w:rsidRPr="00067ED9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Number bonds to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</w:p>
                          <w:p w:rsidR="00067ED9" w:rsidRPr="00067ED9" w:rsidRDefault="00067ED9" w:rsidP="00067E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0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FD3BE3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0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1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1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2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2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:rsidR="00067ED9" w:rsidRP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3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3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  <w:p w:rsidR="00067ED9" w:rsidRDefault="00067ED9" w:rsidP="00067E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4 +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– 4 =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067ED9" w:rsidRPr="00067ED9" w:rsidRDefault="00067ED9" w:rsidP="00067E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5 + 0 = 5              5 – 5 = 0</w:t>
                            </w:r>
                            <w:r w:rsidRPr="00067ED9">
                              <w:rPr>
                                <w:sz w:val="28"/>
                                <w:szCs w:val="28"/>
                              </w:rPr>
                              <w:t xml:space="preserve">          </w:t>
                            </w:r>
                          </w:p>
                          <w:p w:rsidR="00067ED9" w:rsidRPr="006472CD" w:rsidRDefault="00067ED9" w:rsidP="00067ED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067ED9" w:rsidRDefault="00067E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2.1pt;margin-top:4.15pt;width:191.45pt;height:20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" fillcolor="white [3201]" strokeweight=".5pt">
                <v:textbox>
                  <w:txbxContent>
                    <w:p w:rsidR="00067ED9" w:rsidRPr="00067ED9" w:rsidRDefault="00067ED9" w:rsidP="00067E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67ED9">
                        <w:rPr>
                          <w:rFonts w:ascii="Comic Sans MS" w:hAnsi="Comic Sans MS"/>
                          <w:highlight w:val="yellow"/>
                        </w:rPr>
                        <w:t>Remember to learn your number bonds</w:t>
                      </w:r>
                      <w:r w:rsidRPr="00F9423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</w:t>
                      </w:r>
                      <w:r w:rsidRPr="00067ED9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Number bonds to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5</w:t>
                      </w:r>
                    </w:p>
                    <w:p w:rsidR="00067ED9" w:rsidRPr="00067ED9" w:rsidRDefault="00067ED9" w:rsidP="00067E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0 +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</w:t>
                      </w:r>
                      <w:r w:rsidR="00FD3BE3">
                        <w:rPr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sz w:val="28"/>
                          <w:szCs w:val="28"/>
                        </w:rPr>
                        <w:t xml:space="preserve"> 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0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1 + 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1 = 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2 + </w:t>
                      </w:r>
                      <w:r>
                        <w:rPr>
                          <w:sz w:val="28"/>
                          <w:szCs w:val="28"/>
                        </w:rPr>
                        <w:t xml:space="preserve">3 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2 = 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</w:p>
                    <w:p w:rsidR="00067ED9" w:rsidRP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3 + 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3 = 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</w:p>
                    <w:p w:rsidR="00067ED9" w:rsidRDefault="00067ED9" w:rsidP="00067E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67ED9">
                        <w:rPr>
                          <w:sz w:val="28"/>
                          <w:szCs w:val="28"/>
                        </w:rPr>
                        <w:t xml:space="preserve">4 +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=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    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– 4 = </w:t>
                      </w:r>
                      <w:r>
                        <w:rPr>
                          <w:sz w:val="28"/>
                          <w:szCs w:val="28"/>
                        </w:rPr>
                        <w:t>1</w:t>
                      </w:r>
                    </w:p>
                    <w:p w:rsidR="00067ED9" w:rsidRPr="00067ED9" w:rsidRDefault="00067ED9" w:rsidP="00067ED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5 + 0 = 5              5 – 5 = 0</w:t>
                      </w:r>
                      <w:r w:rsidRPr="00067ED9">
                        <w:rPr>
                          <w:sz w:val="28"/>
                          <w:szCs w:val="28"/>
                        </w:rPr>
                        <w:t xml:space="preserve">          </w:t>
                      </w:r>
                    </w:p>
                    <w:p w:rsidR="00067ED9" w:rsidRPr="006472CD" w:rsidRDefault="00067ED9" w:rsidP="00067ED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067ED9" w:rsidRDefault="00067ED9"/>
                  </w:txbxContent>
                </v:textbox>
              </v:shape>
            </w:pict>
          </mc:Fallback>
        </mc:AlternateContent>
      </w: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654BB1" w:rsidP="00654BB1">
      <w:pPr>
        <w:rPr>
          <w:rFonts w:ascii="Comic Sans MS" w:hAnsi="Comic Sans MS"/>
          <w:sz w:val="32"/>
          <w:szCs w:val="32"/>
        </w:rPr>
      </w:pPr>
    </w:p>
    <w:p w:rsidR="00654BB1" w:rsidRPr="00654BB1" w:rsidRDefault="00FD3BE3" w:rsidP="00654BB1">
      <w:pPr>
        <w:rPr>
          <w:rFonts w:ascii="Comic Sans MS" w:hAnsi="Comic Sans MS"/>
          <w:sz w:val="32"/>
          <w:szCs w:val="32"/>
        </w:rPr>
      </w:pPr>
      <w:r w:rsidRPr="005C7B2F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5093C457" wp14:editId="4FE02EAC">
            <wp:simplePos x="0" y="0"/>
            <wp:positionH relativeFrom="margin">
              <wp:posOffset>2500630</wp:posOffset>
            </wp:positionH>
            <wp:positionV relativeFrom="paragraph">
              <wp:posOffset>370205</wp:posOffset>
            </wp:positionV>
            <wp:extent cx="4163060" cy="350520"/>
            <wp:effectExtent l="0" t="0" r="8890" b="0"/>
            <wp:wrapTight wrapText="bothSides">
              <wp:wrapPolygon edited="0">
                <wp:start x="0" y="0"/>
                <wp:lineTo x="0" y="19957"/>
                <wp:lineTo x="21547" y="19957"/>
                <wp:lineTo x="2154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6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BB1" w:rsidRPr="00654BB1" w:rsidRDefault="006171A0" w:rsidP="00654BB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E6AAA0" wp14:editId="662C7CB6">
                <wp:simplePos x="0" y="0"/>
                <wp:positionH relativeFrom="column">
                  <wp:posOffset>5486400</wp:posOffset>
                </wp:positionH>
                <wp:positionV relativeFrom="paragraph">
                  <wp:posOffset>129876</wp:posOffset>
                </wp:positionV>
                <wp:extent cx="161364" cy="161365"/>
                <wp:effectExtent l="0" t="0" r="10160" b="101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64" cy="161365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5A6A0C" id="Oval 12" o:spid="_x0000_s1026" style="position:absolute;margin-left:6in;margin-top:10.25pt;width:12.7pt;height:12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" filled="f" strokecolor="windowText" strokeweight="1.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3695252</wp:posOffset>
                </wp:positionH>
                <wp:positionV relativeFrom="paragraph">
                  <wp:posOffset>136300</wp:posOffset>
                </wp:positionV>
                <wp:extent cx="161364" cy="161365"/>
                <wp:effectExtent l="0" t="0" r="10160" b="101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64" cy="16136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6B373E" id="Oval 11" o:spid="_x0000_s1026" style="position:absolute;margin-left:290.95pt;margin-top:10.75pt;width:12.7pt;height:1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" filled="f" strokecolor="black [3213]" strokeweight="1.5pt">
                <v:stroke joinstyle="miter"/>
              </v:oval>
            </w:pict>
          </mc:Fallback>
        </mc:AlternateContent>
      </w:r>
    </w:p>
    <w:p w:rsidR="005C7B2F" w:rsidRPr="00654BB1" w:rsidRDefault="005C7B2F" w:rsidP="00654BB1">
      <w:pPr>
        <w:tabs>
          <w:tab w:val="left" w:pos="3112"/>
        </w:tabs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8476"/>
      </w:tblGrid>
      <w:tr w:rsidR="005C7B2F" w:rsidTr="005C7B2F">
        <w:trPr>
          <w:trHeight w:val="1661"/>
        </w:trPr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t xml:space="preserve">2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Pr="005C7B2F">
              <w:rPr>
                <w:rFonts w:ascii="Comic Sans MS" w:hAnsi="Comic Sans MS"/>
                <w:sz w:val="32"/>
                <w:szCs w:val="32"/>
              </w:rPr>
              <w:t xml:space="preserve"> __ = </w:t>
            </w:r>
            <w:r w:rsidR="006802E7"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1" locked="0" layoutInCell="1" allowOverlap="1" wp14:anchorId="6F38CBDE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327660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sz w:val="32"/>
                <w:szCs w:val="32"/>
              </w:rPr>
              <w:t xml:space="preserve">6 </w:t>
            </w:r>
            <w:r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Pr="005C7B2F">
              <w:rPr>
                <w:rFonts w:ascii="Comic Sans MS" w:hAnsi="Comic Sans MS"/>
                <w:sz w:val="32"/>
                <w:szCs w:val="32"/>
              </w:rPr>
              <w:t xml:space="preserve"> __ = 1</w:t>
            </w:r>
            <w:r w:rsidR="006802E7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8476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1" locked="0" layoutInCell="1" allowOverlap="1" wp14:anchorId="72BBAA87" wp14:editId="2489F2C2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352425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5C7B2F" w:rsidTr="005C7B2F">
        <w:tc>
          <w:tcPr>
            <w:tcW w:w="1980" w:type="dxa"/>
          </w:tcPr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5C7B2F" w:rsidRPr="005C7B2F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="005C7B2F" w:rsidRPr="005C7B2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="005C7B2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A7AA8">
              <w:rPr>
                <w:rFonts w:ascii="Comic Sans MS" w:hAnsi="Comic Sans MS"/>
                <w:sz w:val="32"/>
                <w:szCs w:val="32"/>
              </w:rPr>
              <w:t>__ = 7</w:t>
            </w:r>
          </w:p>
          <w:p w:rsidR="005C7B2F" w:rsidRP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278130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6802E7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6802E7">
              <w:rPr>
                <w:rFonts w:ascii="Comic Sans MS" w:hAnsi="Comic Sans MS"/>
                <w:sz w:val="30"/>
                <w:szCs w:val="30"/>
              </w:rPr>
              <w:t>10</w:t>
            </w:r>
            <w:r w:rsidR="006A7AA8" w:rsidRPr="006802E7">
              <w:rPr>
                <w:rFonts w:ascii="Comic Sans MS" w:hAnsi="Comic Sans MS"/>
                <w:sz w:val="30"/>
                <w:szCs w:val="30"/>
              </w:rPr>
              <w:t xml:space="preserve"> </w:t>
            </w:r>
            <w:r w:rsidRPr="006802E7">
              <w:rPr>
                <w:rFonts w:ascii="Comic Sans MS" w:hAnsi="Comic Sans MS"/>
                <w:sz w:val="30"/>
                <w:szCs w:val="30"/>
                <w:highlight w:val="yellow"/>
              </w:rPr>
              <w:t>+</w:t>
            </w:r>
            <w:r w:rsidR="006A7AA8" w:rsidRPr="006802E7">
              <w:rPr>
                <w:rFonts w:ascii="Comic Sans MS" w:hAnsi="Comic Sans MS"/>
                <w:sz w:val="30"/>
                <w:szCs w:val="30"/>
              </w:rPr>
              <w:t xml:space="preserve"> __ = </w:t>
            </w:r>
            <w:r w:rsidRPr="006802E7">
              <w:rPr>
                <w:rFonts w:ascii="Comic Sans MS" w:hAnsi="Comic Sans MS"/>
                <w:sz w:val="30"/>
                <w:szCs w:val="30"/>
              </w:rPr>
              <w:t>15</w:t>
            </w:r>
          </w:p>
        </w:tc>
        <w:tc>
          <w:tcPr>
            <w:tcW w:w="8476" w:type="dxa"/>
          </w:tcPr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279400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B2F" w:rsidTr="005C7B2F">
        <w:tc>
          <w:tcPr>
            <w:tcW w:w="1980" w:type="dxa"/>
          </w:tcPr>
          <w:p w:rsidR="005C7B2F" w:rsidRDefault="005C7B2F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A7AA8" w:rsidRPr="005C7B2F" w:rsidRDefault="006802E7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</w:t>
            </w:r>
            <w:bookmarkStart w:id="0" w:name="_GoBack"/>
            <w:bookmarkEnd w:id="0"/>
            <w:r w:rsidR="006A7AA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A7AA8" w:rsidRPr="006A7AA8">
              <w:rPr>
                <w:rFonts w:ascii="Comic Sans MS" w:hAnsi="Comic Sans MS"/>
                <w:sz w:val="32"/>
                <w:szCs w:val="32"/>
                <w:highlight w:val="yellow"/>
              </w:rPr>
              <w:t>+</w:t>
            </w:r>
            <w:r w:rsidR="006A7AA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__</w:t>
            </w:r>
            <w:r w:rsidR="006A7AA8">
              <w:rPr>
                <w:rFonts w:ascii="Comic Sans MS" w:hAnsi="Comic Sans MS"/>
                <w:sz w:val="32"/>
                <w:szCs w:val="32"/>
              </w:rPr>
              <w:t xml:space="preserve"> = 13</w:t>
            </w:r>
          </w:p>
        </w:tc>
        <w:tc>
          <w:tcPr>
            <w:tcW w:w="8476" w:type="dxa"/>
          </w:tcPr>
          <w:p w:rsidR="005C7B2F" w:rsidRDefault="006A7AA8" w:rsidP="005C7B2F">
            <w:pPr>
              <w:tabs>
                <w:tab w:val="left" w:pos="3112"/>
              </w:tabs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C7B2F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1" locked="0" layoutInCell="1" allowOverlap="1" wp14:anchorId="733CEAEA" wp14:editId="030CFA0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378460</wp:posOffset>
                  </wp:positionV>
                  <wp:extent cx="5358765" cy="451485"/>
                  <wp:effectExtent l="0" t="0" r="0" b="5715"/>
                  <wp:wrapTight wrapText="bothSides">
                    <wp:wrapPolygon edited="0">
                      <wp:start x="0" y="0"/>
                      <wp:lineTo x="0" y="20962"/>
                      <wp:lineTo x="21500" y="20962"/>
                      <wp:lineTo x="215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876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A7AA8" w:rsidRDefault="006A7AA8" w:rsidP="006A7AA8">
            <w:pPr>
              <w:tabs>
                <w:tab w:val="left" w:pos="3112"/>
              </w:tabs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67ED9" w:rsidRPr="00654BB1" w:rsidRDefault="00067ED9" w:rsidP="005C7B2F">
      <w:pPr>
        <w:tabs>
          <w:tab w:val="left" w:pos="3112"/>
        </w:tabs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sectPr w:rsidR="00067ED9" w:rsidRPr="00654BB1" w:rsidSect="006A70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B6"/>
    <w:rsid w:val="00067ED9"/>
    <w:rsid w:val="0024720B"/>
    <w:rsid w:val="005C7B2F"/>
    <w:rsid w:val="006171A0"/>
    <w:rsid w:val="00654BB1"/>
    <w:rsid w:val="006802E7"/>
    <w:rsid w:val="006A70B6"/>
    <w:rsid w:val="006A7AA8"/>
    <w:rsid w:val="00962DB5"/>
    <w:rsid w:val="00EF1C08"/>
    <w:rsid w:val="00FD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9C20C"/>
  <w15:chartTrackingRefBased/>
  <w15:docId w15:val="{D6413E11-33E3-4738-BBC4-AA76EA43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434FC96D</Template>
  <TotalTime>2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2023-03-09T11:49:00Z</cp:lastPrinted>
  <dcterms:created xsi:type="dcterms:W3CDTF">2023-03-09T11:50:00Z</dcterms:created>
  <dcterms:modified xsi:type="dcterms:W3CDTF">2023-03-09T11:51:00Z</dcterms:modified>
</cp:coreProperties>
</file>