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05A" w:rsidRDefault="00B0405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1D72C3" wp14:editId="6FC89B9F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6876288" cy="1231392"/>
                <wp:effectExtent l="0" t="0" r="20320" b="260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6288" cy="123139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0405A" w:rsidRPr="00B0405A" w:rsidRDefault="00B0405A" w:rsidP="00B0405A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3.2.23 </w:t>
                            </w:r>
                            <w:r w:rsidRPr="00B0405A">
                              <w:rPr>
                                <w:rFonts w:ascii="Comic Sans MS" w:hAnsi="Comic Sans MS"/>
                                <w:u w:val="single"/>
                              </w:rPr>
                              <w:t>Year 1 News</w:t>
                            </w:r>
                            <w:r w:rsidRPr="00B0405A"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Pr="00B0405A">
                              <w:rPr>
                                <w:rFonts w:ascii="Comic Sans MS" w:hAnsi="Comic Sans MS"/>
                              </w:rPr>
                              <w:t xml:space="preserve">   </w:t>
                            </w:r>
                            <w:r w:rsidRPr="00B0405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Next week is going to be a busy week. We are going to be making our London landmark models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;</w:t>
                            </w:r>
                            <w:r w:rsidRPr="00B0405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testing materials to find the best material to make a</w:t>
                            </w:r>
                            <w:r w:rsidRPr="00B0405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</w:t>
                            </w:r>
                            <w:r w:rsidRPr="00B0405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umbrella for Paddington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;</w:t>
                            </w:r>
                            <w:r w:rsidRPr="00B0405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learning about internet safety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; taking part in an afternoon of mindfulness activities </w:t>
                            </w:r>
                            <w:r w:rsidRPr="00B0405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and </w:t>
                            </w:r>
                            <w:r w:rsidRPr="00B0405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enjoying the valentine disco</w:t>
                            </w:r>
                            <w:r w:rsidRPr="00B0405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Please make sure your child has planned their model and brought any boxes they need into school.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Thank you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1D72C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541.45pt;height:96.9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" fillcolor="window" strokeweight=".5pt">
                <v:textbox>
                  <w:txbxContent>
                    <w:p w:rsidR="00B0405A" w:rsidRPr="00B0405A" w:rsidRDefault="00B0405A" w:rsidP="00B0405A">
                      <w:pP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 xml:space="preserve">3.2.23 </w:t>
                      </w:r>
                      <w:r w:rsidRPr="00B0405A">
                        <w:rPr>
                          <w:rFonts w:ascii="Comic Sans MS" w:hAnsi="Comic Sans MS"/>
                          <w:u w:val="single"/>
                        </w:rPr>
                        <w:t>Year 1 News</w:t>
                      </w:r>
                      <w:r w:rsidRPr="00B0405A">
                        <w:rPr>
                          <w:rFonts w:ascii="Comic Sans MS" w:hAnsi="Comic Sans MS"/>
                        </w:rPr>
                        <w:t xml:space="preserve">  </w:t>
                      </w:r>
                      <w:r w:rsidRPr="00B0405A">
                        <w:rPr>
                          <w:rFonts w:ascii="Comic Sans MS" w:hAnsi="Comic Sans MS"/>
                        </w:rPr>
                        <w:t xml:space="preserve">   </w:t>
                      </w:r>
                      <w:r w:rsidRPr="00B0405A">
                        <w:rPr>
                          <w:rFonts w:ascii="Comic Sans MS" w:hAnsi="Comic Sans MS"/>
                          <w:sz w:val="24"/>
                          <w:szCs w:val="24"/>
                        </w:rPr>
                        <w:t>Next week is going to be a busy week. We are going to be making our London landmark models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;</w:t>
                      </w:r>
                      <w:r w:rsidRPr="00B0405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testing materials to find the best material to make a</w:t>
                      </w:r>
                      <w:r w:rsidRPr="00B0405A">
                        <w:rPr>
                          <w:rFonts w:ascii="Comic Sans MS" w:hAnsi="Comic Sans MS"/>
                          <w:sz w:val="24"/>
                          <w:szCs w:val="24"/>
                        </w:rPr>
                        <w:t>n</w:t>
                      </w:r>
                      <w:r w:rsidRPr="00B0405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umbrella for Paddington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;</w:t>
                      </w:r>
                      <w:r w:rsidRPr="00B0405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learning about internet safety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; taking part in an afternoon of mindfulness activities </w:t>
                      </w:r>
                      <w:r w:rsidRPr="00B0405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and </w:t>
                      </w:r>
                      <w:r w:rsidRPr="00B0405A">
                        <w:rPr>
                          <w:rFonts w:ascii="Comic Sans MS" w:hAnsi="Comic Sans MS"/>
                          <w:sz w:val="24"/>
                          <w:szCs w:val="24"/>
                        </w:rPr>
                        <w:t>enjoying the valentine disco</w:t>
                      </w:r>
                      <w:r w:rsidRPr="00B0405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Please make sure your child has planned their model and brought any boxes they need into school.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Thank you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0405A" w:rsidRPr="00B0405A" w:rsidRDefault="00B0405A" w:rsidP="00B0405A"/>
    <w:p w:rsidR="00B0405A" w:rsidRPr="00B0405A" w:rsidRDefault="00B0405A" w:rsidP="00B0405A"/>
    <w:p w:rsidR="00B0405A" w:rsidRPr="00B0405A" w:rsidRDefault="00B0405A" w:rsidP="00B0405A"/>
    <w:p w:rsidR="00B0405A" w:rsidRDefault="00B0405A" w:rsidP="00B0405A"/>
    <w:p w:rsidR="00814FEA" w:rsidRDefault="00B0405A" w:rsidP="00B0405A">
      <w:pPr>
        <w:tabs>
          <w:tab w:val="left" w:pos="1939"/>
        </w:tabs>
        <w:jc w:val="center"/>
        <w:rPr>
          <w:rFonts w:ascii="Comic Sans MS" w:hAnsi="Comic Sans MS"/>
          <w:sz w:val="40"/>
          <w:szCs w:val="40"/>
          <w:u w:val="single"/>
        </w:rPr>
      </w:pPr>
      <w:r w:rsidRPr="00B0405A">
        <w:rPr>
          <w:rFonts w:ascii="Comic Sans MS" w:hAnsi="Comic Sans MS"/>
          <w:sz w:val="40"/>
          <w:szCs w:val="40"/>
          <w:u w:val="single"/>
        </w:rPr>
        <w:t>Reading comprehension</w:t>
      </w:r>
    </w:p>
    <w:p w:rsidR="00B0405A" w:rsidRDefault="00B0405A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  <w:r w:rsidRPr="00B0405A">
        <w:rPr>
          <w:rFonts w:ascii="Comic Sans MS" w:hAnsi="Comic Sans MS"/>
          <w:sz w:val="40"/>
          <w:szCs w:val="40"/>
          <w:u w:val="single"/>
        </w:rPr>
        <w:drawing>
          <wp:anchor distT="0" distB="0" distL="114300" distR="114300" simplePos="0" relativeHeight="251660288" behindDoc="1" locked="0" layoutInCell="1" allowOverlap="1" wp14:anchorId="0C0B62FF">
            <wp:simplePos x="0" y="0"/>
            <wp:positionH relativeFrom="margin">
              <wp:posOffset>224790</wp:posOffset>
            </wp:positionH>
            <wp:positionV relativeFrom="paragraph">
              <wp:posOffset>579755</wp:posOffset>
            </wp:positionV>
            <wp:extent cx="5284470" cy="6825615"/>
            <wp:effectExtent l="0" t="0" r="0" b="0"/>
            <wp:wrapTight wrapText="bothSides">
              <wp:wrapPolygon edited="0">
                <wp:start x="0" y="0"/>
                <wp:lineTo x="0" y="21522"/>
                <wp:lineTo x="21491" y="21522"/>
                <wp:lineTo x="2149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4470" cy="6825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405A">
        <w:rPr>
          <w:rFonts w:ascii="Comic Sans MS" w:hAnsi="Comic Sans MS"/>
          <w:sz w:val="24"/>
          <w:szCs w:val="24"/>
        </w:rPr>
        <w:t>Please listen to your child read the London Travel Brochure</w:t>
      </w:r>
      <w:r>
        <w:rPr>
          <w:rFonts w:ascii="Comic Sans MS" w:hAnsi="Comic Sans MS"/>
          <w:sz w:val="24"/>
          <w:szCs w:val="24"/>
        </w:rPr>
        <w:t>.</w:t>
      </w:r>
      <w:r w:rsidRPr="00B0405A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 Then the children can answer the questions about what they have read. </w:t>
      </w: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tabs>
          <w:tab w:val="left" w:pos="1939"/>
        </w:tabs>
        <w:rPr>
          <w:rFonts w:ascii="Comic Sans MS" w:hAnsi="Comic Sans MS"/>
          <w:sz w:val="24"/>
          <w:szCs w:val="24"/>
        </w:rPr>
      </w:pPr>
      <w:r w:rsidRPr="003C738C">
        <w:rPr>
          <w:rFonts w:ascii="Comic Sans MS" w:hAnsi="Comic Sans MS"/>
          <w:sz w:val="24"/>
          <w:szCs w:val="24"/>
        </w:rPr>
        <w:lastRenderedPageBreak/>
        <w:drawing>
          <wp:inline distT="0" distB="0" distL="0" distR="0" wp14:anchorId="50889BA3" wp14:editId="3A2510A6">
            <wp:extent cx="4076700" cy="4356847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08044" cy="4390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  <w:bookmarkStart w:id="0" w:name="_GoBack"/>
      <w:r w:rsidRPr="003C738C">
        <w:rPr>
          <w:rFonts w:ascii="Comic Sans MS" w:hAnsi="Comic Sans MS"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2812209F">
            <wp:simplePos x="0" y="0"/>
            <wp:positionH relativeFrom="margin">
              <wp:align>left</wp:align>
            </wp:positionH>
            <wp:positionV relativeFrom="paragraph">
              <wp:posOffset>203835</wp:posOffset>
            </wp:positionV>
            <wp:extent cx="4711700" cy="4913630"/>
            <wp:effectExtent l="0" t="0" r="0" b="1270"/>
            <wp:wrapTight wrapText="bothSides">
              <wp:wrapPolygon edited="0">
                <wp:start x="0" y="0"/>
                <wp:lineTo x="0" y="21522"/>
                <wp:lineTo x="21484" y="21522"/>
                <wp:lineTo x="2148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1700" cy="4913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3C738C" w:rsidRPr="003C738C" w:rsidRDefault="003C738C" w:rsidP="003C738C">
      <w:pPr>
        <w:rPr>
          <w:rFonts w:ascii="Comic Sans MS" w:hAnsi="Comic Sans MS"/>
          <w:sz w:val="24"/>
          <w:szCs w:val="24"/>
        </w:rPr>
      </w:pPr>
    </w:p>
    <w:p w:rsidR="003C738C" w:rsidRPr="003C738C" w:rsidRDefault="003C738C" w:rsidP="003C738C">
      <w:pPr>
        <w:rPr>
          <w:rFonts w:ascii="Comic Sans MS" w:hAnsi="Comic Sans MS"/>
          <w:sz w:val="24"/>
          <w:szCs w:val="24"/>
        </w:rPr>
      </w:pPr>
    </w:p>
    <w:p w:rsidR="003C738C" w:rsidRPr="003C738C" w:rsidRDefault="003C738C" w:rsidP="003C738C">
      <w:pPr>
        <w:rPr>
          <w:rFonts w:ascii="Comic Sans MS" w:hAnsi="Comic Sans MS"/>
          <w:sz w:val="24"/>
          <w:szCs w:val="24"/>
        </w:rPr>
      </w:pPr>
    </w:p>
    <w:p w:rsidR="003C738C" w:rsidRPr="003C738C" w:rsidRDefault="003C738C" w:rsidP="003C738C">
      <w:pPr>
        <w:rPr>
          <w:rFonts w:ascii="Comic Sans MS" w:hAnsi="Comic Sans MS"/>
          <w:sz w:val="24"/>
          <w:szCs w:val="24"/>
        </w:rPr>
      </w:pPr>
    </w:p>
    <w:p w:rsidR="003C738C" w:rsidRPr="003C738C" w:rsidRDefault="003C738C" w:rsidP="003C738C">
      <w:pPr>
        <w:rPr>
          <w:rFonts w:ascii="Comic Sans MS" w:hAnsi="Comic Sans MS"/>
          <w:sz w:val="24"/>
          <w:szCs w:val="24"/>
        </w:rPr>
      </w:pPr>
    </w:p>
    <w:p w:rsidR="003C738C" w:rsidRPr="003C738C" w:rsidRDefault="003C738C" w:rsidP="003C738C">
      <w:pPr>
        <w:rPr>
          <w:rFonts w:ascii="Comic Sans MS" w:hAnsi="Comic Sans MS"/>
          <w:sz w:val="24"/>
          <w:szCs w:val="24"/>
        </w:rPr>
      </w:pPr>
    </w:p>
    <w:p w:rsidR="003C738C" w:rsidRPr="003C738C" w:rsidRDefault="003C738C" w:rsidP="003C738C">
      <w:pPr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rPr>
          <w:rFonts w:ascii="Comic Sans MS" w:hAnsi="Comic Sans MS"/>
          <w:sz w:val="24"/>
          <w:szCs w:val="24"/>
        </w:rPr>
      </w:pPr>
      <w:r w:rsidRPr="003C738C">
        <w:rPr>
          <w:rFonts w:ascii="Comic Sans MS" w:hAnsi="Comic Sans MS"/>
          <w:sz w:val="24"/>
          <w:szCs w:val="24"/>
        </w:rPr>
        <w:lastRenderedPageBreak/>
        <w:drawing>
          <wp:anchor distT="0" distB="0" distL="114300" distR="114300" simplePos="0" relativeHeight="251662336" behindDoc="1" locked="0" layoutInCell="1" allowOverlap="1" wp14:anchorId="7E6F4F2B">
            <wp:simplePos x="0" y="0"/>
            <wp:positionH relativeFrom="margin">
              <wp:align>right</wp:align>
            </wp:positionH>
            <wp:positionV relativeFrom="paragraph">
              <wp:posOffset>26595</wp:posOffset>
            </wp:positionV>
            <wp:extent cx="6293223" cy="6544950"/>
            <wp:effectExtent l="0" t="0" r="0" b="8255"/>
            <wp:wrapTight wrapText="bothSides">
              <wp:wrapPolygon edited="0">
                <wp:start x="0" y="0"/>
                <wp:lineTo x="0" y="21564"/>
                <wp:lineTo x="21513" y="21564"/>
                <wp:lineTo x="2151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3223" cy="6544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738C" w:rsidRDefault="003C738C" w:rsidP="003C738C">
      <w:pPr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AD520A" w:rsidP="003C738C">
      <w:pPr>
        <w:jc w:val="center"/>
        <w:rPr>
          <w:rFonts w:ascii="Comic Sans MS" w:hAnsi="Comic Sans MS"/>
          <w:sz w:val="28"/>
          <w:szCs w:val="28"/>
        </w:rPr>
      </w:pPr>
      <w:r w:rsidRPr="00AD520A">
        <w:rPr>
          <w:rFonts w:ascii="Comic Sans MS" w:hAnsi="Comic Sans MS"/>
          <w:sz w:val="28"/>
          <w:szCs w:val="28"/>
        </w:rPr>
        <w:t>Which landmark would you like to visit and why?</w:t>
      </w:r>
    </w:p>
    <w:p w:rsidR="00AD520A" w:rsidRPr="00AD520A" w:rsidRDefault="00AD520A" w:rsidP="00AD520A">
      <w:pPr>
        <w:spacing w:line="48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AD520A" w:rsidRPr="00AD520A" w:rsidSect="00B0405A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738C" w:rsidRDefault="003C738C" w:rsidP="003C738C">
      <w:pPr>
        <w:spacing w:after="0" w:line="240" w:lineRule="auto"/>
      </w:pPr>
      <w:r>
        <w:separator/>
      </w:r>
    </w:p>
  </w:endnote>
  <w:endnote w:type="continuationSeparator" w:id="0">
    <w:p w:rsidR="003C738C" w:rsidRDefault="003C738C" w:rsidP="003C73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738C" w:rsidRDefault="003C738C" w:rsidP="003C738C">
    <w:pPr>
      <w:pStyle w:val="Footer"/>
      <w:tabs>
        <w:tab w:val="clear" w:pos="4513"/>
        <w:tab w:val="clear" w:pos="9026"/>
        <w:tab w:val="left" w:pos="2261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738C" w:rsidRDefault="003C738C" w:rsidP="003C738C">
      <w:pPr>
        <w:spacing w:after="0" w:line="240" w:lineRule="auto"/>
      </w:pPr>
      <w:r>
        <w:separator/>
      </w:r>
    </w:p>
  </w:footnote>
  <w:footnote w:type="continuationSeparator" w:id="0">
    <w:p w:rsidR="003C738C" w:rsidRDefault="003C738C" w:rsidP="003C73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05A"/>
    <w:rsid w:val="003C738C"/>
    <w:rsid w:val="00962DB5"/>
    <w:rsid w:val="00AD520A"/>
    <w:rsid w:val="00B0405A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C92C9"/>
  <w15:chartTrackingRefBased/>
  <w15:docId w15:val="{DB1EE594-24AA-435D-9FFB-036485BC7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40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73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38C"/>
  </w:style>
  <w:style w:type="paragraph" w:styleId="Footer">
    <w:name w:val="footer"/>
    <w:basedOn w:val="Normal"/>
    <w:link w:val="FooterChar"/>
    <w:uiPriority w:val="99"/>
    <w:unhideWhenUsed/>
    <w:rsid w:val="003C73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3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2F3CB8F7</Template>
  <TotalTime>20</TotalTime>
  <Pages>3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dcterms:created xsi:type="dcterms:W3CDTF">2023-02-02T15:59:00Z</dcterms:created>
  <dcterms:modified xsi:type="dcterms:W3CDTF">2023-02-02T16:19:00Z</dcterms:modified>
</cp:coreProperties>
</file>