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FEA" w:rsidRDefault="00E04ED2">
      <w:pPr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842D891">
            <wp:simplePos x="0" y="0"/>
            <wp:positionH relativeFrom="margin">
              <wp:align>center</wp:align>
            </wp:positionH>
            <wp:positionV relativeFrom="paragraph">
              <wp:posOffset>321945</wp:posOffset>
            </wp:positionV>
            <wp:extent cx="6385560" cy="930910"/>
            <wp:effectExtent l="0" t="0" r="0" b="2540"/>
            <wp:wrapTight wrapText="bothSides">
              <wp:wrapPolygon edited="0">
                <wp:start x="0" y="0"/>
                <wp:lineTo x="0" y="21217"/>
                <wp:lineTo x="21523" y="21217"/>
                <wp:lineTo x="21523" y="0"/>
                <wp:lineTo x="0" y="0"/>
              </wp:wrapPolygon>
            </wp:wrapTight>
            <wp:docPr id="2" name="Picture 1" descr="Learn about number lines and their everyday use – KS3 Maths – BBC Bitesize  - BBC Bitesi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earn about number lines and their everyday use – KS3 Maths – BBC Bitesize  - BBC Bitesiz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35" t="41096" r="3681" b="34945"/>
                    <a:stretch/>
                  </pic:blipFill>
                  <pic:spPr bwMode="auto">
                    <a:xfrm>
                      <a:off x="0" y="0"/>
                      <a:ext cx="6385560" cy="930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4ED2">
        <w:rPr>
          <w:rFonts w:ascii="Comic Sans MS" w:hAnsi="Comic Sans MS"/>
          <w:sz w:val="28"/>
          <w:szCs w:val="28"/>
        </w:rPr>
        <w:t>9.12.22</w:t>
      </w:r>
      <w:r>
        <w:rPr>
          <w:rFonts w:ascii="Comic Sans MS" w:hAnsi="Comic Sans MS"/>
          <w:sz w:val="28"/>
          <w:szCs w:val="28"/>
        </w:rPr>
        <w:t xml:space="preserve"> In school we have been using a number line to subtract. Look carefully at the symbols, some are addition and some subtraction</w:t>
      </w:r>
    </w:p>
    <w:p w:rsidR="00E04ED2" w:rsidRPr="00E04ED2" w:rsidRDefault="00324FA8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5778708</wp:posOffset>
                </wp:positionH>
                <wp:positionV relativeFrom="paragraph">
                  <wp:posOffset>1709691</wp:posOffset>
                </wp:positionV>
                <wp:extent cx="299803" cy="254635"/>
                <wp:effectExtent l="0" t="0" r="24130" b="1206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803" cy="254635"/>
                        </a:xfrm>
                        <a:prstGeom prst="rect">
                          <a:avLst/>
                        </a:prstGeom>
                        <a:solidFill>
                          <a:srgbClr val="FF66CC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04ED2" w:rsidRDefault="00E04ED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455pt;margin-top:134.6pt;width:23.6pt;height:20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" fillcolor="#f6c" strokeweight=".5pt">
                <v:textbox>
                  <w:txbxContent>
                    <w:p w:rsidR="00E04ED2" w:rsidRDefault="00E04ED2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4204742</wp:posOffset>
                </wp:positionH>
                <wp:positionV relativeFrom="paragraph">
                  <wp:posOffset>1424877</wp:posOffset>
                </wp:positionV>
                <wp:extent cx="284230" cy="299803"/>
                <wp:effectExtent l="0" t="0" r="20955" b="2413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230" cy="299803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04ED2" w:rsidRDefault="00E04ED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margin-left:331.1pt;margin-top:112.2pt;width:22.4pt;height:23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" fillcolor="red" strokeweight=".5pt">
                <v:textbox>
                  <w:txbxContent>
                    <w:p w:rsidR="00E04ED2" w:rsidRDefault="00E04ED2"/>
                  </w:txbxContent>
                </v:textbox>
              </v:shape>
            </w:pict>
          </mc:Fallback>
        </mc:AlternateContent>
      </w:r>
      <w:r w:rsidR="00E04ED2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7397646</wp:posOffset>
                </wp:positionH>
                <wp:positionV relativeFrom="paragraph">
                  <wp:posOffset>1709607</wp:posOffset>
                </wp:positionV>
                <wp:extent cx="329180" cy="254719"/>
                <wp:effectExtent l="0" t="0" r="13970" b="1206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180" cy="254719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04ED2" w:rsidRDefault="00E04ED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2" o:spid="_x0000_s1028" type="#_x0000_t202" style="position:absolute;margin-left:582.5pt;margin-top:134.6pt;width:25.9pt;height:20.0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" fillcolor="yellow" strokeweight=".5pt">
                <v:textbox>
                  <w:txbxContent>
                    <w:p w:rsidR="00E04ED2" w:rsidRDefault="00E04ED2"/>
                  </w:txbxContent>
                </v:textbox>
              </v:shape>
            </w:pict>
          </mc:Fallback>
        </mc:AlternateContent>
      </w:r>
      <w:r w:rsidR="00E04ED2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4219731</wp:posOffset>
                </wp:positionH>
                <wp:positionV relativeFrom="paragraph">
                  <wp:posOffset>1709607</wp:posOffset>
                </wp:positionV>
                <wp:extent cx="269823" cy="254719"/>
                <wp:effectExtent l="0" t="0" r="16510" b="1206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823" cy="254719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04ED2" w:rsidRDefault="00E04ED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" o:spid="_x0000_s1029" type="#_x0000_t202" style="position:absolute;margin-left:332.25pt;margin-top:134.6pt;width:21.25pt;height:20.0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" fillcolor="#8eaadb [1940]" strokeweight=".5pt">
                <v:textbox>
                  <w:txbxContent>
                    <w:p w:rsidR="00E04ED2" w:rsidRDefault="00E04ED2"/>
                  </w:txbxContent>
                </v:textbox>
              </v:shape>
            </w:pict>
          </mc:Fallback>
        </mc:AlternateContent>
      </w:r>
      <w:r w:rsidR="00E04ED2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2660754</wp:posOffset>
                </wp:positionH>
                <wp:positionV relativeFrom="paragraph">
                  <wp:posOffset>1709607</wp:posOffset>
                </wp:positionV>
                <wp:extent cx="329180" cy="254916"/>
                <wp:effectExtent l="0" t="0" r="13970" b="1206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180" cy="254916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04ED2" w:rsidRDefault="00E04ED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" o:spid="_x0000_s1030" type="#_x0000_t202" style="position:absolute;margin-left:209.5pt;margin-top:134.6pt;width:25.9pt;height:20.0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" fillcolor="#7030a0" strokeweight=".5pt">
                <v:textbox>
                  <w:txbxContent>
                    <w:p w:rsidR="00E04ED2" w:rsidRDefault="00E04ED2"/>
                  </w:txbxContent>
                </v:textbox>
              </v:shape>
            </w:pict>
          </mc:Fallback>
        </mc:AlternateContent>
      </w:r>
      <w:r w:rsidR="00E04ED2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7382656</wp:posOffset>
                </wp:positionH>
                <wp:positionV relativeFrom="paragraph">
                  <wp:posOffset>1409887</wp:posOffset>
                </wp:positionV>
                <wp:extent cx="344774" cy="299720"/>
                <wp:effectExtent l="0" t="0" r="17780" b="2413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774" cy="29972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04ED2" w:rsidRDefault="00E04ED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" o:spid="_x0000_s1031" type="#_x0000_t202" style="position:absolute;margin-left:581.3pt;margin-top:111pt;width:27.15pt;height:23.6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" fillcolor="#538135 [2409]" strokeweight=".5pt">
                <v:textbox>
                  <w:txbxContent>
                    <w:p w:rsidR="00E04ED2" w:rsidRDefault="00E04ED2"/>
                  </w:txbxContent>
                </v:textbox>
              </v:shape>
            </w:pict>
          </mc:Fallback>
        </mc:AlternateContent>
      </w:r>
      <w:r w:rsidR="00E04ED2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5793698</wp:posOffset>
                </wp:positionH>
                <wp:positionV relativeFrom="paragraph">
                  <wp:posOffset>1439868</wp:posOffset>
                </wp:positionV>
                <wp:extent cx="254833" cy="239010"/>
                <wp:effectExtent l="0" t="0" r="12065" b="2794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833" cy="23901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04ED2" w:rsidRDefault="00E04ED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o:spid="_x0000_s1032" type="#_x0000_t202" style="position:absolute;margin-left:456.2pt;margin-top:113.4pt;width:20.05pt;height:18.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" fillcolor="#0070c0" strokeweight=".5pt">
                <v:textbox>
                  <w:txbxContent>
                    <w:p w:rsidR="00E04ED2" w:rsidRDefault="00E04ED2"/>
                  </w:txbxContent>
                </v:textbox>
              </v:shape>
            </w:pict>
          </mc:Fallback>
        </mc:AlternateContent>
      </w:r>
      <w:r w:rsidR="00E04ED2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2645764</wp:posOffset>
                </wp:positionH>
                <wp:positionV relativeFrom="paragraph">
                  <wp:posOffset>1439868</wp:posOffset>
                </wp:positionV>
                <wp:extent cx="344774" cy="239842"/>
                <wp:effectExtent l="0" t="0" r="17780" b="2730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774" cy="239842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04ED2" w:rsidRDefault="00E04ED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" o:spid="_x0000_s1033" type="#_x0000_t202" style="position:absolute;margin-left:208.35pt;margin-top:113.4pt;width:27.15pt;height:18.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" fillcolor="#ed7d31 [3205]" strokeweight=".5pt">
                <v:textbox>
                  <w:txbxContent>
                    <w:p w:rsidR="00E04ED2" w:rsidRDefault="00E04ED2"/>
                  </w:txbxContent>
                </v:textbox>
              </v:shape>
            </w:pict>
          </mc:Fallback>
        </mc:AlternateContent>
      </w:r>
      <w:r w:rsidR="00E04ED2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1056807</wp:posOffset>
                </wp:positionH>
                <wp:positionV relativeFrom="paragraph">
                  <wp:posOffset>1409887</wp:posOffset>
                </wp:positionV>
                <wp:extent cx="329783" cy="299804"/>
                <wp:effectExtent l="0" t="0" r="13335" b="241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83" cy="299804"/>
                        </a:xfrm>
                        <a:prstGeom prst="rect">
                          <a:avLst/>
                        </a:prstGeom>
                        <a:solidFill>
                          <a:srgbClr val="6633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04ED2" w:rsidRDefault="00E04ED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34" type="#_x0000_t202" style="position:absolute;margin-left:83.2pt;margin-top:111pt;width:25.95pt;height:23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" fillcolor="#630" strokeweight=".5pt">
                <v:textbox>
                  <w:txbxContent>
                    <w:p w:rsidR="00E04ED2" w:rsidRDefault="00E04ED2"/>
                  </w:txbxContent>
                </v:textbox>
              </v:shape>
            </w:pict>
          </mc:Fallback>
        </mc:AlternateContent>
      </w:r>
      <w:r w:rsidR="00E04ED2" w:rsidRPr="00E04ED2">
        <w:rPr>
          <w:rFonts w:ascii="Comic Sans MS" w:hAnsi="Comic Sans MS"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7A544CCF">
            <wp:simplePos x="0" y="0"/>
            <wp:positionH relativeFrom="margin">
              <wp:align>center</wp:align>
            </wp:positionH>
            <wp:positionV relativeFrom="paragraph">
              <wp:posOffset>995430</wp:posOffset>
            </wp:positionV>
            <wp:extent cx="8514080" cy="5269865"/>
            <wp:effectExtent l="0" t="0" r="1270" b="6985"/>
            <wp:wrapTight wrapText="bothSides">
              <wp:wrapPolygon edited="0">
                <wp:start x="0" y="0"/>
                <wp:lineTo x="0" y="21551"/>
                <wp:lineTo x="21555" y="21551"/>
                <wp:lineTo x="2155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14080" cy="5269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04ED2" w:rsidRPr="00E04ED2" w:rsidSect="00E04ED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ED2"/>
    <w:rsid w:val="00324FA8"/>
    <w:rsid w:val="00962DB5"/>
    <w:rsid w:val="00E04ED2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51CFEE"/>
  <w15:chartTrackingRefBased/>
  <w15:docId w15:val="{91D3EC07-6FA7-400A-AD9F-9CE4B1CF8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28D3B24F</Template>
  <TotalTime>12</TotalTime>
  <Pages>1</Pages>
  <Words>21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1</cp:revision>
  <dcterms:created xsi:type="dcterms:W3CDTF">2022-12-07T17:08:00Z</dcterms:created>
  <dcterms:modified xsi:type="dcterms:W3CDTF">2022-12-07T17:20:00Z</dcterms:modified>
</cp:coreProperties>
</file>