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10559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901700</wp:posOffset>
                </wp:positionH>
                <wp:positionV relativeFrom="paragraph">
                  <wp:posOffset>-114300</wp:posOffset>
                </wp:positionV>
                <wp:extent cx="8625016" cy="558800"/>
                <wp:effectExtent l="0" t="0" r="2413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5016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9705A" w:rsidRPr="0049705A" w:rsidRDefault="0049705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97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week we have b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een writing rhyming poems. They were tricky but everyone did a great job.   </w:t>
                            </w:r>
                            <w:r w:rsidR="009C39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 maths we have been learning about part whole models, like the ones below.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1pt;margin-top:-9pt;width:679.15pt;height:4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" fillcolor="white [3201]" strokeweight=".5pt">
                <v:textbox>
                  <w:txbxContent>
                    <w:p w:rsidR="0049705A" w:rsidRPr="0049705A" w:rsidRDefault="0049705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9705A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week we have b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een writing rhyming poems. They were tricky but everyone did a great job.   </w:t>
                      </w:r>
                      <w:r w:rsidR="009C39B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 maths we have been learning about part whole models, like the ones below. </w:t>
                      </w:r>
                    </w:p>
                  </w:txbxContent>
                </v:textbox>
              </v:shape>
            </w:pict>
          </mc:Fallback>
        </mc:AlternateContent>
      </w:r>
      <w:r w:rsidR="004F3CF4">
        <w:t xml:space="preserve">14.10.22    </w:t>
      </w:r>
    </w:p>
    <w:p w:rsidR="004F3CF4" w:rsidRDefault="004F3CF4"/>
    <w:p w:rsidR="001E49DC" w:rsidRPr="001E49DC" w:rsidRDefault="009C39B3" w:rsidP="001E49DC">
      <w:pPr>
        <w:rPr>
          <w:rFonts w:ascii="Comic Sans MS" w:hAnsi="Comic Sans MS"/>
          <w:b/>
          <w:sz w:val="32"/>
          <w:szCs w:val="32"/>
        </w:rPr>
      </w:pPr>
      <w:r w:rsidRPr="001E49DC">
        <w:rPr>
          <w:rFonts w:ascii="Comic Sans MS" w:hAnsi="Comic Sans MS"/>
          <w:b/>
          <w:sz w:val="32"/>
          <w:szCs w:val="32"/>
        </w:rPr>
        <w:t>Can you fill in the gaps to finish the part whole models?</w:t>
      </w:r>
      <w:r w:rsidR="001E49DC" w:rsidRPr="001E49DC">
        <w:rPr>
          <w:rFonts w:ascii="Comic Sans MS" w:hAnsi="Comic Sans MS"/>
          <w:b/>
          <w:sz w:val="32"/>
          <w:szCs w:val="32"/>
        </w:rPr>
        <w:t xml:space="preserve"> I have done the first one for you. </w:t>
      </w:r>
    </w:p>
    <w:p w:rsidR="004F3CF4" w:rsidRDefault="001E49DC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002CCE" wp14:editId="21C37B5B">
                <wp:simplePos x="0" y="0"/>
                <wp:positionH relativeFrom="column">
                  <wp:posOffset>527539</wp:posOffset>
                </wp:positionH>
                <wp:positionV relativeFrom="paragraph">
                  <wp:posOffset>2221816</wp:posOffset>
                </wp:positionV>
                <wp:extent cx="167054" cy="175846"/>
                <wp:effectExtent l="0" t="0" r="23495" b="1524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54" cy="17584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844AC9" id="Oval 6" o:spid="_x0000_s1026" style="position:absolute;margin-left:41.55pt;margin-top:174.95pt;width:13.15pt;height:13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" fillcolor="red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002CCE" wp14:editId="21C37B5B">
                <wp:simplePos x="0" y="0"/>
                <wp:positionH relativeFrom="column">
                  <wp:posOffset>729762</wp:posOffset>
                </wp:positionH>
                <wp:positionV relativeFrom="paragraph">
                  <wp:posOffset>1948815</wp:posOffset>
                </wp:positionV>
                <wp:extent cx="167054" cy="175846"/>
                <wp:effectExtent l="0" t="0" r="23495" b="1524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54" cy="17584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170C63" id="Oval 5" o:spid="_x0000_s1026" style="position:absolute;margin-left:57.45pt;margin-top:153.45pt;width:13.15pt;height:13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" fillcolor="red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439615</wp:posOffset>
                </wp:positionH>
                <wp:positionV relativeFrom="paragraph">
                  <wp:posOffset>1914134</wp:posOffset>
                </wp:positionV>
                <wp:extent cx="167054" cy="175846"/>
                <wp:effectExtent l="0" t="0" r="23495" b="1524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54" cy="17584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145F6A" id="Oval 4" o:spid="_x0000_s1026" style="position:absolute;margin-left:34.6pt;margin-top:150.7pt;width:13.15pt;height:1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" fillcolor="red" strokecolor="#1f3763 [1604]" strokeweight="1pt">
                <v:stroke joinstyle="miter"/>
              </v:oval>
            </w:pict>
          </mc:Fallback>
        </mc:AlternateContent>
      </w:r>
      <w:bookmarkStart w:id="0" w:name="_GoBack"/>
      <w:r w:rsidR="0010559A">
        <w:rPr>
          <w:noProof/>
        </w:rPr>
        <w:drawing>
          <wp:anchor distT="0" distB="0" distL="114300" distR="114300" simplePos="0" relativeHeight="251658240" behindDoc="1" locked="0" layoutInCell="1" allowOverlap="1" wp14:anchorId="1D3D4363">
            <wp:simplePos x="0" y="0"/>
            <wp:positionH relativeFrom="margin">
              <wp:align>left</wp:align>
            </wp:positionH>
            <wp:positionV relativeFrom="paragraph">
              <wp:posOffset>217805</wp:posOffset>
            </wp:positionV>
            <wp:extent cx="4670425" cy="5306695"/>
            <wp:effectExtent l="0" t="0" r="0" b="8255"/>
            <wp:wrapTight wrapText="bothSides">
              <wp:wrapPolygon edited="0">
                <wp:start x="0" y="0"/>
                <wp:lineTo x="0" y="21556"/>
                <wp:lineTo x="21497" y="21556"/>
                <wp:lineTo x="2149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0425" cy="530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0559A">
        <w:rPr>
          <w:noProof/>
        </w:rPr>
        <w:drawing>
          <wp:inline distT="0" distB="0" distL="0" distR="0" wp14:anchorId="46466D9F" wp14:editId="697EA161">
            <wp:extent cx="4962721" cy="5529117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8304" cy="554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3CF4" w:rsidSect="005F0C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F4"/>
    <w:rsid w:val="0010559A"/>
    <w:rsid w:val="001E49DC"/>
    <w:rsid w:val="0049705A"/>
    <w:rsid w:val="004F3CF4"/>
    <w:rsid w:val="005F0CE4"/>
    <w:rsid w:val="00962DB5"/>
    <w:rsid w:val="009C39B3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E9B74"/>
  <w15:chartTrackingRefBased/>
  <w15:docId w15:val="{F92B2361-7628-4129-9809-440F8784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1AC6743C</Template>
  <TotalTime>2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2022-10-13T21:03:00Z</dcterms:created>
  <dcterms:modified xsi:type="dcterms:W3CDTF">2022-10-14T06:52:00Z</dcterms:modified>
</cp:coreProperties>
</file>