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8B130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28024</wp:posOffset>
                </wp:positionV>
                <wp:extent cx="6755027" cy="799070"/>
                <wp:effectExtent l="0" t="0" r="27305" b="203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5027" cy="799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305" w:rsidRDefault="008B1305">
                            <w:r>
                              <w:t xml:space="preserve">In English this week we have been writing a fact file about a triceratops.  We are so proud of how your children are working hard to become independent writers. </w:t>
                            </w:r>
                          </w:p>
                          <w:p w:rsidR="008B1305" w:rsidRDefault="008B1305">
                            <w:r>
                              <w:t xml:space="preserve">In maths we have learnt about the greater than and less than symbols and have been ordering numbers.                                                       </w:t>
                            </w:r>
                          </w:p>
                          <w:p w:rsidR="008B1305" w:rsidRDefault="008B13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.2pt;width:531.9pt;height:62.9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" fillcolor="white [3201]" strokeweight=".5pt">
                <v:textbox>
                  <w:txbxContent>
                    <w:p w:rsidR="008B1305" w:rsidRDefault="008B1305">
                      <w:r>
                        <w:t xml:space="preserve">In English this week we have been writing a fact file about a triceratops.  We are so proud of how your children are working hard to become independent writers. </w:t>
                      </w:r>
                    </w:p>
                    <w:p w:rsidR="008B1305" w:rsidRDefault="008B1305">
                      <w:r>
                        <w:t xml:space="preserve">In maths we have learnt about the greater than and less than symbols and have been ordering numbers.                                                       </w:t>
                      </w:r>
                    </w:p>
                    <w:p w:rsidR="008B1305" w:rsidRDefault="008B1305"/>
                  </w:txbxContent>
                </v:textbox>
                <w10:wrap anchorx="margin"/>
              </v:shape>
            </w:pict>
          </mc:Fallback>
        </mc:AlternateContent>
      </w:r>
    </w:p>
    <w:p w:rsidR="008B1305" w:rsidRDefault="008B1305"/>
    <w:p w:rsidR="00821981" w:rsidRDefault="00821981"/>
    <w:p w:rsidR="00DD0D92" w:rsidRDefault="00DD0D92">
      <w:r>
        <w:rPr>
          <w:noProof/>
        </w:rPr>
        <w:drawing>
          <wp:anchor distT="0" distB="0" distL="114300" distR="114300" simplePos="0" relativeHeight="251660288" behindDoc="1" locked="0" layoutInCell="1" allowOverlap="1" wp14:anchorId="08ECC530">
            <wp:simplePos x="0" y="0"/>
            <wp:positionH relativeFrom="column">
              <wp:posOffset>939800</wp:posOffset>
            </wp:positionH>
            <wp:positionV relativeFrom="paragraph">
              <wp:posOffset>14270</wp:posOffset>
            </wp:positionV>
            <wp:extent cx="5139055" cy="982980"/>
            <wp:effectExtent l="0" t="0" r="4445" b="7620"/>
            <wp:wrapTight wrapText="bothSides">
              <wp:wrapPolygon edited="0">
                <wp:start x="0" y="0"/>
                <wp:lineTo x="0" y="21349"/>
                <wp:lineTo x="21539" y="21349"/>
                <wp:lineTo x="215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9055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D92" w:rsidRDefault="000F15DE">
      <w:r>
        <w:t>7.10.22</w:t>
      </w:r>
      <w:bookmarkStart w:id="0" w:name="_GoBack"/>
      <w:bookmarkEnd w:id="0"/>
    </w:p>
    <w:p w:rsidR="00DD0D92" w:rsidRDefault="00DD0D92"/>
    <w:p w:rsidR="00DD0D92" w:rsidRDefault="006916C5">
      <w:r w:rsidRPr="00E93EE9">
        <w:rPr>
          <w:noProof/>
        </w:rPr>
        <w:drawing>
          <wp:anchor distT="0" distB="0" distL="114300" distR="114300" simplePos="0" relativeHeight="251662336" behindDoc="1" locked="0" layoutInCell="1" allowOverlap="1" wp14:anchorId="7EDADB77">
            <wp:simplePos x="0" y="0"/>
            <wp:positionH relativeFrom="margin">
              <wp:align>left</wp:align>
            </wp:positionH>
            <wp:positionV relativeFrom="paragraph">
              <wp:posOffset>5114290</wp:posOffset>
            </wp:positionV>
            <wp:extent cx="2934335" cy="1002665"/>
            <wp:effectExtent l="0" t="0" r="0" b="6985"/>
            <wp:wrapTight wrapText="bothSides">
              <wp:wrapPolygon edited="0">
                <wp:start x="0" y="0"/>
                <wp:lineTo x="0" y="21340"/>
                <wp:lineTo x="21455" y="21340"/>
                <wp:lineTo x="214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335" cy="100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A96B5C1">
            <wp:simplePos x="0" y="0"/>
            <wp:positionH relativeFrom="column">
              <wp:posOffset>2668905</wp:posOffset>
            </wp:positionH>
            <wp:positionV relativeFrom="paragraph">
              <wp:posOffset>5202555</wp:posOffset>
            </wp:positionV>
            <wp:extent cx="3804920" cy="2801620"/>
            <wp:effectExtent l="0" t="0" r="5080" b="0"/>
            <wp:wrapTight wrapText="bothSides">
              <wp:wrapPolygon edited="0">
                <wp:start x="0" y="0"/>
                <wp:lineTo x="0" y="21443"/>
                <wp:lineTo x="21521" y="21443"/>
                <wp:lineTo x="2152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4920" cy="2801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3967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93EE9" w:rsidRPr="00620433" w:rsidTr="00E93EE9">
        <w:tc>
          <w:tcPr>
            <w:tcW w:w="10456" w:type="dxa"/>
            <w:gridSpan w:val="2"/>
          </w:tcPr>
          <w:p w:rsidR="00E93EE9" w:rsidRPr="00620433" w:rsidRDefault="00E93EE9" w:rsidP="00E93EE9">
            <w:pPr>
              <w:rPr>
                <w:sz w:val="32"/>
                <w:szCs w:val="32"/>
              </w:rPr>
            </w:pPr>
            <w:r w:rsidRPr="00620433">
              <w:rPr>
                <w:sz w:val="32"/>
                <w:szCs w:val="32"/>
              </w:rPr>
              <w:t xml:space="preserve">Order these numbers starting with the </w:t>
            </w:r>
            <w:r w:rsidRPr="00620433">
              <w:rPr>
                <w:sz w:val="32"/>
                <w:szCs w:val="32"/>
                <w:highlight w:val="yellow"/>
              </w:rPr>
              <w:t>greatest.</w:t>
            </w:r>
          </w:p>
        </w:tc>
      </w:tr>
      <w:tr w:rsidR="00E93EE9" w:rsidTr="00E93EE9">
        <w:tc>
          <w:tcPr>
            <w:tcW w:w="5228" w:type="dxa"/>
          </w:tcPr>
          <w:p w:rsidR="00E93EE9" w:rsidRDefault="00E93EE9" w:rsidP="00E93EE9">
            <w:r>
              <w:t xml:space="preserve">  </w:t>
            </w:r>
          </w:p>
          <w:p w:rsidR="00E93EE9" w:rsidRPr="00620433" w:rsidRDefault="00E93EE9" w:rsidP="00E93EE9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5          </w:t>
            </w:r>
            <w:r w:rsidRPr="00620433">
              <w:rPr>
                <w:b/>
                <w:sz w:val="48"/>
                <w:szCs w:val="48"/>
              </w:rPr>
              <w:t xml:space="preserve">1   </w:t>
            </w:r>
            <w:r>
              <w:rPr>
                <w:b/>
                <w:sz w:val="48"/>
                <w:szCs w:val="48"/>
              </w:rPr>
              <w:t xml:space="preserve">  </w:t>
            </w:r>
            <w:r w:rsidRPr="00620433">
              <w:rPr>
                <w:b/>
                <w:sz w:val="48"/>
                <w:szCs w:val="48"/>
              </w:rPr>
              <w:t xml:space="preserve">   </w:t>
            </w:r>
            <w:r>
              <w:rPr>
                <w:b/>
                <w:sz w:val="48"/>
                <w:szCs w:val="48"/>
              </w:rPr>
              <w:t xml:space="preserve">9      </w:t>
            </w:r>
          </w:p>
          <w:p w:rsidR="00E93EE9" w:rsidRDefault="00E93EE9" w:rsidP="00E93EE9">
            <w:pPr>
              <w:jc w:val="center"/>
            </w:pPr>
          </w:p>
        </w:tc>
        <w:tc>
          <w:tcPr>
            <w:tcW w:w="5228" w:type="dxa"/>
          </w:tcPr>
          <w:p w:rsidR="00E93EE9" w:rsidRDefault="00E93EE9" w:rsidP="00E93EE9"/>
        </w:tc>
      </w:tr>
      <w:tr w:rsidR="00E93EE9" w:rsidTr="00E93EE9">
        <w:tc>
          <w:tcPr>
            <w:tcW w:w="5228" w:type="dxa"/>
          </w:tcPr>
          <w:p w:rsidR="00E93EE9" w:rsidRDefault="00E93EE9" w:rsidP="00E93EE9">
            <w:pPr>
              <w:rPr>
                <w:b/>
                <w:sz w:val="48"/>
                <w:szCs w:val="48"/>
              </w:rPr>
            </w:pPr>
          </w:p>
          <w:p w:rsidR="00E93EE9" w:rsidRPr="00620433" w:rsidRDefault="00E93EE9" w:rsidP="00E93EE9">
            <w:pPr>
              <w:jc w:val="center"/>
              <w:rPr>
                <w:b/>
                <w:sz w:val="48"/>
                <w:szCs w:val="48"/>
              </w:rPr>
            </w:pPr>
            <w:r w:rsidRPr="00620433">
              <w:rPr>
                <w:b/>
                <w:sz w:val="48"/>
                <w:szCs w:val="48"/>
              </w:rPr>
              <w:t>7</w:t>
            </w:r>
            <w:r>
              <w:rPr>
                <w:b/>
                <w:sz w:val="48"/>
                <w:szCs w:val="48"/>
              </w:rPr>
              <w:t xml:space="preserve">      </w:t>
            </w:r>
            <w:r w:rsidRPr="00620433">
              <w:rPr>
                <w:b/>
                <w:sz w:val="48"/>
                <w:szCs w:val="48"/>
              </w:rPr>
              <w:t xml:space="preserve">  </w:t>
            </w:r>
            <w:r>
              <w:rPr>
                <w:b/>
                <w:sz w:val="48"/>
                <w:szCs w:val="48"/>
              </w:rPr>
              <w:t xml:space="preserve">1      </w:t>
            </w:r>
            <w:r w:rsidRPr="00620433">
              <w:rPr>
                <w:b/>
                <w:sz w:val="48"/>
                <w:szCs w:val="48"/>
              </w:rPr>
              <w:t xml:space="preserve">  </w:t>
            </w:r>
            <w:r>
              <w:rPr>
                <w:b/>
                <w:sz w:val="48"/>
                <w:szCs w:val="48"/>
              </w:rPr>
              <w:t>6</w:t>
            </w:r>
          </w:p>
        </w:tc>
        <w:tc>
          <w:tcPr>
            <w:tcW w:w="5228" w:type="dxa"/>
          </w:tcPr>
          <w:p w:rsidR="00E93EE9" w:rsidRDefault="00E93EE9" w:rsidP="00E93EE9"/>
        </w:tc>
      </w:tr>
      <w:tr w:rsidR="00E93EE9" w:rsidTr="00E93EE9">
        <w:tc>
          <w:tcPr>
            <w:tcW w:w="5228" w:type="dxa"/>
          </w:tcPr>
          <w:p w:rsidR="00E93EE9" w:rsidRDefault="00E93EE9" w:rsidP="00E93EE9"/>
          <w:p w:rsidR="00E93EE9" w:rsidRPr="00620433" w:rsidRDefault="00E93EE9" w:rsidP="00E93EE9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8 </w:t>
            </w:r>
            <w:r w:rsidRPr="00620433">
              <w:rPr>
                <w:b/>
                <w:sz w:val="48"/>
                <w:szCs w:val="48"/>
              </w:rPr>
              <w:t xml:space="preserve"> </w:t>
            </w:r>
            <w:r>
              <w:rPr>
                <w:b/>
                <w:sz w:val="48"/>
                <w:szCs w:val="48"/>
              </w:rPr>
              <w:t xml:space="preserve">      </w:t>
            </w:r>
            <w:r w:rsidRPr="00620433">
              <w:rPr>
                <w:b/>
                <w:sz w:val="48"/>
                <w:szCs w:val="48"/>
              </w:rPr>
              <w:t>1</w:t>
            </w:r>
            <w:r>
              <w:rPr>
                <w:b/>
                <w:sz w:val="48"/>
                <w:szCs w:val="48"/>
              </w:rPr>
              <w:t xml:space="preserve">       </w:t>
            </w:r>
            <w:r w:rsidRPr="00620433">
              <w:rPr>
                <w:b/>
                <w:sz w:val="48"/>
                <w:szCs w:val="48"/>
              </w:rPr>
              <w:t xml:space="preserve"> </w:t>
            </w:r>
            <w:r>
              <w:rPr>
                <w:b/>
                <w:sz w:val="48"/>
                <w:szCs w:val="48"/>
              </w:rPr>
              <w:t>0      3</w:t>
            </w:r>
          </w:p>
          <w:p w:rsidR="00E93EE9" w:rsidRDefault="00E93EE9" w:rsidP="00E93EE9"/>
        </w:tc>
        <w:tc>
          <w:tcPr>
            <w:tcW w:w="5228" w:type="dxa"/>
          </w:tcPr>
          <w:p w:rsidR="00E93EE9" w:rsidRDefault="00E93EE9" w:rsidP="00E93EE9"/>
        </w:tc>
      </w:tr>
      <w:tr w:rsidR="00E93EE9" w:rsidTr="00E93EE9">
        <w:tc>
          <w:tcPr>
            <w:tcW w:w="10456" w:type="dxa"/>
            <w:gridSpan w:val="2"/>
          </w:tcPr>
          <w:p w:rsidR="00E93EE9" w:rsidRDefault="00E93EE9" w:rsidP="00E93EE9">
            <w:r w:rsidRPr="00620433">
              <w:rPr>
                <w:sz w:val="32"/>
                <w:szCs w:val="32"/>
              </w:rPr>
              <w:t xml:space="preserve">Order these numbers starting with the </w:t>
            </w:r>
            <w:r w:rsidRPr="00620433">
              <w:rPr>
                <w:sz w:val="32"/>
                <w:szCs w:val="32"/>
                <w:highlight w:val="yellow"/>
              </w:rPr>
              <w:t>smallest.</w:t>
            </w:r>
          </w:p>
        </w:tc>
      </w:tr>
      <w:tr w:rsidR="00E93EE9" w:rsidTr="00E93EE9">
        <w:tc>
          <w:tcPr>
            <w:tcW w:w="5228" w:type="dxa"/>
          </w:tcPr>
          <w:p w:rsidR="00E93EE9" w:rsidRDefault="00E93EE9" w:rsidP="00E93EE9"/>
          <w:p w:rsidR="00E93EE9" w:rsidRPr="00821981" w:rsidRDefault="00E93EE9" w:rsidP="00E93EE9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2       8        </w:t>
            </w:r>
            <w:r w:rsidRPr="00620433">
              <w:rPr>
                <w:b/>
                <w:sz w:val="48"/>
                <w:szCs w:val="48"/>
              </w:rPr>
              <w:t>1</w:t>
            </w:r>
            <w:r>
              <w:rPr>
                <w:b/>
                <w:sz w:val="48"/>
                <w:szCs w:val="48"/>
              </w:rPr>
              <w:t>0</w:t>
            </w:r>
          </w:p>
        </w:tc>
        <w:tc>
          <w:tcPr>
            <w:tcW w:w="5228" w:type="dxa"/>
          </w:tcPr>
          <w:p w:rsidR="00E93EE9" w:rsidRDefault="00E93EE9" w:rsidP="00E93EE9"/>
        </w:tc>
      </w:tr>
      <w:tr w:rsidR="00E93EE9" w:rsidTr="00E93EE9">
        <w:tc>
          <w:tcPr>
            <w:tcW w:w="5228" w:type="dxa"/>
          </w:tcPr>
          <w:p w:rsidR="00E93EE9" w:rsidRDefault="00E93EE9" w:rsidP="00E93EE9"/>
          <w:p w:rsidR="00E93EE9" w:rsidRDefault="00E93EE9" w:rsidP="00E93EE9">
            <w:pPr>
              <w:jc w:val="center"/>
            </w:pPr>
          </w:p>
          <w:p w:rsidR="00E93EE9" w:rsidRPr="00620433" w:rsidRDefault="00E93EE9" w:rsidP="00E93EE9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        4        3       2</w:t>
            </w:r>
          </w:p>
        </w:tc>
        <w:tc>
          <w:tcPr>
            <w:tcW w:w="5228" w:type="dxa"/>
          </w:tcPr>
          <w:p w:rsidR="00E93EE9" w:rsidRDefault="00E93EE9" w:rsidP="00E93EE9"/>
        </w:tc>
      </w:tr>
      <w:tr w:rsidR="00E93EE9" w:rsidTr="00E93EE9">
        <w:tc>
          <w:tcPr>
            <w:tcW w:w="5228" w:type="dxa"/>
          </w:tcPr>
          <w:p w:rsidR="00E93EE9" w:rsidRDefault="00E93EE9" w:rsidP="00E93EE9"/>
          <w:p w:rsidR="00E93EE9" w:rsidRDefault="00E93EE9" w:rsidP="00E93EE9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       4      8      10      2</w:t>
            </w:r>
          </w:p>
          <w:p w:rsidR="00E93EE9" w:rsidRDefault="00E93EE9" w:rsidP="00E93EE9"/>
        </w:tc>
        <w:tc>
          <w:tcPr>
            <w:tcW w:w="5228" w:type="dxa"/>
          </w:tcPr>
          <w:p w:rsidR="00E93EE9" w:rsidRDefault="00E93EE9" w:rsidP="00E93EE9"/>
        </w:tc>
      </w:tr>
    </w:tbl>
    <w:p w:rsidR="00DD0D92" w:rsidRDefault="00DD0D92"/>
    <w:p w:rsidR="00DD0D92" w:rsidRDefault="006916C5" w:rsidP="0080706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67310</wp:posOffset>
                </wp:positionV>
                <wp:extent cx="2438400" cy="1560195"/>
                <wp:effectExtent l="0" t="0" r="19050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560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0706F" w:rsidRDefault="00E93EE9" w:rsidP="00E93EE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E93EE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Can you choose the correct symbol?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E93EE9" w:rsidRPr="00E93EE9" w:rsidRDefault="00E93EE9" w:rsidP="00E93EE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E93EE9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&lt; = 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0;margin-top:5.3pt;width:192pt;height:122.8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" fillcolor="white [3201]" strokeweight=".5pt">
                <v:textbox>
                  <w:txbxContent>
                    <w:p w:rsidR="0080706F" w:rsidRDefault="00E93EE9" w:rsidP="00E93EE9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E93EE9">
                        <w:rPr>
                          <w:rFonts w:ascii="Comic Sans MS" w:hAnsi="Comic Sans MS"/>
                          <w:sz w:val="32"/>
                          <w:szCs w:val="32"/>
                        </w:rPr>
                        <w:t>Can you choose the correct symbol?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</w:p>
                    <w:p w:rsidR="00E93EE9" w:rsidRPr="00E93EE9" w:rsidRDefault="00E93EE9" w:rsidP="00E93EE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E93EE9">
                        <w:rPr>
                          <w:rFonts w:ascii="Comic Sans MS" w:hAnsi="Comic Sans MS"/>
                          <w:sz w:val="72"/>
                          <w:szCs w:val="72"/>
                        </w:rPr>
                        <w:t>&lt; = &gt;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D0D92" w:rsidSect="006204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433"/>
    <w:rsid w:val="000F15DE"/>
    <w:rsid w:val="00620433"/>
    <w:rsid w:val="006916C5"/>
    <w:rsid w:val="0080706F"/>
    <w:rsid w:val="00821981"/>
    <w:rsid w:val="008B1305"/>
    <w:rsid w:val="00962DB5"/>
    <w:rsid w:val="00DD0D92"/>
    <w:rsid w:val="00E93EE9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4D4FC"/>
  <w15:chartTrackingRefBased/>
  <w15:docId w15:val="{8D42F77A-D611-46DA-A445-67A6DE250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0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8B61350A</Template>
  <TotalTime>17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5</cp:revision>
  <dcterms:created xsi:type="dcterms:W3CDTF">2022-10-05T20:40:00Z</dcterms:created>
  <dcterms:modified xsi:type="dcterms:W3CDTF">2022-10-06T16:18:00Z</dcterms:modified>
</cp:coreProperties>
</file>