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2AC6E" w14:textId="4403E0DD" w:rsidR="0075345E" w:rsidRDefault="00503A6B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7A9DBF8" wp14:editId="0BF968C3">
                <wp:simplePos x="0" y="0"/>
                <wp:positionH relativeFrom="margin">
                  <wp:posOffset>-793817</wp:posOffset>
                </wp:positionH>
                <wp:positionV relativeFrom="page">
                  <wp:posOffset>43381</wp:posOffset>
                </wp:positionV>
                <wp:extent cx="5943600" cy="170878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708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82FCC" w14:textId="77777777" w:rsidR="009666E0" w:rsidRPr="005F5C84" w:rsidRDefault="00EE4D5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5F5C84">
                              <w:rPr>
                                <w:sz w:val="44"/>
                                <w:szCs w:val="44"/>
                              </w:rPr>
                              <w:t xml:space="preserve">25.05.23 </w:t>
                            </w:r>
                          </w:p>
                          <w:p w14:paraId="6F90FCC5" w14:textId="77777777" w:rsidR="005F5C84" w:rsidRPr="00AE6A08" w:rsidRDefault="008C43CF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 science we have been learning all about</w:t>
                            </w:r>
                            <w:r w:rsidR="005F5C84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wild and garden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p</w:t>
                            </w:r>
                            <w:r w:rsidR="00B2289D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lants</w:t>
                            </w:r>
                            <w:r w:rsidR="005F5C84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6A8FEFDE" w14:textId="70B53EE1" w:rsidR="0075345E" w:rsidRPr="00AE6A08" w:rsidRDefault="005F5C8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</w:t>
                            </w:r>
                            <w:r w:rsidR="0075345E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hat 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plants</w:t>
                            </w:r>
                            <w:r w:rsidR="0075345E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can you find?</w:t>
                            </w:r>
                          </w:p>
                          <w:p w14:paraId="047B49D2" w14:textId="518D9739" w:rsidR="0075345E" w:rsidRPr="00AE6A08" w:rsidRDefault="0075345E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Can you draw </w:t>
                            </w:r>
                            <w:r w:rsidR="0078014A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and write the names of 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3 wild</w:t>
                            </w:r>
                            <w:r w:rsidR="00B2289D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plants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and 3 garden </w:t>
                            </w:r>
                            <w:r w:rsidR="00B2289D"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plants</w:t>
                            </w:r>
                            <w:r w:rsidRPr="00AE6A0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below?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A9DB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2.5pt;margin-top:3.4pt;width:468pt;height:134.55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" stroked="f">
                <v:textbox style="mso-fit-shape-to-text:t">
                  <w:txbxContent>
                    <w:p w14:paraId="68E82FCC" w14:textId="77777777" w:rsidR="009666E0" w:rsidRPr="005F5C84" w:rsidRDefault="00EE4D5E">
                      <w:pPr>
                        <w:rPr>
                          <w:sz w:val="44"/>
                          <w:szCs w:val="44"/>
                        </w:rPr>
                      </w:pPr>
                      <w:r w:rsidRPr="005F5C84">
                        <w:rPr>
                          <w:sz w:val="44"/>
                          <w:szCs w:val="44"/>
                        </w:rPr>
                        <w:t xml:space="preserve">25.05.23 </w:t>
                      </w:r>
                    </w:p>
                    <w:p w14:paraId="6F90FCC5" w14:textId="77777777" w:rsidR="005F5C84" w:rsidRPr="00AE6A08" w:rsidRDefault="008C43CF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In science we have been learning all about</w:t>
                      </w:r>
                      <w:r w:rsidR="005F5C84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wild and garden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p</w:t>
                      </w:r>
                      <w:r w:rsidR="00B2289D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lants</w:t>
                      </w:r>
                      <w:r w:rsidR="005F5C84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  <w:p w14:paraId="6A8FEFDE" w14:textId="70B53EE1" w:rsidR="0075345E" w:rsidRPr="00AE6A08" w:rsidRDefault="005F5C8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W</w:t>
                      </w:r>
                      <w:r w:rsidR="0075345E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hat 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plants</w:t>
                      </w:r>
                      <w:r w:rsidR="0075345E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can you find?</w:t>
                      </w:r>
                    </w:p>
                    <w:p w14:paraId="047B49D2" w14:textId="518D9739" w:rsidR="0075345E" w:rsidRPr="00AE6A08" w:rsidRDefault="0075345E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Can you draw </w:t>
                      </w:r>
                      <w:r w:rsidR="0078014A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and write the names of 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3 wild</w:t>
                      </w:r>
                      <w:r w:rsidR="00B2289D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plants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and 3 garden </w:t>
                      </w:r>
                      <w:r w:rsidR="00B2289D"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>plants</w:t>
                      </w:r>
                      <w:r w:rsidRPr="00AE6A08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below?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F7C0B60" w14:textId="078C028B" w:rsidR="0075345E" w:rsidRDefault="0075345E"/>
    <w:p w14:paraId="21B1FF0F" w14:textId="0E2485F4" w:rsidR="0075345E" w:rsidRDefault="00CD24CF">
      <w:r>
        <w:rPr>
          <w:noProof/>
        </w:rPr>
        <w:drawing>
          <wp:anchor distT="0" distB="0" distL="114300" distR="114300" simplePos="0" relativeHeight="251672576" behindDoc="1" locked="0" layoutInCell="1" allowOverlap="1" wp14:anchorId="08851389" wp14:editId="2146F581">
            <wp:simplePos x="0" y="0"/>
            <wp:positionH relativeFrom="column">
              <wp:posOffset>5101088</wp:posOffset>
            </wp:positionH>
            <wp:positionV relativeFrom="page">
              <wp:posOffset>1515850</wp:posOffset>
            </wp:positionV>
            <wp:extent cx="1436623" cy="1275200"/>
            <wp:effectExtent l="0" t="0" r="0" b="1270"/>
            <wp:wrapNone/>
            <wp:docPr id="2" name="Picture 1" descr="Image result for flowers car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lowers caro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623" cy="12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98447" w14:textId="34947275" w:rsidR="0075345E" w:rsidRDefault="0075345E"/>
    <w:p w14:paraId="382C1927" w14:textId="3C976904" w:rsidR="0075345E" w:rsidRDefault="0075345E"/>
    <w:p w14:paraId="052AC27E" w14:textId="1DB25DBA" w:rsidR="0075345E" w:rsidRDefault="0075345E"/>
    <w:p w14:paraId="027CE74E" w14:textId="477B985F" w:rsidR="0075345E" w:rsidRDefault="0075345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92DB5EA" wp14:editId="3B428048">
                <wp:simplePos x="0" y="0"/>
                <wp:positionH relativeFrom="column">
                  <wp:posOffset>-696729</wp:posOffset>
                </wp:positionH>
                <wp:positionV relativeFrom="paragraph">
                  <wp:posOffset>306437</wp:posOffset>
                </wp:positionV>
                <wp:extent cx="2360930" cy="3308584"/>
                <wp:effectExtent l="0" t="0" r="12700" b="25400"/>
                <wp:wrapNone/>
                <wp:docPr id="2046741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085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EC33E" w14:textId="7361BC71" w:rsidR="0075345E" w:rsidRDefault="0075345E"/>
                          <w:p w14:paraId="68161416" w14:textId="77777777" w:rsidR="0075345E" w:rsidRDefault="0075345E"/>
                          <w:p w14:paraId="6FC47B44" w14:textId="77777777" w:rsidR="0075345E" w:rsidRDefault="0075345E"/>
                          <w:p w14:paraId="759F3DC1" w14:textId="77777777" w:rsidR="0075345E" w:rsidRDefault="0075345E"/>
                          <w:p w14:paraId="1D914B97" w14:textId="77777777" w:rsidR="0075345E" w:rsidRDefault="0075345E"/>
                          <w:p w14:paraId="68998790" w14:textId="77777777" w:rsidR="0075345E" w:rsidRDefault="0075345E"/>
                          <w:p w14:paraId="1650FBD6" w14:textId="77777777" w:rsidR="0075345E" w:rsidRPr="0075345E" w:rsidRDefault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8F8927B" w14:textId="26A1ED68" w:rsidR="0075345E" w:rsidRPr="0075345E" w:rsidRDefault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92DB5EA" id="_x0000_s1027" type="#_x0000_t202" style="position:absolute;margin-left:-54.85pt;margin-top:24.15pt;width:185.9pt;height:260.5pt;z-index:-2516551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">
                <v:textbox>
                  <w:txbxContent>
                    <w:p w14:paraId="729EC33E" w14:textId="7361BC71" w:rsidR="0075345E" w:rsidRDefault="0075345E"/>
                    <w:p w14:paraId="68161416" w14:textId="77777777" w:rsidR="0075345E" w:rsidRDefault="0075345E"/>
                    <w:p w14:paraId="6FC47B44" w14:textId="77777777" w:rsidR="0075345E" w:rsidRDefault="0075345E"/>
                    <w:p w14:paraId="759F3DC1" w14:textId="77777777" w:rsidR="0075345E" w:rsidRDefault="0075345E"/>
                    <w:p w14:paraId="1D914B97" w14:textId="77777777" w:rsidR="0075345E" w:rsidRDefault="0075345E"/>
                    <w:p w14:paraId="68998790" w14:textId="77777777" w:rsidR="0075345E" w:rsidRDefault="0075345E"/>
                    <w:p w14:paraId="1650FBD6" w14:textId="77777777" w:rsidR="0075345E" w:rsidRPr="0075345E" w:rsidRDefault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8F8927B" w14:textId="26A1ED68" w:rsidR="0075345E" w:rsidRPr="0075345E" w:rsidRDefault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17DFF603" w14:textId="6B9159BD" w:rsidR="0075345E" w:rsidRDefault="005F5C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8E1A6F4" wp14:editId="0675774A">
                <wp:simplePos x="0" y="0"/>
                <wp:positionH relativeFrom="margin">
                  <wp:posOffset>1767707</wp:posOffset>
                </wp:positionH>
                <wp:positionV relativeFrom="page">
                  <wp:posOffset>2933065</wp:posOffset>
                </wp:positionV>
                <wp:extent cx="2279650" cy="3308350"/>
                <wp:effectExtent l="0" t="0" r="12700" b="25400"/>
                <wp:wrapNone/>
                <wp:docPr id="1031450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E9253" w14:textId="77777777" w:rsidR="0075345E" w:rsidRDefault="0075345E" w:rsidP="0075345E"/>
                          <w:p w14:paraId="004056B1" w14:textId="77777777" w:rsidR="0075345E" w:rsidRDefault="0075345E" w:rsidP="0075345E"/>
                          <w:p w14:paraId="3F4A844A" w14:textId="77777777" w:rsidR="0075345E" w:rsidRDefault="0075345E" w:rsidP="0075345E"/>
                          <w:p w14:paraId="28C1E95F" w14:textId="77777777" w:rsidR="0075345E" w:rsidRDefault="0075345E" w:rsidP="0075345E"/>
                          <w:p w14:paraId="3222A540" w14:textId="77777777" w:rsidR="0075345E" w:rsidRDefault="0075345E" w:rsidP="0075345E"/>
                          <w:p w14:paraId="762A4384" w14:textId="77777777" w:rsidR="0075345E" w:rsidRDefault="0075345E" w:rsidP="0075345E"/>
                          <w:p w14:paraId="4E6D12CB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976C8B1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8E1A6F4" id="_x0000_s1028" type="#_x0000_t202" style="position:absolute;margin-left:139.2pt;margin-top:230.95pt;width:179.5pt;height:260.5pt;z-index:-25165312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EENEg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">
                <v:textbox>
                  <w:txbxContent>
                    <w:p w14:paraId="4BFE9253" w14:textId="77777777" w:rsidR="0075345E" w:rsidRDefault="0075345E" w:rsidP="0075345E"/>
                    <w:p w14:paraId="004056B1" w14:textId="77777777" w:rsidR="0075345E" w:rsidRDefault="0075345E" w:rsidP="0075345E"/>
                    <w:p w14:paraId="3F4A844A" w14:textId="77777777" w:rsidR="0075345E" w:rsidRDefault="0075345E" w:rsidP="0075345E"/>
                    <w:p w14:paraId="28C1E95F" w14:textId="77777777" w:rsidR="0075345E" w:rsidRDefault="0075345E" w:rsidP="0075345E"/>
                    <w:p w14:paraId="3222A540" w14:textId="77777777" w:rsidR="0075345E" w:rsidRDefault="0075345E" w:rsidP="0075345E"/>
                    <w:p w14:paraId="762A4384" w14:textId="77777777" w:rsidR="0075345E" w:rsidRDefault="0075345E" w:rsidP="0075345E"/>
                    <w:p w14:paraId="4E6D12CB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976C8B1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6C0437" wp14:editId="6D912EE4">
                <wp:simplePos x="0" y="0"/>
                <wp:positionH relativeFrom="page">
                  <wp:posOffset>5098415</wp:posOffset>
                </wp:positionH>
                <wp:positionV relativeFrom="page">
                  <wp:posOffset>2933065</wp:posOffset>
                </wp:positionV>
                <wp:extent cx="2279650" cy="3308350"/>
                <wp:effectExtent l="0" t="0" r="12700" b="25400"/>
                <wp:wrapNone/>
                <wp:docPr id="18105195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D0988" w14:textId="77777777" w:rsidR="0075345E" w:rsidRDefault="0075345E" w:rsidP="0075345E"/>
                          <w:p w14:paraId="30A37D8D" w14:textId="77777777" w:rsidR="0075345E" w:rsidRDefault="0075345E" w:rsidP="0075345E"/>
                          <w:p w14:paraId="0B144738" w14:textId="77777777" w:rsidR="0075345E" w:rsidRDefault="0075345E" w:rsidP="0075345E"/>
                          <w:p w14:paraId="23FCDD47" w14:textId="77777777" w:rsidR="0075345E" w:rsidRDefault="0075345E" w:rsidP="0075345E"/>
                          <w:p w14:paraId="36C1AD88" w14:textId="77777777" w:rsidR="0075345E" w:rsidRDefault="0075345E" w:rsidP="0075345E"/>
                          <w:p w14:paraId="3F2B11D9" w14:textId="77777777" w:rsidR="0075345E" w:rsidRDefault="0075345E" w:rsidP="0075345E"/>
                          <w:p w14:paraId="72588AB2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9CDB8D6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E6C0437" id="_x0000_s1029" type="#_x0000_t202" style="position:absolute;margin-left:401.45pt;margin-top:230.95pt;width:179.5pt;height:260.5pt;z-index:-251651072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06FA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">
                <v:textbox>
                  <w:txbxContent>
                    <w:p w14:paraId="303D0988" w14:textId="77777777" w:rsidR="0075345E" w:rsidRDefault="0075345E" w:rsidP="0075345E"/>
                    <w:p w14:paraId="30A37D8D" w14:textId="77777777" w:rsidR="0075345E" w:rsidRDefault="0075345E" w:rsidP="0075345E"/>
                    <w:p w14:paraId="0B144738" w14:textId="77777777" w:rsidR="0075345E" w:rsidRDefault="0075345E" w:rsidP="0075345E"/>
                    <w:p w14:paraId="23FCDD47" w14:textId="77777777" w:rsidR="0075345E" w:rsidRDefault="0075345E" w:rsidP="0075345E"/>
                    <w:p w14:paraId="36C1AD88" w14:textId="77777777" w:rsidR="0075345E" w:rsidRDefault="0075345E" w:rsidP="0075345E"/>
                    <w:p w14:paraId="3F2B11D9" w14:textId="77777777" w:rsidR="0075345E" w:rsidRDefault="0075345E" w:rsidP="0075345E"/>
                    <w:p w14:paraId="72588AB2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9CDB8D6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03747C6" w14:textId="4DEBA640" w:rsidR="0071304F" w:rsidRDefault="0075345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63BA035A" wp14:editId="146C6B6F">
                <wp:simplePos x="0" y="0"/>
                <wp:positionH relativeFrom="margin">
                  <wp:posOffset>4160286</wp:posOffset>
                </wp:positionH>
                <wp:positionV relativeFrom="margin">
                  <wp:posOffset>5529580</wp:posOffset>
                </wp:positionV>
                <wp:extent cx="2279650" cy="3308350"/>
                <wp:effectExtent l="0" t="0" r="12700" b="25400"/>
                <wp:wrapNone/>
                <wp:docPr id="836113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2BFB0" w14:textId="77777777" w:rsidR="0075345E" w:rsidRDefault="0075345E" w:rsidP="0075345E"/>
                          <w:p w14:paraId="67409E46" w14:textId="77777777" w:rsidR="0075345E" w:rsidRDefault="0075345E" w:rsidP="0075345E"/>
                          <w:p w14:paraId="3504CD61" w14:textId="77777777" w:rsidR="0075345E" w:rsidRDefault="0075345E" w:rsidP="0075345E"/>
                          <w:p w14:paraId="1447D5F0" w14:textId="77777777" w:rsidR="0075345E" w:rsidRDefault="0075345E" w:rsidP="0075345E"/>
                          <w:p w14:paraId="22E7078B" w14:textId="77777777" w:rsidR="0075345E" w:rsidRDefault="0075345E" w:rsidP="0075345E"/>
                          <w:p w14:paraId="1419318C" w14:textId="77777777" w:rsidR="0075345E" w:rsidRDefault="0075345E" w:rsidP="0075345E"/>
                          <w:p w14:paraId="258E775E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65860AC4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3BA035A" id="_x0000_s1030" type="#_x0000_t202" style="position:absolute;margin-left:327.6pt;margin-top:435.4pt;width:179.5pt;height:260.5pt;z-index:-25164492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HeUFA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">
                <v:textbox>
                  <w:txbxContent>
                    <w:p w14:paraId="41C2BFB0" w14:textId="77777777" w:rsidR="0075345E" w:rsidRDefault="0075345E" w:rsidP="0075345E"/>
                    <w:p w14:paraId="67409E46" w14:textId="77777777" w:rsidR="0075345E" w:rsidRDefault="0075345E" w:rsidP="0075345E"/>
                    <w:p w14:paraId="3504CD61" w14:textId="77777777" w:rsidR="0075345E" w:rsidRDefault="0075345E" w:rsidP="0075345E"/>
                    <w:p w14:paraId="1447D5F0" w14:textId="77777777" w:rsidR="0075345E" w:rsidRDefault="0075345E" w:rsidP="0075345E"/>
                    <w:p w14:paraId="22E7078B" w14:textId="77777777" w:rsidR="0075345E" w:rsidRDefault="0075345E" w:rsidP="0075345E"/>
                    <w:p w14:paraId="1419318C" w14:textId="77777777" w:rsidR="0075345E" w:rsidRDefault="0075345E" w:rsidP="0075345E"/>
                    <w:p w14:paraId="258E775E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65860AC4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0A4EFB62" wp14:editId="5F6D8C6A">
                <wp:simplePos x="0" y="0"/>
                <wp:positionH relativeFrom="margin">
                  <wp:posOffset>1767205</wp:posOffset>
                </wp:positionH>
                <wp:positionV relativeFrom="margin">
                  <wp:posOffset>5505517</wp:posOffset>
                </wp:positionV>
                <wp:extent cx="2279650" cy="3308350"/>
                <wp:effectExtent l="0" t="0" r="12700" b="25400"/>
                <wp:wrapNone/>
                <wp:docPr id="16233350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330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65FFB" w14:textId="77777777" w:rsidR="0075345E" w:rsidRDefault="0075345E" w:rsidP="0075345E"/>
                          <w:p w14:paraId="5EBCF9A5" w14:textId="77777777" w:rsidR="0075345E" w:rsidRDefault="0075345E" w:rsidP="0075345E"/>
                          <w:p w14:paraId="12C22A80" w14:textId="77777777" w:rsidR="0075345E" w:rsidRDefault="0075345E" w:rsidP="0075345E"/>
                          <w:p w14:paraId="3DE53822" w14:textId="77777777" w:rsidR="0075345E" w:rsidRDefault="0075345E" w:rsidP="0075345E"/>
                          <w:p w14:paraId="1DA73CB5" w14:textId="77777777" w:rsidR="0075345E" w:rsidRDefault="0075345E" w:rsidP="0075345E"/>
                          <w:p w14:paraId="33D0A2C1" w14:textId="77777777" w:rsidR="0075345E" w:rsidRDefault="0075345E" w:rsidP="0075345E"/>
                          <w:p w14:paraId="66008606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3D22920F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A4EFB62" id="_x0000_s1031" type="#_x0000_t202" style="position:absolute;margin-left:139.15pt;margin-top:433.5pt;width:179.5pt;height:260.5pt;z-index:-25164697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">
                <v:textbox>
                  <w:txbxContent>
                    <w:p w14:paraId="59A65FFB" w14:textId="77777777" w:rsidR="0075345E" w:rsidRDefault="0075345E" w:rsidP="0075345E"/>
                    <w:p w14:paraId="5EBCF9A5" w14:textId="77777777" w:rsidR="0075345E" w:rsidRDefault="0075345E" w:rsidP="0075345E"/>
                    <w:p w14:paraId="12C22A80" w14:textId="77777777" w:rsidR="0075345E" w:rsidRDefault="0075345E" w:rsidP="0075345E"/>
                    <w:p w14:paraId="3DE53822" w14:textId="77777777" w:rsidR="0075345E" w:rsidRDefault="0075345E" w:rsidP="0075345E"/>
                    <w:p w14:paraId="1DA73CB5" w14:textId="77777777" w:rsidR="0075345E" w:rsidRDefault="0075345E" w:rsidP="0075345E"/>
                    <w:p w14:paraId="33D0A2C1" w14:textId="77777777" w:rsidR="0075345E" w:rsidRDefault="0075345E" w:rsidP="0075345E"/>
                    <w:p w14:paraId="66008606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3D22920F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2A3DCF67" wp14:editId="04BFE4F2">
                <wp:simplePos x="0" y="0"/>
                <wp:positionH relativeFrom="column">
                  <wp:posOffset>-721360</wp:posOffset>
                </wp:positionH>
                <wp:positionV relativeFrom="paragraph">
                  <wp:posOffset>3197125</wp:posOffset>
                </wp:positionV>
                <wp:extent cx="2360930" cy="3308584"/>
                <wp:effectExtent l="0" t="0" r="12700" b="25400"/>
                <wp:wrapNone/>
                <wp:docPr id="44363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085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90B4A" w14:textId="77777777" w:rsidR="0075345E" w:rsidRDefault="0075345E" w:rsidP="0075345E"/>
                          <w:p w14:paraId="25530604" w14:textId="77777777" w:rsidR="0075345E" w:rsidRDefault="0075345E" w:rsidP="0075345E"/>
                          <w:p w14:paraId="7D1A8770" w14:textId="77777777" w:rsidR="0075345E" w:rsidRDefault="0075345E" w:rsidP="0075345E"/>
                          <w:p w14:paraId="7DCAD888" w14:textId="77777777" w:rsidR="0075345E" w:rsidRDefault="0075345E" w:rsidP="0075345E"/>
                          <w:p w14:paraId="69E1DB8E" w14:textId="77777777" w:rsidR="0075345E" w:rsidRDefault="0075345E" w:rsidP="0075345E"/>
                          <w:p w14:paraId="18B0C40F" w14:textId="77777777" w:rsidR="0075345E" w:rsidRDefault="0075345E" w:rsidP="0075345E"/>
                          <w:p w14:paraId="505E3563" w14:textId="77777777" w:rsidR="0075345E" w:rsidRPr="0075345E" w:rsidRDefault="0075345E" w:rsidP="0075345E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4932EACF" w14:textId="77777777" w:rsidR="0075345E" w:rsidRPr="0075345E" w:rsidRDefault="0075345E" w:rsidP="0075345E">
                            <w:pPr>
                              <w:rPr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5345E">
                              <w:rPr>
                                <w:color w:val="FF0000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A3DCF67" id="_x0000_s1032" type="#_x0000_t202" style="position:absolute;margin-left:-56.8pt;margin-top:251.75pt;width:185.9pt;height:260.5pt;z-index:-2516490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">
                <v:textbox>
                  <w:txbxContent>
                    <w:p w14:paraId="57990B4A" w14:textId="77777777" w:rsidR="0075345E" w:rsidRDefault="0075345E" w:rsidP="0075345E"/>
                    <w:p w14:paraId="25530604" w14:textId="77777777" w:rsidR="0075345E" w:rsidRDefault="0075345E" w:rsidP="0075345E"/>
                    <w:p w14:paraId="7D1A8770" w14:textId="77777777" w:rsidR="0075345E" w:rsidRDefault="0075345E" w:rsidP="0075345E"/>
                    <w:p w14:paraId="7DCAD888" w14:textId="77777777" w:rsidR="0075345E" w:rsidRDefault="0075345E" w:rsidP="0075345E"/>
                    <w:p w14:paraId="69E1DB8E" w14:textId="77777777" w:rsidR="0075345E" w:rsidRDefault="0075345E" w:rsidP="0075345E"/>
                    <w:p w14:paraId="18B0C40F" w14:textId="77777777" w:rsidR="0075345E" w:rsidRDefault="0075345E" w:rsidP="0075345E"/>
                    <w:p w14:paraId="505E3563" w14:textId="77777777" w:rsidR="0075345E" w:rsidRPr="0075345E" w:rsidRDefault="0075345E" w:rsidP="0075345E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4932EACF" w14:textId="77777777" w:rsidR="0075345E" w:rsidRPr="0075345E" w:rsidRDefault="0075345E" w:rsidP="0075345E">
                      <w:pPr>
                        <w:rPr>
                          <w:color w:val="FF0000"/>
                          <w:sz w:val="72"/>
                          <w:szCs w:val="72"/>
                        </w:rPr>
                      </w:pPr>
                      <w:r w:rsidRPr="0075345E">
                        <w:rPr>
                          <w:color w:val="FF0000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3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5E"/>
    <w:rsid w:val="00026610"/>
    <w:rsid w:val="00254D01"/>
    <w:rsid w:val="00503A6B"/>
    <w:rsid w:val="005F5C84"/>
    <w:rsid w:val="0071304F"/>
    <w:rsid w:val="0075345E"/>
    <w:rsid w:val="0078014A"/>
    <w:rsid w:val="008C43CF"/>
    <w:rsid w:val="009666E0"/>
    <w:rsid w:val="00AE6A08"/>
    <w:rsid w:val="00B2289D"/>
    <w:rsid w:val="00CD24CF"/>
    <w:rsid w:val="00EE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A3E10"/>
  <w15:chartTrackingRefBased/>
  <w15:docId w15:val="{6886DF25-C053-4868-89CE-5964B805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B0B8396A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Turner</dc:creator>
  <cp:keywords/>
  <dc:description/>
  <cp:lastModifiedBy>Diane Bond</cp:lastModifiedBy>
  <cp:revision>2</cp:revision>
  <cp:lastPrinted>2023-05-24T16:10:00Z</cp:lastPrinted>
  <dcterms:created xsi:type="dcterms:W3CDTF">2023-05-24T16:11:00Z</dcterms:created>
  <dcterms:modified xsi:type="dcterms:W3CDTF">2023-05-24T16:11:00Z</dcterms:modified>
</cp:coreProperties>
</file>