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FBC" w:rsidRDefault="00B14BB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559611B3" wp14:editId="7931E28E">
            <wp:simplePos x="0" y="0"/>
            <wp:positionH relativeFrom="margin">
              <wp:posOffset>3651250</wp:posOffset>
            </wp:positionH>
            <wp:positionV relativeFrom="paragraph">
              <wp:posOffset>746760</wp:posOffset>
            </wp:positionV>
            <wp:extent cx="6275705" cy="782320"/>
            <wp:effectExtent l="0" t="0" r="0" b="0"/>
            <wp:wrapTight wrapText="bothSides">
              <wp:wrapPolygon edited="0">
                <wp:start x="0" y="0"/>
                <wp:lineTo x="0" y="21039"/>
                <wp:lineTo x="21506" y="21039"/>
                <wp:lineTo x="215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4" t="60438" r="3259" b="18704"/>
                    <a:stretch/>
                  </pic:blipFill>
                  <pic:spPr bwMode="auto">
                    <a:xfrm>
                      <a:off x="0" y="0"/>
                      <a:ext cx="6275705" cy="782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EA9CD2" wp14:editId="5D8F09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9766571" cy="603114"/>
                <wp:effectExtent l="0" t="0" r="2540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571" cy="6031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4BB9" w:rsidRPr="00750393" w:rsidRDefault="00B14BB9" w:rsidP="00B14BB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19.5.23    In Year 1 we are continuing to keep practising counting in 2s, 5s and 10s. The children are doing really well when we all count together but sometimes get a little unstuck when counting on their own.  It would be great if you could help them count in 2s, 5s and 10s, starting at 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EA9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769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" fillcolor="window" strokeweight=".5pt">
                <v:textbox>
                  <w:txbxContent>
                    <w:p w:rsidR="00B14BB9" w:rsidRPr="00750393" w:rsidRDefault="00B14BB9" w:rsidP="00B14BB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19.5.23    In Year 1 we are continuing to keep practising counting in 2s, 5s and 10s. The children are doing really well when we all count together but sometimes get a little unstuck when counting on their own.  It would be great if you could help them count in 2s, 5s and 10s, starting at 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0393">
        <w:rPr>
          <w:noProof/>
        </w:rPr>
        <w:drawing>
          <wp:anchor distT="0" distB="0" distL="114300" distR="114300" simplePos="0" relativeHeight="251658240" behindDoc="1" locked="0" layoutInCell="1" allowOverlap="1" wp14:anchorId="6EBC09E4">
            <wp:simplePos x="0" y="0"/>
            <wp:positionH relativeFrom="margin">
              <wp:align>center</wp:align>
            </wp:positionH>
            <wp:positionV relativeFrom="paragraph">
              <wp:posOffset>485775</wp:posOffset>
            </wp:positionV>
            <wp:extent cx="9481820" cy="6147435"/>
            <wp:effectExtent l="0" t="0" r="5080" b="5715"/>
            <wp:wrapTight wrapText="bothSides">
              <wp:wrapPolygon edited="0">
                <wp:start x="0" y="0"/>
                <wp:lineTo x="0" y="21553"/>
                <wp:lineTo x="21568" y="21553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72" t="17360" r="19086" b="9956"/>
                    <a:stretch/>
                  </pic:blipFill>
                  <pic:spPr bwMode="auto">
                    <a:xfrm>
                      <a:off x="0" y="0"/>
                      <a:ext cx="9481820" cy="614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6FBC" w:rsidSect="007503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93" w:rsidRDefault="00750393" w:rsidP="00750393">
      <w:pPr>
        <w:spacing w:after="0" w:line="240" w:lineRule="auto"/>
      </w:pPr>
      <w:r>
        <w:separator/>
      </w:r>
    </w:p>
  </w:endnote>
  <w:end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93" w:rsidRDefault="00750393" w:rsidP="00750393">
      <w:pPr>
        <w:spacing w:after="0" w:line="240" w:lineRule="auto"/>
      </w:pPr>
      <w:r>
        <w:separator/>
      </w:r>
    </w:p>
  </w:footnote>
  <w:foot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93"/>
    <w:rsid w:val="001824D6"/>
    <w:rsid w:val="001F4239"/>
    <w:rsid w:val="00750393"/>
    <w:rsid w:val="00A46FBC"/>
    <w:rsid w:val="00B14BB9"/>
    <w:rsid w:val="00EA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4A1ACF-DA72-4BAD-81D6-42E90D8E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4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93"/>
  </w:style>
  <w:style w:type="paragraph" w:styleId="Footer">
    <w:name w:val="footer"/>
    <w:basedOn w:val="Normal"/>
    <w:link w:val="Foot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3245CB2E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dcterms:created xsi:type="dcterms:W3CDTF">2021-05-06T16:16:00Z</dcterms:created>
  <dcterms:modified xsi:type="dcterms:W3CDTF">2023-05-19T15:28:00Z</dcterms:modified>
</cp:coreProperties>
</file>