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FEA" w:rsidRDefault="00CA2598" w:rsidP="00CA2598">
      <w:pPr>
        <w:rPr>
          <w:rFonts w:ascii="Comic Sans MS" w:hAnsi="Comic Sans MS"/>
          <w:sz w:val="32"/>
          <w:szCs w:val="32"/>
          <w:u w:val="single"/>
        </w:rPr>
      </w:pPr>
      <w:r>
        <w:t xml:space="preserve">12.5.23                                                                                  </w:t>
      </w:r>
      <w:r>
        <w:rPr>
          <w:rFonts w:ascii="Comic Sans MS" w:hAnsi="Comic Sans MS"/>
          <w:sz w:val="32"/>
          <w:szCs w:val="32"/>
          <w:u w:val="single"/>
        </w:rPr>
        <w:t>H</w:t>
      </w:r>
      <w:r w:rsidRPr="00CA2598">
        <w:rPr>
          <w:rFonts w:ascii="Comic Sans MS" w:hAnsi="Comic Sans MS"/>
          <w:sz w:val="32"/>
          <w:szCs w:val="32"/>
          <w:u w:val="single"/>
        </w:rPr>
        <w:t xml:space="preserve">omework </w:t>
      </w:r>
    </w:p>
    <w:p w:rsidR="00CA2598" w:rsidRDefault="00CA2598" w:rsidP="00CA2598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In maths this week we have been making and describing equal groups.</w:t>
      </w:r>
    </w:p>
    <w:p w:rsidR="00CA2598" w:rsidRPr="00CA2598" w:rsidRDefault="00AC6B05" w:rsidP="00CA2598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3343835</wp:posOffset>
                </wp:positionH>
                <wp:positionV relativeFrom="paragraph">
                  <wp:posOffset>8164083</wp:posOffset>
                </wp:positionV>
                <wp:extent cx="0" cy="914661"/>
                <wp:effectExtent l="0" t="0" r="381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66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213AF5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3.3pt,642.85pt" to="263.3pt,7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44824</wp:posOffset>
                </wp:positionH>
                <wp:positionV relativeFrom="paragraph">
                  <wp:posOffset>8217871</wp:posOffset>
                </wp:positionV>
                <wp:extent cx="6615952" cy="824753"/>
                <wp:effectExtent l="0" t="0" r="13970" b="139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5952" cy="8247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C6B05" w:rsidRDefault="00AC6B05"/>
                          <w:p w:rsidR="00AC6B05" w:rsidRDefault="00AC6B05">
                            <w:r>
                              <w:t>_____________________________________________ 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.55pt;margin-top:647.1pt;width:520.95pt;height:64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" fillcolor="white [3201]" strokeweight=".5pt">
                <v:textbox>
                  <w:txbxContent>
                    <w:p w:rsidR="00AC6B05" w:rsidRDefault="00AC6B05"/>
                    <w:p w:rsidR="00AC6B05" w:rsidRDefault="00AC6B05">
                      <w:r>
                        <w:t>_____________________________________________ 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51734C" w:rsidRPr="0051734C">
        <w:rPr>
          <w:rFonts w:ascii="Comic Sans MS" w:hAnsi="Comic Sans MS"/>
          <w:sz w:val="24"/>
          <w:szCs w:val="24"/>
        </w:rPr>
        <w:drawing>
          <wp:inline distT="0" distB="0" distL="0" distR="0" wp14:anchorId="26F53C54" wp14:editId="06C71E36">
            <wp:extent cx="6776586" cy="8265458"/>
            <wp:effectExtent l="0" t="0" r="571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6544"/>
                    <a:stretch/>
                  </pic:blipFill>
                  <pic:spPr bwMode="auto">
                    <a:xfrm>
                      <a:off x="0" y="0"/>
                      <a:ext cx="6834646" cy="8336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A2598" w:rsidRPr="00CA2598" w:rsidSect="00CA25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598"/>
    <w:rsid w:val="0051734C"/>
    <w:rsid w:val="00962DB5"/>
    <w:rsid w:val="00AC6B05"/>
    <w:rsid w:val="00CA2598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3E334"/>
  <w15:chartTrackingRefBased/>
  <w15:docId w15:val="{657CCA2D-7A74-428F-AAD3-9DC01CFB5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4B025B32</Template>
  <TotalTime>6</TotalTime>
  <Pages>1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cp:lastPrinted>2023-05-11T07:09:00Z</cp:lastPrinted>
  <dcterms:created xsi:type="dcterms:W3CDTF">2023-05-11T07:05:00Z</dcterms:created>
  <dcterms:modified xsi:type="dcterms:W3CDTF">2023-05-11T07:11:00Z</dcterms:modified>
</cp:coreProperties>
</file>