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885B91" w:rsidRDefault="00234260">
      <w:pPr>
        <w:rPr>
          <w:rFonts w:ascii="CCW Cursive Writing 7" w:hAnsi="CCW Cursive Writing 7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59B449" wp14:editId="5C6615B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0001250" cy="575353"/>
                <wp:effectExtent l="0" t="0" r="1905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0" cy="5753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260" w:rsidRDefault="00234260" w:rsidP="00234260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5.5.23    </w:t>
                            </w:r>
                            <w:r w:rsidRPr="00BE541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 xml:space="preserve">Year 1 </w:t>
                            </w:r>
                            <w:proofErr w:type="gramStart"/>
                            <w:r w:rsidRPr="00BE541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 xml:space="preserve">News </w:t>
                            </w:r>
                            <w:r w:rsidRPr="00BE541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Thanks</w:t>
                            </w:r>
                            <w:proofErr w:type="gramEnd"/>
                            <w:r w:rsidRPr="00BE541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everyone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for dressing in red, white and blue; Friday will be a special day , celebrating the coronation.  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                                            </w:t>
                            </w:r>
                            <w:r w:rsidRPr="00BE541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This week in maths we have been counting in 2s, 5s and 10s.     Please keep practising at home.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:rsidR="00234260" w:rsidRPr="00885B91" w:rsidRDefault="00234260" w:rsidP="00234260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9B44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787.5pt;height:45.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" fillcolor="window" strokeweight=".5pt">
                <v:textbox>
                  <w:txbxContent>
                    <w:p w:rsidR="00234260" w:rsidRDefault="00234260" w:rsidP="00234260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5.5.23    </w:t>
                      </w:r>
                      <w:r w:rsidRPr="00BE541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 xml:space="preserve">Year 1 </w:t>
                      </w:r>
                      <w:proofErr w:type="gramStart"/>
                      <w:r w:rsidRPr="00BE541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 xml:space="preserve">News </w:t>
                      </w:r>
                      <w:r w:rsidRPr="00BE541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Thanks</w:t>
                      </w:r>
                      <w:proofErr w:type="gramEnd"/>
                      <w:r w:rsidRPr="00BE541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everyone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for dressing in red, white and blue; Friday will be a special day , celebrating the coronation.  </w:t>
                      </w:r>
                      <w:r>
                        <w:rPr>
                          <w:rFonts w:ascii="CCW Cursive Writing 7" w:hAnsi="CCW Cursive Writing 7"/>
                        </w:rPr>
                        <w:t xml:space="preserve">                                               </w:t>
                      </w:r>
                      <w:r w:rsidRPr="00BE541B">
                        <w:rPr>
                          <w:rFonts w:ascii="Comic Sans MS" w:hAnsi="Comic Sans MS"/>
                          <w:sz w:val="24"/>
                          <w:szCs w:val="24"/>
                        </w:rPr>
                        <w:t>This week in maths we have been counting in 2s, 5s and 10s.     Please keep practising at home.</w:t>
                      </w: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:rsidR="00234260" w:rsidRPr="00885B91" w:rsidRDefault="00234260" w:rsidP="00234260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159AD" w:rsidRPr="004159AD">
        <w:rPr>
          <w:noProof/>
        </w:rPr>
        <w:drawing>
          <wp:anchor distT="0" distB="0" distL="114300" distR="114300" simplePos="0" relativeHeight="251661312" behindDoc="1" locked="0" layoutInCell="1" allowOverlap="1" wp14:anchorId="530CC1C6">
            <wp:simplePos x="0" y="0"/>
            <wp:positionH relativeFrom="column">
              <wp:posOffset>4903694</wp:posOffset>
            </wp:positionH>
            <wp:positionV relativeFrom="paragraph">
              <wp:posOffset>733014</wp:posOffset>
            </wp:positionV>
            <wp:extent cx="4482353" cy="5910083"/>
            <wp:effectExtent l="0" t="0" r="0" b="0"/>
            <wp:wrapTight wrapText="bothSides">
              <wp:wrapPolygon edited="0">
                <wp:start x="0" y="0"/>
                <wp:lineTo x="0" y="21514"/>
                <wp:lineTo x="21484" y="21514"/>
                <wp:lineTo x="2148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83" t="28376" r="41538" b="19456"/>
                    <a:stretch/>
                  </pic:blipFill>
                  <pic:spPr bwMode="auto">
                    <a:xfrm>
                      <a:off x="0" y="0"/>
                      <a:ext cx="4491004" cy="5921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9AD">
        <w:rPr>
          <w:noProof/>
        </w:rPr>
        <w:drawing>
          <wp:anchor distT="0" distB="0" distL="114300" distR="114300" simplePos="0" relativeHeight="251660288" behindDoc="1" locked="0" layoutInCell="1" allowOverlap="1" wp14:anchorId="2D5B41A8">
            <wp:simplePos x="0" y="0"/>
            <wp:positionH relativeFrom="margin">
              <wp:align>left</wp:align>
            </wp:positionH>
            <wp:positionV relativeFrom="paragraph">
              <wp:posOffset>903754</wp:posOffset>
            </wp:positionV>
            <wp:extent cx="4248785" cy="5739130"/>
            <wp:effectExtent l="0" t="0" r="0" b="0"/>
            <wp:wrapTight wrapText="bothSides">
              <wp:wrapPolygon edited="0">
                <wp:start x="0" y="0"/>
                <wp:lineTo x="0" y="21509"/>
                <wp:lineTo x="21500" y="21509"/>
                <wp:lineTo x="215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38" t="27733" r="41356" b="20790"/>
                    <a:stretch/>
                  </pic:blipFill>
                  <pic:spPr bwMode="auto">
                    <a:xfrm>
                      <a:off x="0" y="0"/>
                      <a:ext cx="4248785" cy="5739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5B91">
        <w:rPr>
          <w:rFonts w:ascii="CCW Cursive Writing 7" w:hAnsi="CCW Cursive Writing 7"/>
        </w:rPr>
        <w:t xml:space="preserve">  </w:t>
      </w:r>
      <w:bookmarkStart w:id="0" w:name="_GoBack"/>
      <w:bookmarkEnd w:id="0"/>
    </w:p>
    <w:sectPr w:rsidR="00814FEA" w:rsidRPr="00885B91" w:rsidSect="00885B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B91"/>
    <w:rsid w:val="00234260"/>
    <w:rsid w:val="004159AD"/>
    <w:rsid w:val="00800C70"/>
    <w:rsid w:val="00885B91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0C571"/>
  <w15:chartTrackingRefBased/>
  <w15:docId w15:val="{859F50AE-033C-4BEA-9823-87590CBAF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42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79B217A7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2023-05-04T09:09:00Z</dcterms:created>
  <dcterms:modified xsi:type="dcterms:W3CDTF">2023-05-04T09:11:00Z</dcterms:modified>
</cp:coreProperties>
</file>