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Pr="00885B91" w:rsidRDefault="00BE541B">
      <w:pPr>
        <w:rPr>
          <w:rFonts w:ascii="CCW Cursive Writing 7" w:hAnsi="CCW Cursive Writing 7"/>
        </w:rPr>
      </w:pPr>
      <w:r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-251717</wp:posOffset>
                </wp:positionH>
                <wp:positionV relativeFrom="paragraph">
                  <wp:posOffset>15411</wp:posOffset>
                </wp:positionV>
                <wp:extent cx="10001250" cy="575353"/>
                <wp:effectExtent l="0" t="0" r="1905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0" cy="575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5B91" w:rsidRDefault="00BE541B" w:rsidP="00885B91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bookmarkStart w:id="0" w:name="_GoBack"/>
                            <w:r>
                              <w:rPr>
                                <w:rFonts w:ascii="CCW Cursive Writing 7" w:hAnsi="CCW Cursive Writing 7"/>
                              </w:rPr>
                              <w:t>5.5</w:t>
                            </w:r>
                            <w:r w:rsidR="004159AD">
                              <w:rPr>
                                <w:rFonts w:ascii="CCW Cursive Writing 7" w:hAnsi="CCW Cursive Writing 7"/>
                              </w:rPr>
                              <w:t>.2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3</w:t>
                            </w:r>
                            <w:r w:rsidR="00885B91">
                              <w:rPr>
                                <w:rFonts w:ascii="CCW Cursive Writing 7" w:hAnsi="CCW Cursive Writing 7"/>
                              </w:rPr>
                              <w:t xml:space="preserve">    </w:t>
                            </w:r>
                            <w:r w:rsidR="00885B91" w:rsidRPr="00BE541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 xml:space="preserve">Year 1 News </w:t>
                            </w:r>
                            <w:r w:rsidR="00885B91" w:rsidRPr="00BE541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Thanks everyone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for dressing in red, white and blue; Friday will be a special day , celebrating the coronation.  </w:t>
                            </w:r>
                            <w:r w:rsidR="004159AD">
                              <w:rPr>
                                <w:rFonts w:ascii="CCW Cursive Writing 7" w:hAnsi="CCW Cursive Writing 7"/>
                              </w:rPr>
                              <w:t xml:space="preserve">                                               </w:t>
                            </w:r>
                            <w:r w:rsidR="00885B91" w:rsidRPr="00BE541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This week in maths we have been counting in 2s, 5s and 10s.     Please keep practising at home.</w:t>
                            </w:r>
                            <w:r w:rsidR="00885B91"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:rsidR="00885B91" w:rsidRPr="00885B91" w:rsidRDefault="00885B91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   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9.8pt;margin-top:1.2pt;width:787.5pt;height:45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" fillcolor="white [3201]" strokeweight=".5pt">
                <v:textbox>
                  <w:txbxContent>
                    <w:p w:rsidR="00885B91" w:rsidRDefault="00BE541B" w:rsidP="00885B91">
                      <w:pPr>
                        <w:rPr>
                          <w:rFonts w:ascii="CCW Cursive Writing 7" w:hAnsi="CCW Cursive Writing 7"/>
                        </w:rPr>
                      </w:pPr>
                      <w:bookmarkStart w:id="1" w:name="_GoBack"/>
                      <w:r>
                        <w:rPr>
                          <w:rFonts w:ascii="CCW Cursive Writing 7" w:hAnsi="CCW Cursive Writing 7"/>
                        </w:rPr>
                        <w:t>5.5</w:t>
                      </w:r>
                      <w:r w:rsidR="004159AD">
                        <w:rPr>
                          <w:rFonts w:ascii="CCW Cursive Writing 7" w:hAnsi="CCW Cursive Writing 7"/>
                        </w:rPr>
                        <w:t>.2</w:t>
                      </w:r>
                      <w:r>
                        <w:rPr>
                          <w:rFonts w:ascii="CCW Cursive Writing 7" w:hAnsi="CCW Cursive Writing 7"/>
                        </w:rPr>
                        <w:t>3</w:t>
                      </w:r>
                      <w:r w:rsidR="00885B91">
                        <w:rPr>
                          <w:rFonts w:ascii="CCW Cursive Writing 7" w:hAnsi="CCW Cursive Writing 7"/>
                        </w:rPr>
                        <w:t xml:space="preserve">    </w:t>
                      </w:r>
                      <w:r w:rsidR="00885B91" w:rsidRPr="00BE541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 xml:space="preserve">Year 1 News </w:t>
                      </w:r>
                      <w:r w:rsidR="00885B91" w:rsidRPr="00BE541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Thanks everyone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for dressing in red, white and blue; Friday will be a special day , celebrating the coronation.  </w:t>
                      </w:r>
                      <w:r w:rsidR="004159AD">
                        <w:rPr>
                          <w:rFonts w:ascii="CCW Cursive Writing 7" w:hAnsi="CCW Cursive Writing 7"/>
                        </w:rPr>
                        <w:t xml:space="preserve">                                               </w:t>
                      </w:r>
                      <w:r w:rsidR="00885B91" w:rsidRPr="00BE541B">
                        <w:rPr>
                          <w:rFonts w:ascii="Comic Sans MS" w:hAnsi="Comic Sans MS"/>
                          <w:sz w:val="24"/>
                          <w:szCs w:val="24"/>
                        </w:rPr>
                        <w:t>This week in maths we have been counting in 2s, 5s and 10s.     Please keep practising at home.</w:t>
                      </w:r>
                      <w:r w:rsidR="00885B91"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:rsidR="00885B91" w:rsidRPr="00885B91" w:rsidRDefault="00885B91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    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0064BD" w:rsidRPr="004159AD">
        <w:rPr>
          <w:noProof/>
        </w:rPr>
        <w:drawing>
          <wp:anchor distT="0" distB="0" distL="114300" distR="114300" simplePos="0" relativeHeight="251661312" behindDoc="1" locked="0" layoutInCell="1" allowOverlap="1" wp14:anchorId="530CC1C6">
            <wp:simplePos x="0" y="0"/>
            <wp:positionH relativeFrom="margin">
              <wp:posOffset>-27043</wp:posOffset>
            </wp:positionH>
            <wp:positionV relativeFrom="paragraph">
              <wp:posOffset>887095</wp:posOffset>
            </wp:positionV>
            <wp:extent cx="4589780" cy="5748020"/>
            <wp:effectExtent l="0" t="0" r="1270" b="5080"/>
            <wp:wrapTight wrapText="bothSides">
              <wp:wrapPolygon edited="0">
                <wp:start x="0" y="0"/>
                <wp:lineTo x="0" y="21548"/>
                <wp:lineTo x="21516" y="21548"/>
                <wp:lineTo x="2151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83" t="28376" r="41538" b="19456"/>
                    <a:stretch/>
                  </pic:blipFill>
                  <pic:spPr bwMode="auto">
                    <a:xfrm>
                      <a:off x="0" y="0"/>
                      <a:ext cx="4589780" cy="5748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4BD" w:rsidRPr="009C7594">
        <w:rPr>
          <w:noProof/>
        </w:rPr>
        <w:drawing>
          <wp:anchor distT="0" distB="0" distL="114300" distR="114300" simplePos="0" relativeHeight="251662336" behindDoc="1" locked="0" layoutInCell="1" allowOverlap="1" wp14:anchorId="2CFE4ED3">
            <wp:simplePos x="0" y="0"/>
            <wp:positionH relativeFrom="column">
              <wp:posOffset>4795894</wp:posOffset>
            </wp:positionH>
            <wp:positionV relativeFrom="paragraph">
              <wp:posOffset>797560</wp:posOffset>
            </wp:positionV>
            <wp:extent cx="4733290" cy="5834380"/>
            <wp:effectExtent l="0" t="0" r="0" b="0"/>
            <wp:wrapTight wrapText="bothSides">
              <wp:wrapPolygon edited="0">
                <wp:start x="0" y="0"/>
                <wp:lineTo x="0" y="21511"/>
                <wp:lineTo x="21472" y="21511"/>
                <wp:lineTo x="2147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14" t="30969" r="40955" b="17366"/>
                    <a:stretch/>
                  </pic:blipFill>
                  <pic:spPr bwMode="auto">
                    <a:xfrm>
                      <a:off x="0" y="0"/>
                      <a:ext cx="4733290" cy="5834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5B91">
        <w:rPr>
          <w:rFonts w:ascii="CCW Cursive Writing 7" w:hAnsi="CCW Cursive Writing 7"/>
        </w:rPr>
        <w:t xml:space="preserve">  </w:t>
      </w:r>
      <w:r w:rsidR="004159AD" w:rsidRPr="004159AD">
        <w:rPr>
          <w:noProof/>
        </w:rPr>
        <w:t xml:space="preserve"> </w:t>
      </w:r>
    </w:p>
    <w:sectPr w:rsidR="00814FEA" w:rsidRPr="00885B91" w:rsidSect="00885B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B91"/>
    <w:rsid w:val="000064BD"/>
    <w:rsid w:val="004159AD"/>
    <w:rsid w:val="00885B91"/>
    <w:rsid w:val="00962DB5"/>
    <w:rsid w:val="009C7594"/>
    <w:rsid w:val="00BE541B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BE759"/>
  <w15:chartTrackingRefBased/>
  <w15:docId w15:val="{859F50AE-033C-4BEA-9823-87590CBAF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79B217A7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2023-05-04T09:08:00Z</dcterms:created>
  <dcterms:modified xsi:type="dcterms:W3CDTF">2023-05-04T09:08:00Z</dcterms:modified>
</cp:coreProperties>
</file>