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Pr="005C010E" w:rsidRDefault="008B56BA">
      <w:p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14A0F9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889760" cy="1024255"/>
            <wp:effectExtent l="0" t="0" r="0" b="4445"/>
            <wp:wrapTight wrapText="bothSides">
              <wp:wrapPolygon edited="0">
                <wp:start x="218" y="2410"/>
                <wp:lineTo x="435" y="18078"/>
                <wp:lineTo x="6097" y="20489"/>
                <wp:lineTo x="10452" y="21292"/>
                <wp:lineTo x="13065" y="21292"/>
                <wp:lineTo x="21121" y="17275"/>
                <wp:lineTo x="21339" y="9240"/>
                <wp:lineTo x="13500" y="2410"/>
                <wp:lineTo x="218" y="241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46" b="25920"/>
                    <a:stretch/>
                  </pic:blipFill>
                  <pic:spPr bwMode="auto">
                    <a:xfrm>
                      <a:off x="0" y="0"/>
                      <a:ext cx="1889760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5C010E">
        <w:rPr>
          <w:rFonts w:ascii="Comic Sans MS" w:hAnsi="Comic Sans MS"/>
          <w:sz w:val="24"/>
          <w:szCs w:val="24"/>
        </w:rPr>
        <w:t>Homework  2</w:t>
      </w:r>
      <w:r w:rsidR="005C010E">
        <w:rPr>
          <w:rFonts w:ascii="Comic Sans MS" w:hAnsi="Comic Sans MS"/>
          <w:sz w:val="24"/>
          <w:szCs w:val="24"/>
        </w:rPr>
        <w:t>8</w:t>
      </w:r>
      <w:r w:rsidRPr="005C010E">
        <w:rPr>
          <w:rFonts w:ascii="Comic Sans MS" w:hAnsi="Comic Sans MS"/>
          <w:sz w:val="24"/>
          <w:szCs w:val="24"/>
        </w:rPr>
        <w:t>.4.2</w:t>
      </w:r>
      <w:r w:rsidR="005C010E">
        <w:rPr>
          <w:rFonts w:ascii="Comic Sans MS" w:hAnsi="Comic Sans MS"/>
          <w:sz w:val="24"/>
          <w:szCs w:val="24"/>
        </w:rPr>
        <w:t>3</w:t>
      </w:r>
      <w:proofErr w:type="gramEnd"/>
    </w:p>
    <w:p w:rsidR="008B56BA" w:rsidRPr="005C010E" w:rsidRDefault="008B56BA">
      <w:p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For homework this week please find facts about Paul McCartney or Ringo Starr.</w:t>
      </w:r>
    </w:p>
    <w:p w:rsidR="008B56BA" w:rsidRPr="005C010E" w:rsidRDefault="005C010E" w:rsidP="00C77F13">
      <w:pPr>
        <w:jc w:val="center"/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A180912">
            <wp:simplePos x="0" y="0"/>
            <wp:positionH relativeFrom="column">
              <wp:posOffset>5038610</wp:posOffset>
            </wp:positionH>
            <wp:positionV relativeFrom="paragraph">
              <wp:posOffset>394886</wp:posOffset>
            </wp:positionV>
            <wp:extent cx="1184275" cy="1478915"/>
            <wp:effectExtent l="152400" t="133350" r="168275" b="121285"/>
            <wp:wrapTight wrapText="bothSides">
              <wp:wrapPolygon edited="0">
                <wp:start x="-946" y="-106"/>
                <wp:lineTo x="-2221" y="417"/>
                <wp:lineTo x="-727" y="9279"/>
                <wp:lineTo x="-2080" y="9530"/>
                <wp:lineTo x="-825" y="13867"/>
                <wp:lineTo x="-2179" y="14118"/>
                <wp:lineTo x="-375" y="20352"/>
                <wp:lineTo x="6085" y="21724"/>
                <wp:lineTo x="19654" y="21776"/>
                <wp:lineTo x="19992" y="21713"/>
                <wp:lineTo x="22023" y="21336"/>
                <wp:lineTo x="22191" y="9595"/>
                <wp:lineTo x="21712" y="545"/>
                <wp:lineTo x="21084" y="-1624"/>
                <wp:lineTo x="10641" y="-1970"/>
                <wp:lineTo x="1423" y="-545"/>
                <wp:lineTo x="-946" y="-106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82925">
                      <a:off x="0" y="0"/>
                      <a:ext cx="1184275" cy="1478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56BA" w:rsidRPr="005C010E">
        <w:rPr>
          <w:rFonts w:ascii="Comic Sans MS" w:hAnsi="Comic Sans MS"/>
          <w:sz w:val="24"/>
          <w:szCs w:val="24"/>
        </w:rPr>
        <w:t>The children will be using these facts to complete some extended writing during History.</w:t>
      </w:r>
    </w:p>
    <w:p w:rsidR="008B56BA" w:rsidRPr="005C010E" w:rsidRDefault="008B56BA">
      <w:p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They could find out:</w:t>
      </w:r>
    </w:p>
    <w:p w:rsidR="008B56BA" w:rsidRPr="005C010E" w:rsidRDefault="008B56BA" w:rsidP="008B56B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when they were born</w:t>
      </w:r>
    </w:p>
    <w:p w:rsidR="008B56BA" w:rsidRPr="005C010E" w:rsidRDefault="008B56BA" w:rsidP="008B56B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where they lived</w:t>
      </w:r>
    </w:p>
    <w:p w:rsidR="008B56BA" w:rsidRPr="005C010E" w:rsidRDefault="008B56BA" w:rsidP="008B56B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what instrument they played</w:t>
      </w:r>
    </w:p>
    <w:p w:rsidR="008B56BA" w:rsidRPr="005C010E" w:rsidRDefault="008B56BA" w:rsidP="008B56B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when they joined the band</w:t>
      </w:r>
    </w:p>
    <w:p w:rsidR="008B56BA" w:rsidRPr="005C010E" w:rsidRDefault="008B56BA" w:rsidP="008B56BA">
      <w:p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 xml:space="preserve"> etc </w:t>
      </w:r>
      <w:bookmarkStart w:id="0" w:name="_GoBack"/>
      <w:bookmarkEnd w:id="0"/>
    </w:p>
    <w:p w:rsidR="00C77F13" w:rsidRDefault="00C77F13" w:rsidP="008B56BA">
      <w:pPr>
        <w:rPr>
          <w:rFonts w:ascii="CCW Cursive Writing 7" w:hAnsi="CCW Cursive Writing 7"/>
          <w:sz w:val="24"/>
          <w:szCs w:val="24"/>
        </w:rPr>
      </w:pPr>
    </w:p>
    <w:p w:rsidR="005C010E" w:rsidRDefault="005C010E" w:rsidP="008B56BA">
      <w:pPr>
        <w:rPr>
          <w:rFonts w:ascii="CCW Cursive Writing 7" w:hAnsi="CCW Cursive Writing 7"/>
          <w:sz w:val="24"/>
          <w:szCs w:val="24"/>
        </w:rPr>
      </w:pPr>
    </w:p>
    <w:p w:rsidR="005C010E" w:rsidRPr="005C010E" w:rsidRDefault="005C010E" w:rsidP="005C010E">
      <w:p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16555B37" wp14:editId="6399147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889760" cy="1024255"/>
            <wp:effectExtent l="0" t="0" r="0" b="4445"/>
            <wp:wrapTight wrapText="bothSides">
              <wp:wrapPolygon edited="0">
                <wp:start x="218" y="2410"/>
                <wp:lineTo x="435" y="18078"/>
                <wp:lineTo x="6097" y="20489"/>
                <wp:lineTo x="10452" y="21292"/>
                <wp:lineTo x="13065" y="21292"/>
                <wp:lineTo x="21121" y="17275"/>
                <wp:lineTo x="21339" y="9240"/>
                <wp:lineTo x="13500" y="2410"/>
                <wp:lineTo x="218" y="241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46" b="25920"/>
                    <a:stretch/>
                  </pic:blipFill>
                  <pic:spPr bwMode="auto">
                    <a:xfrm>
                      <a:off x="0" y="0"/>
                      <a:ext cx="1889760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5C010E">
        <w:rPr>
          <w:rFonts w:ascii="Comic Sans MS" w:hAnsi="Comic Sans MS"/>
          <w:sz w:val="24"/>
          <w:szCs w:val="24"/>
        </w:rPr>
        <w:t>Homework  2</w:t>
      </w:r>
      <w:r>
        <w:rPr>
          <w:rFonts w:ascii="Comic Sans MS" w:hAnsi="Comic Sans MS"/>
          <w:sz w:val="24"/>
          <w:szCs w:val="24"/>
        </w:rPr>
        <w:t>8</w:t>
      </w:r>
      <w:r w:rsidRPr="005C010E">
        <w:rPr>
          <w:rFonts w:ascii="Comic Sans MS" w:hAnsi="Comic Sans MS"/>
          <w:sz w:val="24"/>
          <w:szCs w:val="24"/>
        </w:rPr>
        <w:t>.4.2</w:t>
      </w:r>
      <w:r>
        <w:rPr>
          <w:rFonts w:ascii="Comic Sans MS" w:hAnsi="Comic Sans MS"/>
          <w:sz w:val="24"/>
          <w:szCs w:val="24"/>
        </w:rPr>
        <w:t>3</w:t>
      </w:r>
      <w:proofErr w:type="gramEnd"/>
    </w:p>
    <w:p w:rsidR="005C010E" w:rsidRPr="005C010E" w:rsidRDefault="005C010E" w:rsidP="005C010E">
      <w:p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For homework this week please find facts about Paul McCartney or Ringo Starr.</w:t>
      </w:r>
    </w:p>
    <w:p w:rsidR="005C010E" w:rsidRPr="005C010E" w:rsidRDefault="005C010E" w:rsidP="005C010E">
      <w:pPr>
        <w:jc w:val="center"/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02B2D7A6" wp14:editId="2207BA8C">
            <wp:simplePos x="0" y="0"/>
            <wp:positionH relativeFrom="column">
              <wp:posOffset>5038610</wp:posOffset>
            </wp:positionH>
            <wp:positionV relativeFrom="paragraph">
              <wp:posOffset>394886</wp:posOffset>
            </wp:positionV>
            <wp:extent cx="1184275" cy="1478915"/>
            <wp:effectExtent l="152400" t="133350" r="168275" b="121285"/>
            <wp:wrapTight wrapText="bothSides">
              <wp:wrapPolygon edited="0">
                <wp:start x="-946" y="-106"/>
                <wp:lineTo x="-2221" y="417"/>
                <wp:lineTo x="-727" y="9279"/>
                <wp:lineTo x="-2080" y="9530"/>
                <wp:lineTo x="-825" y="13867"/>
                <wp:lineTo x="-2179" y="14118"/>
                <wp:lineTo x="-375" y="20352"/>
                <wp:lineTo x="6085" y="21724"/>
                <wp:lineTo x="19654" y="21776"/>
                <wp:lineTo x="19992" y="21713"/>
                <wp:lineTo x="22023" y="21336"/>
                <wp:lineTo x="22191" y="9595"/>
                <wp:lineTo x="21712" y="545"/>
                <wp:lineTo x="21084" y="-1624"/>
                <wp:lineTo x="10641" y="-1970"/>
                <wp:lineTo x="1423" y="-545"/>
                <wp:lineTo x="-946" y="-106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82925">
                      <a:off x="0" y="0"/>
                      <a:ext cx="1184275" cy="1478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010E">
        <w:rPr>
          <w:rFonts w:ascii="Comic Sans MS" w:hAnsi="Comic Sans MS"/>
          <w:sz w:val="24"/>
          <w:szCs w:val="24"/>
        </w:rPr>
        <w:t>The children will be using these facts to complete some extended writing during History.</w:t>
      </w:r>
    </w:p>
    <w:p w:rsidR="005C010E" w:rsidRPr="005C010E" w:rsidRDefault="005C010E" w:rsidP="005C010E">
      <w:p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They could find out:</w:t>
      </w:r>
    </w:p>
    <w:p w:rsidR="005C010E" w:rsidRPr="005C010E" w:rsidRDefault="005C010E" w:rsidP="005C010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when they were born</w:t>
      </w:r>
    </w:p>
    <w:p w:rsidR="005C010E" w:rsidRPr="005C010E" w:rsidRDefault="005C010E" w:rsidP="005C010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where they lived</w:t>
      </w:r>
    </w:p>
    <w:p w:rsidR="005C010E" w:rsidRPr="005C010E" w:rsidRDefault="005C010E" w:rsidP="005C010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what instrument they played</w:t>
      </w:r>
    </w:p>
    <w:p w:rsidR="005C010E" w:rsidRPr="005C010E" w:rsidRDefault="005C010E" w:rsidP="005C010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when they joined the band</w:t>
      </w:r>
    </w:p>
    <w:p w:rsidR="005C010E" w:rsidRPr="005C010E" w:rsidRDefault="005C010E" w:rsidP="005C010E">
      <w:p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 xml:space="preserve"> etc </w:t>
      </w:r>
    </w:p>
    <w:p w:rsidR="005C010E" w:rsidRPr="0073799C" w:rsidRDefault="005C010E" w:rsidP="005C010E">
      <w:pPr>
        <w:rPr>
          <w:rFonts w:ascii="CCW Cursive Writing 7" w:hAnsi="CCW Cursive Writing 7"/>
          <w:sz w:val="24"/>
          <w:szCs w:val="24"/>
        </w:rPr>
      </w:pPr>
    </w:p>
    <w:p w:rsidR="005C010E" w:rsidRPr="0073799C" w:rsidRDefault="005C010E" w:rsidP="005C010E">
      <w:pPr>
        <w:rPr>
          <w:rFonts w:ascii="CCW Cursive Writing 7" w:hAnsi="CCW Cursive Writing 7"/>
          <w:sz w:val="28"/>
          <w:szCs w:val="28"/>
        </w:rPr>
      </w:pPr>
    </w:p>
    <w:p w:rsidR="005C010E" w:rsidRPr="0073799C" w:rsidRDefault="005C010E" w:rsidP="008B56BA">
      <w:pPr>
        <w:rPr>
          <w:rFonts w:ascii="CCW Cursive Writing 7" w:hAnsi="CCW Cursive Writing 7"/>
          <w:sz w:val="24"/>
          <w:szCs w:val="24"/>
        </w:rPr>
      </w:pPr>
    </w:p>
    <w:p w:rsidR="008B56BA" w:rsidRPr="0073799C" w:rsidRDefault="008B56BA">
      <w:pPr>
        <w:rPr>
          <w:rFonts w:ascii="CCW Cursive Writing 7" w:hAnsi="CCW Cursive Writing 7"/>
          <w:sz w:val="28"/>
          <w:szCs w:val="28"/>
        </w:rPr>
      </w:pPr>
    </w:p>
    <w:sectPr w:rsidR="008B56BA" w:rsidRPr="0073799C" w:rsidSect="008B56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1F37CD"/>
    <w:multiLevelType w:val="hybridMultilevel"/>
    <w:tmpl w:val="C0A29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6BA"/>
    <w:rsid w:val="000D5F79"/>
    <w:rsid w:val="005C010E"/>
    <w:rsid w:val="0073799C"/>
    <w:rsid w:val="008B56BA"/>
    <w:rsid w:val="00962DB5"/>
    <w:rsid w:val="00C77F13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C256D"/>
  <w15:chartTrackingRefBased/>
  <w15:docId w15:val="{DAFA7DC1-9B2E-4515-A9C7-F704F7494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6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1887EB3E</Template>
  <TotalTime>2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2023-04-27T15:26:00Z</cp:lastPrinted>
  <dcterms:created xsi:type="dcterms:W3CDTF">2023-04-26T20:44:00Z</dcterms:created>
  <dcterms:modified xsi:type="dcterms:W3CDTF">2023-04-27T15:26:00Z</dcterms:modified>
</cp:coreProperties>
</file>