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B8219B" w:rsidP="00636E9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8B7116"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8B7116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165804" w:rsidRDefault="00165804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 w:rsidR="000056DD"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165804" w:rsidRDefault="00165804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636E98">
            <w:pPr>
              <w:jc w:val="center"/>
              <w:rPr>
                <w:rFonts w:ascii="Comic Sans MS" w:hAnsi="Comic Sans MS"/>
              </w:rPr>
            </w:pPr>
          </w:p>
          <w:p w:rsidR="00165804" w:rsidRDefault="000056DD" w:rsidP="00636E9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636E98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636E9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636E9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636E98">
            <w:pPr>
              <w:jc w:val="center"/>
              <w:rPr>
                <w:rFonts w:ascii="Comic Sans MS" w:hAnsi="Comic Sans MS"/>
              </w:rPr>
            </w:pPr>
          </w:p>
          <w:p w:rsidR="000C4A9F" w:rsidRPr="00D552C4" w:rsidRDefault="000056DD" w:rsidP="000056D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721144" w:rsidRPr="00934069" w:rsidRDefault="000056DD" w:rsidP="000056DD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721144" w:rsidRPr="002B2625" w:rsidRDefault="000056DD" w:rsidP="000056DD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721144" w:rsidRPr="002B2625" w:rsidRDefault="000056DD" w:rsidP="000056DD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</w:tr>
      <w:tr w:rsidR="000056DD" w:rsidTr="000C4A9F">
        <w:trPr>
          <w:trHeight w:val="3818"/>
        </w:trPr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Pr="00D552C4" w:rsidRDefault="000056DD" w:rsidP="000056D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Pr="00934069" w:rsidRDefault="000056DD" w:rsidP="000056DD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Pr="002B2625" w:rsidRDefault="000056DD" w:rsidP="000056DD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  <w:tc>
          <w:tcPr>
            <w:tcW w:w="3487" w:type="dxa"/>
          </w:tcPr>
          <w:p w:rsidR="000056DD" w:rsidRPr="00E83266" w:rsidRDefault="000056DD" w:rsidP="000056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30.3.23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g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gent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ginger</w:t>
            </w:r>
          </w:p>
          <w:p w:rsidR="000056DD" w:rsidRDefault="000056DD" w:rsidP="000056DD">
            <w:pPr>
              <w:rPr>
                <w:rFonts w:ascii="Comic Sans MS" w:hAnsi="Comic Sans MS"/>
              </w:rPr>
            </w:pP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</w:t>
            </w:r>
          </w:p>
          <w:p w:rsidR="000056DD" w:rsidRDefault="000056DD" w:rsidP="000056DD">
            <w:pPr>
              <w:jc w:val="center"/>
              <w:rPr>
                <w:rFonts w:ascii="Comic Sans MS" w:hAnsi="Comic Sans MS"/>
              </w:rPr>
            </w:pPr>
          </w:p>
          <w:p w:rsidR="000056DD" w:rsidRPr="002B2625" w:rsidRDefault="000056DD" w:rsidP="000056DD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0056DD">
              <w:rPr>
                <w:rFonts w:ascii="Comic Sans MS" w:hAnsi="Comic Sans MS"/>
              </w:rPr>
              <w:t>magic</w:t>
            </w:r>
          </w:p>
        </w:tc>
      </w:tr>
    </w:tbl>
    <w:p w:rsidR="00814FEA" w:rsidRDefault="000056DD"/>
    <w:p w:rsidR="00303DDC" w:rsidRDefault="00303DDC"/>
    <w:p w:rsidR="00303DDC" w:rsidRDefault="00303DDC"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A6C60"/>
    <w:rsid w:val="000C4A9F"/>
    <w:rsid w:val="00165804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8B7116"/>
    <w:rsid w:val="00934069"/>
    <w:rsid w:val="00962DB5"/>
    <w:rsid w:val="00962DE8"/>
    <w:rsid w:val="009F57A4"/>
    <w:rsid w:val="00AA50D6"/>
    <w:rsid w:val="00B30E46"/>
    <w:rsid w:val="00B8219B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9FACC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F56CFF17</Template>
  <TotalTime>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2023-03-30T14:48:00Z</dcterms:created>
  <dcterms:modified xsi:type="dcterms:W3CDTF">2023-03-30T14:53:00Z</dcterms:modified>
</cp:coreProperties>
</file>