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E83266" w:rsidRDefault="00B8219B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165804"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165804">
              <w:rPr>
                <w:rFonts w:ascii="Comic Sans MS" w:hAnsi="Comic Sans MS"/>
                <w:sz w:val="24"/>
                <w:szCs w:val="24"/>
              </w:rPr>
              <w:t>24</w:t>
            </w:r>
            <w:r>
              <w:rPr>
                <w:rFonts w:ascii="Comic Sans MS" w:hAnsi="Comic Sans MS"/>
                <w:sz w:val="24"/>
                <w:szCs w:val="24"/>
              </w:rPr>
              <w:t>.3.23</w:t>
            </w:r>
          </w:p>
          <w:p w:rsidR="00165804" w:rsidRDefault="00165804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165804" w:rsidRDefault="00165804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165804" w:rsidRDefault="00165804" w:rsidP="00636E98">
            <w:pPr>
              <w:jc w:val="center"/>
              <w:rPr>
                <w:rFonts w:ascii="Comic Sans MS" w:hAnsi="Comic Sans MS"/>
              </w:rPr>
            </w:pPr>
          </w:p>
          <w:p w:rsidR="00165804" w:rsidRPr="00A54376" w:rsidRDefault="00165804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165804" w:rsidRPr="00A54376" w:rsidRDefault="00165804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165804" w:rsidRPr="00A54376" w:rsidRDefault="00165804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165804" w:rsidRPr="00A54376" w:rsidRDefault="00165804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65804" w:rsidRPr="00A54376" w:rsidRDefault="00165804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B8219B" w:rsidRDefault="00165804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0C4A9F" w:rsidRPr="00D552C4" w:rsidRDefault="000C4A9F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487" w:type="dxa"/>
          </w:tcPr>
          <w:p w:rsidR="00636E98" w:rsidRPr="00E83266" w:rsidRDefault="00636E98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36E98" w:rsidRDefault="00636E98" w:rsidP="00636E98">
            <w:pPr>
              <w:jc w:val="center"/>
              <w:rPr>
                <w:rFonts w:ascii="Comic Sans MS" w:hAnsi="Comic Sans MS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636E98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721144" w:rsidRPr="00934069" w:rsidRDefault="00721144" w:rsidP="00636E98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</w:tc>
        <w:tc>
          <w:tcPr>
            <w:tcW w:w="3487" w:type="dxa"/>
          </w:tcPr>
          <w:p w:rsidR="00636E98" w:rsidRPr="00E83266" w:rsidRDefault="00636E98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36E98" w:rsidRDefault="00636E98" w:rsidP="00636E98">
            <w:pPr>
              <w:jc w:val="center"/>
              <w:rPr>
                <w:rFonts w:ascii="Comic Sans MS" w:hAnsi="Comic Sans MS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636E98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721144" w:rsidRPr="002B2625" w:rsidRDefault="00721144" w:rsidP="00636E9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636E98" w:rsidRPr="00E83266" w:rsidRDefault="00636E98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36E98" w:rsidRDefault="00636E98" w:rsidP="00636E98">
            <w:pPr>
              <w:jc w:val="center"/>
              <w:rPr>
                <w:rFonts w:ascii="Comic Sans MS" w:hAnsi="Comic Sans MS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636E98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721144" w:rsidRPr="002B2625" w:rsidRDefault="00721144" w:rsidP="00636E9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  <w:tr w:rsidR="00636E98" w:rsidTr="000C4A9F">
        <w:trPr>
          <w:trHeight w:val="3818"/>
        </w:trPr>
        <w:tc>
          <w:tcPr>
            <w:tcW w:w="3487" w:type="dxa"/>
          </w:tcPr>
          <w:p w:rsidR="00636E98" w:rsidRPr="00E83266" w:rsidRDefault="00636E98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36E98" w:rsidRDefault="00636E98" w:rsidP="00636E98">
            <w:pPr>
              <w:jc w:val="center"/>
              <w:rPr>
                <w:rFonts w:ascii="Comic Sans MS" w:hAnsi="Comic Sans MS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636E98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636E98" w:rsidRPr="00D552C4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487" w:type="dxa"/>
          </w:tcPr>
          <w:p w:rsidR="00636E98" w:rsidRPr="00E83266" w:rsidRDefault="00636E98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36E98" w:rsidRDefault="00636E98" w:rsidP="00636E98">
            <w:pPr>
              <w:jc w:val="center"/>
              <w:rPr>
                <w:rFonts w:ascii="Comic Sans MS" w:hAnsi="Comic Sans MS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636E98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636E98" w:rsidRPr="00934069" w:rsidRDefault="00636E98" w:rsidP="00636E98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</w:tc>
        <w:tc>
          <w:tcPr>
            <w:tcW w:w="3487" w:type="dxa"/>
          </w:tcPr>
          <w:p w:rsidR="00636E98" w:rsidRPr="00E83266" w:rsidRDefault="00636E98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36E98" w:rsidRDefault="00636E98" w:rsidP="00636E98">
            <w:pPr>
              <w:jc w:val="center"/>
              <w:rPr>
                <w:rFonts w:ascii="Comic Sans MS" w:hAnsi="Comic Sans MS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636E98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636E98" w:rsidRPr="002B2625" w:rsidRDefault="00636E98" w:rsidP="00636E9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636E98" w:rsidRPr="00E83266" w:rsidRDefault="00636E98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36E98" w:rsidRDefault="00636E98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36E98" w:rsidRDefault="00636E98" w:rsidP="00636E98">
            <w:pPr>
              <w:jc w:val="center"/>
              <w:rPr>
                <w:rFonts w:ascii="Comic Sans MS" w:hAnsi="Comic Sans MS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both</w:t>
            </w: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36E98" w:rsidRPr="00A54376" w:rsidRDefault="00636E98" w:rsidP="00636E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636E98" w:rsidRDefault="00636E98" w:rsidP="00636E9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  <w:p w:rsidR="00636E98" w:rsidRPr="002B2625" w:rsidRDefault="00636E98" w:rsidP="00636E9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</w:tbl>
    <w:p w:rsidR="00814FEA" w:rsidRDefault="00636E98"/>
    <w:p w:rsidR="00303DDC" w:rsidRDefault="00303DDC"/>
    <w:p w:rsidR="00303DDC" w:rsidRDefault="00303DDC">
      <w:bookmarkStart w:id="0" w:name="_GoBack"/>
      <w:bookmarkEnd w:id="0"/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A6C60"/>
    <w:rsid w:val="000C4A9F"/>
    <w:rsid w:val="00165804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F57A4"/>
    <w:rsid w:val="00AA50D6"/>
    <w:rsid w:val="00B30E46"/>
    <w:rsid w:val="00B8219B"/>
    <w:rsid w:val="00BD4C7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231DCA1B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2023-03-22T16:27:00Z</dcterms:created>
  <dcterms:modified xsi:type="dcterms:W3CDTF">2023-03-24T08:04:00Z</dcterms:modified>
</cp:coreProperties>
</file>