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B8219B" w:rsidRPr="00E83266" w:rsidRDefault="00B8219B" w:rsidP="00B8219B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165804"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165804">
              <w:rPr>
                <w:rFonts w:ascii="Comic Sans MS" w:hAnsi="Comic Sans MS"/>
                <w:sz w:val="24"/>
                <w:szCs w:val="24"/>
              </w:rPr>
              <w:t>24</w:t>
            </w:r>
            <w:r>
              <w:rPr>
                <w:rFonts w:ascii="Comic Sans MS" w:hAnsi="Comic Sans MS"/>
                <w:sz w:val="24"/>
                <w:szCs w:val="24"/>
              </w:rPr>
              <w:t>.3.23</w:t>
            </w:r>
          </w:p>
          <w:p w:rsidR="00165804" w:rsidRDefault="00165804" w:rsidP="00165804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165804" w:rsidRDefault="009A011D" w:rsidP="0016580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165804" w:rsidRDefault="00165804" w:rsidP="00165804">
            <w:pPr>
              <w:jc w:val="center"/>
              <w:rPr>
                <w:rFonts w:ascii="Comic Sans MS" w:hAnsi="Comic Sans MS"/>
              </w:rPr>
            </w:pPr>
          </w:p>
          <w:p w:rsidR="00165804" w:rsidRPr="00A54376" w:rsidRDefault="009A011D" w:rsidP="0016580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="00165804"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165804" w:rsidRPr="00A54376" w:rsidRDefault="00165804" w:rsidP="00165804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 w:rsidR="009A011D"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165804" w:rsidRPr="00A54376" w:rsidRDefault="00165804" w:rsidP="00165804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 w:rsidR="009A011D"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165804" w:rsidRPr="00A54376" w:rsidRDefault="00165804" w:rsidP="0016580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165804" w:rsidRPr="00A54376" w:rsidRDefault="00165804" w:rsidP="00165804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 w:rsidR="009A011D"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8219B" w:rsidRDefault="00165804" w:rsidP="00165804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 w:rsidR="009A011D"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0C4A9F" w:rsidRPr="00D552C4" w:rsidRDefault="000C4A9F" w:rsidP="00B8219B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Pr="00934069" w:rsidRDefault="00721144" w:rsidP="00B8219B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</w:p>
        </w:tc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Pr="002B2625" w:rsidRDefault="00721144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Pr="002B2625" w:rsidRDefault="00721144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  <w:tr w:rsidR="00176D60" w:rsidTr="000C4A9F">
        <w:trPr>
          <w:trHeight w:val="3818"/>
        </w:trPr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Pr="00CA77CF" w:rsidRDefault="00721144" w:rsidP="000C4A9F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Pr="002B2625" w:rsidRDefault="00721144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Pr="004B37AE" w:rsidRDefault="00721144" w:rsidP="00B8219B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B94A08" w:rsidRPr="00E83266" w:rsidRDefault="00B94A08" w:rsidP="00B94A0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24.3.23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 xml:space="preserve">Alternative pronunciation of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r w:rsidRPr="00A54376">
              <w:rPr>
                <w:rFonts w:ascii="Comic Sans MS" w:hAnsi="Comic Sans MS"/>
                <w:color w:val="FF0000"/>
              </w:rPr>
              <w:t xml:space="preserve">o and </w:t>
            </w:r>
            <w:proofErr w:type="spellStart"/>
            <w:r>
              <w:rPr>
                <w:rFonts w:ascii="Comic Sans MS" w:hAnsi="Comic Sans MS"/>
                <w:color w:val="FF0000"/>
              </w:rPr>
              <w:t>i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graphemes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Tricky words </w:t>
            </w:r>
          </w:p>
          <w:p w:rsidR="00B94A08" w:rsidRDefault="00B94A08" w:rsidP="00B94A08">
            <w:pPr>
              <w:jc w:val="center"/>
              <w:rPr>
                <w:rFonts w:ascii="Comic Sans MS" w:hAnsi="Comic Sans MS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</w:t>
            </w:r>
            <w:r w:rsidRPr="00A54376">
              <w:rPr>
                <w:rFonts w:ascii="Comic Sans MS" w:hAnsi="Comic Sans MS"/>
                <w:sz w:val="32"/>
                <w:szCs w:val="32"/>
              </w:rPr>
              <w:t>old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do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A54376">
              <w:rPr>
                <w:rFonts w:ascii="Comic Sans MS" w:hAnsi="Comic Sans MS"/>
                <w:sz w:val="32"/>
                <w:szCs w:val="32"/>
              </w:rPr>
              <w:t>so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                 one</w:t>
            </w: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 xml:space="preserve">both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when</w:t>
            </w:r>
          </w:p>
          <w:p w:rsidR="00B94A08" w:rsidRPr="00A54376" w:rsidRDefault="00B94A08" w:rsidP="00B94A0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94A08" w:rsidRPr="00A54376" w:rsidRDefault="00B94A08" w:rsidP="00B94A08">
            <w:pPr>
              <w:rPr>
                <w:rFonts w:ascii="Comic Sans MS" w:hAnsi="Comic Sans MS"/>
                <w:sz w:val="32"/>
                <w:szCs w:val="32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wild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  out</w:t>
            </w:r>
          </w:p>
          <w:p w:rsidR="00B94A08" w:rsidRDefault="00B94A08" w:rsidP="00B94A08">
            <w:pPr>
              <w:spacing w:line="360" w:lineRule="auto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54376">
              <w:rPr>
                <w:rFonts w:ascii="Comic Sans MS" w:hAnsi="Comic Sans MS"/>
                <w:sz w:val="32"/>
                <w:szCs w:val="32"/>
              </w:rPr>
              <w:t>mind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what</w:t>
            </w:r>
          </w:p>
          <w:p w:rsidR="00721144" w:rsidRDefault="00721144" w:rsidP="00B8219B"/>
        </w:tc>
      </w:tr>
    </w:tbl>
    <w:p w:rsidR="00814FEA" w:rsidRDefault="00B94A08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A6C60"/>
    <w:rsid w:val="000C4A9F"/>
    <w:rsid w:val="00165804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A011D"/>
    <w:rsid w:val="009F57A4"/>
    <w:rsid w:val="00AA50D6"/>
    <w:rsid w:val="00B30E46"/>
    <w:rsid w:val="00B8219B"/>
    <w:rsid w:val="00B94A08"/>
    <w:rsid w:val="00BD4C7B"/>
    <w:rsid w:val="00C07CEA"/>
    <w:rsid w:val="00CA77CF"/>
    <w:rsid w:val="00D21D8C"/>
    <w:rsid w:val="00D54B24"/>
    <w:rsid w:val="00D552C4"/>
    <w:rsid w:val="00DB1291"/>
    <w:rsid w:val="00E83266"/>
    <w:rsid w:val="00EE470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24AD9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C3226F2B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2023-03-02T11:33:00Z</cp:lastPrinted>
  <dcterms:created xsi:type="dcterms:W3CDTF">2023-03-22T16:28:00Z</dcterms:created>
  <dcterms:modified xsi:type="dcterms:W3CDTF">2023-03-22T16:29:00Z</dcterms:modified>
</cp:coreProperties>
</file>