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AE77B1">
        <w:trPr>
          <w:trHeight w:val="3818"/>
        </w:trPr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BD4C7B"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BD4C7B">
              <w:rPr>
                <w:rFonts w:ascii="Comic Sans MS" w:hAnsi="Comic Sans MS"/>
                <w:sz w:val="24"/>
                <w:szCs w:val="24"/>
              </w:rPr>
              <w:t>7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B8219B" w:rsidRDefault="00B8219B" w:rsidP="00B8219B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diagraphs  </w:t>
            </w:r>
            <w:r w:rsidR="00AE77B1">
              <w:rPr>
                <w:rFonts w:ascii="Comic Sans MS" w:hAnsi="Comic Sans MS"/>
                <w:color w:val="FF0000"/>
                <w:sz w:val="24"/>
                <w:szCs w:val="24"/>
              </w:rPr>
              <w:t>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</w:t>
            </w:r>
            <w:r w:rsidR="00010D7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u-e</w:t>
            </w:r>
          </w:p>
          <w:p w:rsidR="00AE77B1" w:rsidRPr="00AE77B1" w:rsidRDefault="00AE77B1" w:rsidP="00010D7A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 w:rsidR="00AC6A5C"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E77B1" w:rsidRPr="00AE77B1" w:rsidRDefault="00AE77B1" w:rsidP="00010D7A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 w:rsidR="00AC6A5C"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E77B1" w:rsidRPr="00AE77B1" w:rsidRDefault="00AE77B1" w:rsidP="00010D7A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 w:rsidR="00AC6A5C"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E77B1" w:rsidRPr="00AE77B1" w:rsidRDefault="00AE77B1" w:rsidP="00010D7A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 w:rsidR="00AC6A5C"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0C4A9F" w:rsidRPr="00AE77B1" w:rsidRDefault="00AE77B1" w:rsidP="00010D7A">
            <w:p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 w:rsidR="00AC6A5C"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934069" w:rsidRDefault="00AC6A5C" w:rsidP="00AC6A5C">
            <w:pPr>
              <w:spacing w:line="360" w:lineRule="auto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2B2625" w:rsidRDefault="00AC6A5C" w:rsidP="00AC6A5C">
            <w:pPr>
              <w:spacing w:line="360" w:lineRule="auto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2B2625" w:rsidRDefault="00AC6A5C" w:rsidP="00AC6A5C">
            <w:pPr>
              <w:spacing w:line="360" w:lineRule="auto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</w:tr>
      <w:tr w:rsidR="00176D60" w:rsidTr="000C4A9F">
        <w:trPr>
          <w:trHeight w:val="3818"/>
        </w:trPr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CA77CF" w:rsidRDefault="00AC6A5C" w:rsidP="00AC6A5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2B2625" w:rsidRDefault="00AC6A5C" w:rsidP="00AC6A5C">
            <w:pPr>
              <w:spacing w:line="360" w:lineRule="auto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Pr="004B37AE" w:rsidRDefault="00AC6A5C" w:rsidP="00AC6A5C">
            <w:pPr>
              <w:spacing w:line="360" w:lineRule="auto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  <w:tc>
          <w:tcPr>
            <w:tcW w:w="3487" w:type="dxa"/>
          </w:tcPr>
          <w:p w:rsidR="00AC6A5C" w:rsidRPr="00E83266" w:rsidRDefault="00AC6A5C" w:rsidP="00AC6A5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17.3.23</w:t>
            </w:r>
          </w:p>
          <w:p w:rsidR="00AC6A5C" w:rsidRDefault="00AC6A5C" w:rsidP="00AC6A5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split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diagraphs  a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– e  u-e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  cube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game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tube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name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cute</w:t>
            </w:r>
          </w:p>
          <w:p w:rsidR="00AC6A5C" w:rsidRPr="00AE77B1" w:rsidRDefault="00AC6A5C" w:rsidP="00AC6A5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AE77B1">
              <w:rPr>
                <w:rFonts w:ascii="Comic Sans MS" w:hAnsi="Comic Sans MS"/>
                <w:sz w:val="28"/>
                <w:szCs w:val="28"/>
              </w:rPr>
              <w:t>plate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 huge</w:t>
            </w:r>
          </w:p>
          <w:p w:rsidR="00721144" w:rsidRDefault="00AC6A5C" w:rsidP="00AC6A5C">
            <w:pPr>
              <w:spacing w:line="360" w:lineRule="auto"/>
            </w:pPr>
            <w:r w:rsidRPr="00AE77B1">
              <w:rPr>
                <w:rFonts w:ascii="Comic Sans MS" w:hAnsi="Comic Sans MS"/>
                <w:sz w:val="28"/>
                <w:szCs w:val="28"/>
              </w:rPr>
              <w:t>shade</w:t>
            </w:r>
            <w:r>
              <w:rPr>
                <w:rFonts w:ascii="Comic Sans MS" w:hAnsi="Comic Sans MS"/>
                <w:sz w:val="28"/>
                <w:szCs w:val="28"/>
              </w:rPr>
              <w:t xml:space="preserve">               use</w:t>
            </w:r>
          </w:p>
        </w:tc>
      </w:tr>
    </w:tbl>
    <w:p w:rsidR="00814FEA" w:rsidRDefault="00336FF2"/>
    <w:p w:rsidR="00303DDC" w:rsidRDefault="00303DDC"/>
    <w:p w:rsidR="00303DDC" w:rsidRDefault="00303DDC" w:rsidP="00336FF2">
      <w:pPr>
        <w:spacing w:after="0" w:line="360" w:lineRule="auto"/>
      </w:pPr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10D7A"/>
    <w:rsid w:val="000A6C60"/>
    <w:rsid w:val="000C4A9F"/>
    <w:rsid w:val="00176D60"/>
    <w:rsid w:val="00291F9E"/>
    <w:rsid w:val="002B2625"/>
    <w:rsid w:val="00303DDC"/>
    <w:rsid w:val="00336FF2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AC6A5C"/>
    <w:rsid w:val="00AE77B1"/>
    <w:rsid w:val="00B30E46"/>
    <w:rsid w:val="00B8219B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C31CB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88A79AA1</Template>
  <TotalTime>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2023-03-02T11:33:00Z</cp:lastPrinted>
  <dcterms:created xsi:type="dcterms:W3CDTF">2023-03-16T11:47:00Z</dcterms:created>
  <dcterms:modified xsi:type="dcterms:W3CDTF">2023-03-16T11:51:00Z</dcterms:modified>
</cp:coreProperties>
</file>