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AE77B1">
        <w:trPr>
          <w:trHeight w:val="3818"/>
        </w:trPr>
        <w:tc>
          <w:tcPr>
            <w:tcW w:w="3487" w:type="dxa"/>
          </w:tcPr>
          <w:p w:rsidR="00B8219B" w:rsidRPr="00E83266" w:rsidRDefault="00B8219B" w:rsidP="00B8219B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BD4C7B"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BD4C7B">
              <w:rPr>
                <w:rFonts w:ascii="Comic Sans MS" w:hAnsi="Comic Sans MS"/>
                <w:sz w:val="24"/>
                <w:szCs w:val="24"/>
              </w:rPr>
              <w:t>7</w:t>
            </w:r>
            <w:r>
              <w:rPr>
                <w:rFonts w:ascii="Comic Sans MS" w:hAnsi="Comic Sans MS"/>
                <w:sz w:val="24"/>
                <w:szCs w:val="24"/>
              </w:rPr>
              <w:t>.3.23</w:t>
            </w:r>
          </w:p>
          <w:p w:rsidR="00B8219B" w:rsidRDefault="00B8219B" w:rsidP="00B8219B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diagraphs  </w:t>
            </w:r>
            <w:r w:rsidR="00AE77B1">
              <w:rPr>
                <w:rFonts w:ascii="Comic Sans MS" w:hAnsi="Comic Sans MS"/>
                <w:color w:val="FF0000"/>
                <w:sz w:val="24"/>
                <w:szCs w:val="24"/>
              </w:rPr>
              <w:t>a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</w:t>
            </w:r>
          </w:p>
          <w:p w:rsidR="00AE77B1" w:rsidRPr="002856E7" w:rsidRDefault="00AE77B1" w:rsidP="00B8219B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late</w:t>
            </w:r>
          </w:p>
          <w:p w:rsidR="00AE77B1" w:rsidRPr="002856E7" w:rsidRDefault="00AE77B1" w:rsidP="00B8219B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game</w:t>
            </w:r>
          </w:p>
          <w:p w:rsidR="00AE77B1" w:rsidRPr="002856E7" w:rsidRDefault="00AE77B1" w:rsidP="00B8219B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name</w:t>
            </w:r>
          </w:p>
          <w:p w:rsidR="00AE77B1" w:rsidRPr="002856E7" w:rsidRDefault="00AE77B1" w:rsidP="00B8219B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plate</w:t>
            </w:r>
          </w:p>
          <w:p w:rsidR="000C4A9F" w:rsidRPr="00AE77B1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shade</w:t>
            </w:r>
          </w:p>
        </w:tc>
        <w:tc>
          <w:tcPr>
            <w:tcW w:w="3487" w:type="dxa"/>
          </w:tcPr>
          <w:p w:rsidR="00AE77B1" w:rsidRPr="00E83266" w:rsidRDefault="00AE77B1" w:rsidP="00AE77B1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17.3.23</w:t>
            </w:r>
          </w:p>
          <w:p w:rsidR="00AE77B1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diagraphs  a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late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game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name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plate</w:t>
            </w:r>
          </w:p>
          <w:p w:rsidR="00721144" w:rsidRPr="00934069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shade</w:t>
            </w:r>
          </w:p>
        </w:tc>
        <w:tc>
          <w:tcPr>
            <w:tcW w:w="3487" w:type="dxa"/>
          </w:tcPr>
          <w:p w:rsidR="00AE77B1" w:rsidRPr="00E83266" w:rsidRDefault="00AE77B1" w:rsidP="00AE77B1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17.3.23</w:t>
            </w:r>
          </w:p>
          <w:p w:rsidR="00AE77B1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diagraphs  a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late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game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name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plate</w:t>
            </w:r>
          </w:p>
          <w:p w:rsidR="00721144" w:rsidRPr="002B2625" w:rsidRDefault="00AE77B1" w:rsidP="00AE77B1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shade</w:t>
            </w:r>
          </w:p>
        </w:tc>
        <w:tc>
          <w:tcPr>
            <w:tcW w:w="3487" w:type="dxa"/>
          </w:tcPr>
          <w:p w:rsidR="00AE77B1" w:rsidRPr="00E83266" w:rsidRDefault="00AE77B1" w:rsidP="00AE77B1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17.3.23</w:t>
            </w:r>
          </w:p>
          <w:p w:rsidR="00AE77B1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diagraphs  a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late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game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name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plate</w:t>
            </w:r>
          </w:p>
          <w:p w:rsidR="00721144" w:rsidRPr="002B2625" w:rsidRDefault="00AE77B1" w:rsidP="00AE77B1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shade</w:t>
            </w:r>
          </w:p>
        </w:tc>
      </w:tr>
      <w:tr w:rsidR="00176D60" w:rsidTr="000C4A9F">
        <w:trPr>
          <w:trHeight w:val="3818"/>
        </w:trPr>
        <w:tc>
          <w:tcPr>
            <w:tcW w:w="3487" w:type="dxa"/>
          </w:tcPr>
          <w:p w:rsidR="00AE77B1" w:rsidRPr="00E83266" w:rsidRDefault="00AE77B1" w:rsidP="00AE77B1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17.3.23</w:t>
            </w:r>
          </w:p>
          <w:p w:rsidR="00AE77B1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diagraphs  a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late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game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name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plate</w:t>
            </w:r>
          </w:p>
          <w:p w:rsidR="00721144" w:rsidRPr="00CA77CF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shade</w:t>
            </w:r>
            <w:bookmarkStart w:id="0" w:name="_GoBack"/>
            <w:bookmarkEnd w:id="0"/>
          </w:p>
        </w:tc>
        <w:tc>
          <w:tcPr>
            <w:tcW w:w="3487" w:type="dxa"/>
          </w:tcPr>
          <w:p w:rsidR="00AE77B1" w:rsidRPr="00E83266" w:rsidRDefault="00AE77B1" w:rsidP="00AE77B1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17.3.23</w:t>
            </w:r>
          </w:p>
          <w:p w:rsidR="00AE77B1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diagraphs  a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late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game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name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plate</w:t>
            </w:r>
          </w:p>
          <w:p w:rsidR="00721144" w:rsidRPr="002B2625" w:rsidRDefault="00AE77B1" w:rsidP="00AE77B1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shade</w:t>
            </w:r>
          </w:p>
        </w:tc>
        <w:tc>
          <w:tcPr>
            <w:tcW w:w="3487" w:type="dxa"/>
          </w:tcPr>
          <w:p w:rsidR="00AE77B1" w:rsidRPr="00E83266" w:rsidRDefault="00AE77B1" w:rsidP="00AE77B1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17.3.23</w:t>
            </w:r>
          </w:p>
          <w:p w:rsidR="00AE77B1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diagraphs  a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late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game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name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plate</w:t>
            </w:r>
          </w:p>
          <w:p w:rsidR="00721144" w:rsidRPr="004B37AE" w:rsidRDefault="00AE77B1" w:rsidP="00AE77B1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shade</w:t>
            </w:r>
          </w:p>
        </w:tc>
        <w:tc>
          <w:tcPr>
            <w:tcW w:w="3487" w:type="dxa"/>
          </w:tcPr>
          <w:p w:rsidR="00AE77B1" w:rsidRPr="00E83266" w:rsidRDefault="00AE77B1" w:rsidP="00AE77B1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17.3.23</w:t>
            </w:r>
          </w:p>
          <w:p w:rsidR="00AE77B1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diagraphs  a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late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game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name</w:t>
            </w:r>
          </w:p>
          <w:p w:rsidR="00AE77B1" w:rsidRPr="002856E7" w:rsidRDefault="00AE77B1" w:rsidP="00AE77B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856E7">
              <w:rPr>
                <w:rFonts w:ascii="Comic Sans MS" w:hAnsi="Comic Sans MS"/>
                <w:sz w:val="32"/>
                <w:szCs w:val="32"/>
              </w:rPr>
              <w:t>plate</w:t>
            </w:r>
          </w:p>
          <w:p w:rsidR="00721144" w:rsidRDefault="00AE77B1" w:rsidP="00AE77B1">
            <w:pPr>
              <w:spacing w:line="360" w:lineRule="auto"/>
              <w:jc w:val="center"/>
            </w:pPr>
            <w:r w:rsidRPr="002856E7">
              <w:rPr>
                <w:rFonts w:ascii="Comic Sans MS" w:hAnsi="Comic Sans MS"/>
                <w:sz w:val="32"/>
                <w:szCs w:val="32"/>
              </w:rPr>
              <w:t>shade</w:t>
            </w:r>
          </w:p>
        </w:tc>
      </w:tr>
    </w:tbl>
    <w:p w:rsidR="00814FEA" w:rsidRDefault="002856E7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A6C60"/>
    <w:rsid w:val="000C4A9F"/>
    <w:rsid w:val="00176D60"/>
    <w:rsid w:val="002856E7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177A8"/>
    <w:rsid w:val="00721144"/>
    <w:rsid w:val="0074277F"/>
    <w:rsid w:val="0089032A"/>
    <w:rsid w:val="008A7BF1"/>
    <w:rsid w:val="00934069"/>
    <w:rsid w:val="00962DB5"/>
    <w:rsid w:val="00962DE8"/>
    <w:rsid w:val="009F57A4"/>
    <w:rsid w:val="00AA50D6"/>
    <w:rsid w:val="00AE77B1"/>
    <w:rsid w:val="00B30E46"/>
    <w:rsid w:val="00B8219B"/>
    <w:rsid w:val="00BD4C7B"/>
    <w:rsid w:val="00C07CEA"/>
    <w:rsid w:val="00CA77CF"/>
    <w:rsid w:val="00D21D8C"/>
    <w:rsid w:val="00D54B24"/>
    <w:rsid w:val="00D552C4"/>
    <w:rsid w:val="00DB1291"/>
    <w:rsid w:val="00E83266"/>
    <w:rsid w:val="00EE470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F128CC83</Template>
  <TotalTime>2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2023-03-02T11:33:00Z</cp:lastPrinted>
  <dcterms:created xsi:type="dcterms:W3CDTF">2023-03-16T11:45:00Z</dcterms:created>
  <dcterms:modified xsi:type="dcterms:W3CDTF">2023-03-17T12:45:00Z</dcterms:modified>
</cp:coreProperties>
</file>