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B8219B" w:rsidRPr="00E83266" w:rsidRDefault="00B8219B" w:rsidP="00B8219B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B8219B" w:rsidRDefault="00B8219B" w:rsidP="00B8219B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diagraphs 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o-e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0C4A9F">
              <w:rPr>
                <w:rFonts w:ascii="Comic Sans MS" w:hAnsi="Comic Sans MS"/>
                <w:sz w:val="24"/>
                <w:szCs w:val="24"/>
              </w:rPr>
              <w:t>nice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     bone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                     home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                   phone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bike                     alone</w:t>
            </w:r>
          </w:p>
          <w:p w:rsidR="000C4A9F" w:rsidRPr="00D552C4" w:rsidRDefault="00B8219B" w:rsidP="00B8219B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                      stone</w:t>
            </w:r>
          </w:p>
        </w:tc>
        <w:tc>
          <w:tcPr>
            <w:tcW w:w="3487" w:type="dxa"/>
          </w:tcPr>
          <w:p w:rsidR="00B8219B" w:rsidRPr="00E83266" w:rsidRDefault="00B8219B" w:rsidP="00B8219B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B8219B" w:rsidRDefault="00B8219B" w:rsidP="00B8219B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diagraphs 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o-e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0C4A9F">
              <w:rPr>
                <w:rFonts w:ascii="Comic Sans MS" w:hAnsi="Comic Sans MS"/>
                <w:sz w:val="24"/>
                <w:szCs w:val="24"/>
              </w:rPr>
              <w:t>nice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     bone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                     home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                   phone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bike                     alone</w:t>
            </w:r>
          </w:p>
          <w:p w:rsidR="00721144" w:rsidRPr="00934069" w:rsidRDefault="00B8219B" w:rsidP="00B8219B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                      stone</w:t>
            </w:r>
          </w:p>
        </w:tc>
        <w:tc>
          <w:tcPr>
            <w:tcW w:w="3487" w:type="dxa"/>
          </w:tcPr>
          <w:p w:rsidR="00B8219B" w:rsidRPr="00E83266" w:rsidRDefault="00B8219B" w:rsidP="00B8219B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B8219B" w:rsidRDefault="00B8219B" w:rsidP="00B8219B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diagraphs 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o-e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0C4A9F">
              <w:rPr>
                <w:rFonts w:ascii="Comic Sans MS" w:hAnsi="Comic Sans MS"/>
                <w:sz w:val="24"/>
                <w:szCs w:val="24"/>
              </w:rPr>
              <w:t>nice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     bone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                     home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                   phone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bike                     alone</w:t>
            </w:r>
          </w:p>
          <w:p w:rsidR="00721144" w:rsidRPr="002B2625" w:rsidRDefault="00B8219B" w:rsidP="00B8219B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                      stone</w:t>
            </w:r>
          </w:p>
        </w:tc>
        <w:tc>
          <w:tcPr>
            <w:tcW w:w="3487" w:type="dxa"/>
          </w:tcPr>
          <w:p w:rsidR="00B8219B" w:rsidRPr="00E83266" w:rsidRDefault="00B8219B" w:rsidP="00B8219B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B8219B" w:rsidRDefault="00B8219B" w:rsidP="00B8219B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diagraphs 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o-e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0C4A9F">
              <w:rPr>
                <w:rFonts w:ascii="Comic Sans MS" w:hAnsi="Comic Sans MS"/>
                <w:sz w:val="24"/>
                <w:szCs w:val="24"/>
              </w:rPr>
              <w:t>nice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     bone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                     home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                   phone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bike                     alone</w:t>
            </w:r>
          </w:p>
          <w:p w:rsidR="00721144" w:rsidRPr="002B2625" w:rsidRDefault="00B8219B" w:rsidP="00B8219B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like                      stone</w:t>
            </w:r>
          </w:p>
        </w:tc>
      </w:tr>
      <w:tr w:rsidR="00176D60" w:rsidTr="000C4A9F">
        <w:trPr>
          <w:trHeight w:val="3818"/>
        </w:trPr>
        <w:tc>
          <w:tcPr>
            <w:tcW w:w="3487" w:type="dxa"/>
          </w:tcPr>
          <w:p w:rsidR="000C4A9F" w:rsidRPr="00E83266" w:rsidRDefault="000C4A9F" w:rsidP="000C4A9F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0C4A9F" w:rsidRDefault="000C4A9F" w:rsidP="000C4A9F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 o-e</w:t>
            </w:r>
          </w:p>
          <w:p w:rsidR="000C4A9F" w:rsidRDefault="000C4A9F" w:rsidP="000C4A9F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0C4A9F">
              <w:rPr>
                <w:rFonts w:ascii="Comic Sans MS" w:hAnsi="Comic Sans MS"/>
                <w:sz w:val="24"/>
                <w:szCs w:val="24"/>
              </w:rPr>
              <w:t>nice</w:t>
            </w:r>
            <w:r w:rsidR="00B8219B">
              <w:rPr>
                <w:rFonts w:ascii="Comic Sans MS" w:hAnsi="Comic Sans MS"/>
                <w:sz w:val="24"/>
                <w:szCs w:val="24"/>
              </w:rPr>
              <w:t xml:space="preserve">                      bone</w:t>
            </w:r>
          </w:p>
          <w:p w:rsidR="000C4A9F" w:rsidRDefault="000C4A9F" w:rsidP="000C4A9F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  <w:r w:rsidR="00B8219B">
              <w:rPr>
                <w:rFonts w:ascii="Comic Sans MS" w:hAnsi="Comic Sans MS"/>
                <w:sz w:val="24"/>
                <w:szCs w:val="24"/>
              </w:rPr>
              <w:t xml:space="preserve">                     home</w:t>
            </w:r>
          </w:p>
          <w:p w:rsidR="000C4A9F" w:rsidRDefault="000C4A9F" w:rsidP="000C4A9F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  <w:r w:rsidR="00B8219B">
              <w:rPr>
                <w:rFonts w:ascii="Comic Sans MS" w:hAnsi="Comic Sans MS"/>
                <w:sz w:val="24"/>
                <w:szCs w:val="24"/>
              </w:rPr>
              <w:t xml:space="preserve">                   phone</w:t>
            </w:r>
          </w:p>
          <w:p w:rsidR="000C4A9F" w:rsidRDefault="000C4A9F" w:rsidP="000C4A9F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bike</w:t>
            </w:r>
            <w:r w:rsidR="00B8219B">
              <w:rPr>
                <w:rFonts w:ascii="Comic Sans MS" w:hAnsi="Comic Sans MS"/>
                <w:sz w:val="24"/>
                <w:szCs w:val="24"/>
              </w:rPr>
              <w:t xml:space="preserve">                     alone</w:t>
            </w:r>
          </w:p>
          <w:p w:rsidR="00721144" w:rsidRPr="00CA77CF" w:rsidRDefault="000C4A9F" w:rsidP="000C4A9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  <w:r w:rsidR="00B8219B">
              <w:rPr>
                <w:rFonts w:ascii="Comic Sans MS" w:hAnsi="Comic Sans MS"/>
                <w:sz w:val="24"/>
                <w:szCs w:val="24"/>
              </w:rPr>
              <w:t xml:space="preserve">                      stone</w:t>
            </w:r>
          </w:p>
        </w:tc>
        <w:tc>
          <w:tcPr>
            <w:tcW w:w="3487" w:type="dxa"/>
          </w:tcPr>
          <w:p w:rsidR="00B8219B" w:rsidRPr="00E83266" w:rsidRDefault="00B8219B" w:rsidP="00B8219B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B8219B" w:rsidRDefault="00B8219B" w:rsidP="00B8219B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diagraphs 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o-e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0C4A9F">
              <w:rPr>
                <w:rFonts w:ascii="Comic Sans MS" w:hAnsi="Comic Sans MS"/>
                <w:sz w:val="24"/>
                <w:szCs w:val="24"/>
              </w:rPr>
              <w:t>nice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     bone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                     home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                   phone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bike                     alone</w:t>
            </w:r>
          </w:p>
          <w:p w:rsidR="00721144" w:rsidRPr="002B2625" w:rsidRDefault="00B8219B" w:rsidP="00B8219B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                    stone</w:t>
            </w:r>
          </w:p>
        </w:tc>
        <w:tc>
          <w:tcPr>
            <w:tcW w:w="3487" w:type="dxa"/>
          </w:tcPr>
          <w:p w:rsidR="00B8219B" w:rsidRPr="00E83266" w:rsidRDefault="00B8219B" w:rsidP="00B8219B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B8219B" w:rsidRDefault="00B8219B" w:rsidP="00B8219B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diagraphs 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o-e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0C4A9F">
              <w:rPr>
                <w:rFonts w:ascii="Comic Sans MS" w:hAnsi="Comic Sans MS"/>
                <w:sz w:val="24"/>
                <w:szCs w:val="24"/>
              </w:rPr>
              <w:t>nice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     bone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                     home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                   phone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bike                     alone</w:t>
            </w:r>
          </w:p>
          <w:p w:rsidR="00721144" w:rsidRPr="004B37AE" w:rsidRDefault="00B8219B" w:rsidP="00B8219B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                      stone</w:t>
            </w:r>
          </w:p>
        </w:tc>
        <w:tc>
          <w:tcPr>
            <w:tcW w:w="3487" w:type="dxa"/>
          </w:tcPr>
          <w:p w:rsidR="00B8219B" w:rsidRPr="00E83266" w:rsidRDefault="00B8219B" w:rsidP="00B8219B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10.3.23</w:t>
            </w:r>
          </w:p>
          <w:p w:rsidR="00B8219B" w:rsidRDefault="00B8219B" w:rsidP="00B8219B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diagraphs  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</w:t>
            </w:r>
            <w:proofErr w:type="spellEnd"/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o-e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0C4A9F">
              <w:rPr>
                <w:rFonts w:ascii="Comic Sans MS" w:hAnsi="Comic Sans MS"/>
                <w:sz w:val="24"/>
                <w:szCs w:val="24"/>
              </w:rPr>
              <w:t>nice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         bone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                     home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                   phone</w:t>
            </w:r>
          </w:p>
          <w:p w:rsidR="00B8219B" w:rsidRDefault="00B8219B" w:rsidP="00B8219B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bike                     alone</w:t>
            </w:r>
          </w:p>
          <w:p w:rsidR="00721144" w:rsidRDefault="00B8219B" w:rsidP="00B8219B">
            <w:r>
              <w:rPr>
                <w:rFonts w:ascii="Comic Sans MS" w:hAnsi="Comic Sans MS"/>
                <w:sz w:val="24"/>
                <w:szCs w:val="24"/>
              </w:rPr>
              <w:t>like                      stone</w:t>
            </w:r>
          </w:p>
        </w:tc>
      </w:tr>
    </w:tbl>
    <w:p w:rsidR="00814FEA" w:rsidRDefault="00B8219B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A6C60"/>
    <w:rsid w:val="000C4A9F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934069"/>
    <w:rsid w:val="00962DB5"/>
    <w:rsid w:val="00962DE8"/>
    <w:rsid w:val="009F57A4"/>
    <w:rsid w:val="00AA50D6"/>
    <w:rsid w:val="00B30E46"/>
    <w:rsid w:val="00B8219B"/>
    <w:rsid w:val="00C07CEA"/>
    <w:rsid w:val="00CA77CF"/>
    <w:rsid w:val="00D21D8C"/>
    <w:rsid w:val="00D54B24"/>
    <w:rsid w:val="00D552C4"/>
    <w:rsid w:val="00DB1291"/>
    <w:rsid w:val="00E83266"/>
    <w:rsid w:val="00EE470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D5F8D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38593E52</Template>
  <TotalTime>2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2023-03-02T11:33:00Z</cp:lastPrinted>
  <dcterms:created xsi:type="dcterms:W3CDTF">2023-03-09T15:48:00Z</dcterms:created>
  <dcterms:modified xsi:type="dcterms:W3CDTF">2023-03-09T15:50:00Z</dcterms:modified>
</cp:coreProperties>
</file>