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0A6C60"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0A6C60">
              <w:rPr>
                <w:rFonts w:ascii="Comic Sans MS" w:hAnsi="Comic Sans MS"/>
                <w:sz w:val="24"/>
                <w:szCs w:val="24"/>
              </w:rPr>
              <w:t>10</w:t>
            </w:r>
            <w:r w:rsidR="00D552C4"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D552C4" w:rsidRDefault="008D2CF2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962DE8" w:rsidRPr="00D552C4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934069" w:rsidRDefault="008D2CF2" w:rsidP="008D2CF2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2B2625" w:rsidRDefault="008D2CF2" w:rsidP="008D2CF2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2B2625" w:rsidRDefault="008D2CF2" w:rsidP="008D2CF2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  <w:tr w:rsidR="00176D60" w:rsidTr="008D2CF2">
        <w:trPr>
          <w:trHeight w:val="4102"/>
        </w:trPr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CA77CF" w:rsidRDefault="008D2CF2" w:rsidP="008D2C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2B2625" w:rsidRDefault="008D2CF2" w:rsidP="008D2CF2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Pr="004B37AE" w:rsidRDefault="008D2CF2" w:rsidP="008D2CF2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3487" w:type="dxa"/>
          </w:tcPr>
          <w:p w:rsidR="008D2CF2" w:rsidRPr="00E83266" w:rsidRDefault="008D2CF2" w:rsidP="008D2CF2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diagraph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-e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nice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time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shine</w:t>
            </w:r>
          </w:p>
          <w:p w:rsidR="008D2CF2" w:rsidRPr="008D2CF2" w:rsidRDefault="008D2CF2" w:rsidP="008D2CF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D2CF2">
              <w:rPr>
                <w:rFonts w:ascii="Comic Sans MS" w:hAnsi="Comic Sans MS"/>
                <w:sz w:val="28"/>
                <w:szCs w:val="28"/>
              </w:rPr>
              <w:t>bike</w:t>
            </w:r>
          </w:p>
          <w:p w:rsidR="00721144" w:rsidRDefault="008D2CF2" w:rsidP="008D2CF2">
            <w:pPr>
              <w:jc w:val="center"/>
            </w:pPr>
            <w:r w:rsidRPr="008D2CF2"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</w:tbl>
    <w:p w:rsidR="00814FEA" w:rsidRDefault="008D2CF2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8D2CF2"/>
    <w:rsid w:val="00934069"/>
    <w:rsid w:val="00962DB5"/>
    <w:rsid w:val="00962DE8"/>
    <w:rsid w:val="009F57A4"/>
    <w:rsid w:val="00AA50D6"/>
    <w:rsid w:val="00B30E46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DFE0D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C0A6C0A0</Template>
  <TotalTime>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2023-03-09T15:45:00Z</dcterms:created>
  <dcterms:modified xsi:type="dcterms:W3CDTF">2023-03-09T15:53:00Z</dcterms:modified>
</cp:coreProperties>
</file>